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625DC">
                  <w:rPr>
                    <w:rFonts w:asciiTheme="majorHAnsi" w:hAnsiTheme="majorHAnsi" w:cstheme="majorHAnsi"/>
                    <w:sz w:val="56"/>
                    <w:szCs w:val="48"/>
                  </w:rPr>
                  <w:t>27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F63A85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7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1"/>
        <w:gridCol w:w="1987"/>
        <w:gridCol w:w="2144"/>
        <w:gridCol w:w="1889"/>
        <w:gridCol w:w="1731"/>
        <w:gridCol w:w="2007"/>
        <w:gridCol w:w="2282"/>
        <w:gridCol w:w="2479"/>
        <w:gridCol w:w="1534"/>
        <w:gridCol w:w="2066"/>
        <w:gridCol w:w="1672"/>
        <w:gridCol w:w="1579"/>
      </w:tblGrid>
      <w:tr w:rsidR="00BE2520" w:rsidTr="003A75FF">
        <w:trPr>
          <w:trHeight w:val="386"/>
        </w:trPr>
        <w:tc>
          <w:tcPr>
            <w:tcW w:w="237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E2520" w:rsidRDefault="00BE2520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1702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BE2520" w:rsidTr="003A75FF">
        <w:trPr>
          <w:trHeight w:val="325"/>
        </w:trPr>
        <w:tc>
          <w:tcPr>
            <w:tcW w:w="237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27.12.2025 г.</w:t>
            </w:r>
          </w:p>
        </w:tc>
      </w:tr>
      <w:tr w:rsidR="00BE2520" w:rsidTr="003A75FF">
        <w:trPr>
          <w:trHeight w:val="269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BE2520" w:rsidTr="003A75FF">
        <w:trPr>
          <w:trHeight w:val="17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BE2520" w:rsidTr="003A75FF">
        <w:trPr>
          <w:trHeight w:val="269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14,68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10,81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40,01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15,54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13,90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15,26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48,69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15,96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6,96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14,38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19,64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35,95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13,84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21,20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22,66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47,56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13,02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13,27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16,69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69,60</w:t>
            </w:r>
          </w:p>
        </w:tc>
      </w:tr>
      <w:tr w:rsidR="003A75FF" w:rsidTr="003A75FF">
        <w:trPr>
          <w:trHeight w:val="4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10,89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5,60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107,45</w:t>
            </w:r>
          </w:p>
        </w:tc>
      </w:tr>
      <w:tr w:rsidR="003A75FF" w:rsidTr="003A75FF">
        <w:trPr>
          <w:trHeight w:val="262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44,79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10,81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45,78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12,69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6,84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17,15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77125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7125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A75FF" w:rsidTr="003A75FF">
        <w:trPr>
          <w:trHeight w:val="469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13,59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9,87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13,13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58,59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46,15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3,50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39,66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17,32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35,72</w:t>
            </w:r>
          </w:p>
        </w:tc>
      </w:tr>
      <w:tr w:rsidR="003A75FF" w:rsidTr="003A75FF">
        <w:trPr>
          <w:trHeight w:val="269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24,40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8,06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61,36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2,62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35,83</w:t>
            </w:r>
          </w:p>
        </w:tc>
      </w:tr>
      <w:tr w:rsidR="00BE2520" w:rsidTr="003A75FF">
        <w:trPr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A75FF" w:rsidTr="003A75FF">
        <w:trPr>
          <w:trHeight w:val="4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4,74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47,49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44,36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4,21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10,96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45,09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11,93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10,30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8,05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12,96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3,84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13,27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57,01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14,62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6,96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7,12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63,00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12,57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4,88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14,76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50,68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13,56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22,48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E2520" w:rsidTr="003A75F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16,09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12,36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17,94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3,89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50,30</w:t>
            </w:r>
          </w:p>
        </w:tc>
      </w:tr>
      <w:tr w:rsidR="003A75FF" w:rsidTr="003A75FF">
        <w:trPr>
          <w:trHeight w:val="269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14,04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13,99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4,56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50,37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17,91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A75FF" w:rsidTr="003A75FF">
        <w:trPr>
          <w:trHeight w:val="4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5,53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31,68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11,27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8,04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8,50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20,19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52,95</w:t>
            </w:r>
          </w:p>
        </w:tc>
      </w:tr>
      <w:tr w:rsidR="003A75FF" w:rsidTr="003A75FF">
        <w:trPr>
          <w:trHeight w:val="262"/>
        </w:trPr>
        <w:tc>
          <w:tcPr>
            <w:tcW w:w="23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5,05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5,84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A75FF" w:rsidTr="003A75FF">
        <w:trPr>
          <w:trHeight w:val="4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12,62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14,96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50,20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44,72</w:t>
            </w:r>
          </w:p>
        </w:tc>
      </w:tr>
      <w:tr w:rsidR="00BE2520" w:rsidTr="003A75FF">
        <w:trPr>
          <w:trHeight w:val="4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10,55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6,30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5,23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3,48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7,14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A75FF" w:rsidTr="003A75FF">
        <w:trPr>
          <w:trHeight w:val="4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14,56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" w:name="_GoBack"/>
            <w:bookmarkEnd w:id="1"/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11,56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52,59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58,33</w:t>
            </w:r>
          </w:p>
        </w:tc>
      </w:tr>
      <w:tr w:rsidR="00BE2520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A75FF" w:rsidTr="003A75FF">
        <w:trPr>
          <w:trHeight w:val="4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29,70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3,40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66,64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37,00</w:t>
            </w:r>
          </w:p>
        </w:tc>
      </w:tr>
      <w:tr w:rsidR="003A75FF" w:rsidTr="003A75FF">
        <w:trPr>
          <w:trHeight w:val="4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8,47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21,42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48,37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42,52</w:t>
            </w:r>
          </w:p>
        </w:tc>
      </w:tr>
      <w:tr w:rsidR="00BE2520" w:rsidTr="003A75FF">
        <w:trPr>
          <w:trHeight w:val="46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3,45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64,27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39,27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3,11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53,88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3A3BD6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A3BD6">
              <w:rPr>
                <w:rFonts w:ascii="Arial" w:hAnsi="Arial" w:cs="Arial"/>
                <w:color w:val="auto"/>
                <w:sz w:val="20"/>
                <w:szCs w:val="20"/>
              </w:rPr>
              <w:t>49,58</w:t>
            </w:r>
          </w:p>
        </w:tc>
      </w:tr>
      <w:tr w:rsidR="00BE2520" w:rsidTr="003A75FF">
        <w:trPr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3,29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100,43</w:t>
            </w:r>
          </w:p>
        </w:tc>
      </w:tr>
      <w:tr w:rsidR="003A75FF" w:rsidTr="003A75F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520" w:rsidRDefault="00BE252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Pr="0054578C" w:rsidRDefault="00BE252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4578C">
              <w:rPr>
                <w:rFonts w:ascii="Arial" w:hAnsi="Arial" w:cs="Arial"/>
                <w:color w:val="auto"/>
                <w:sz w:val="20"/>
                <w:szCs w:val="20"/>
              </w:rPr>
              <w:t>14,04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12,16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E2520" w:rsidRDefault="00BE25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84,97</w:t>
            </w:r>
          </w:p>
        </w:tc>
      </w:tr>
    </w:tbl>
    <w:p w:rsidR="007B3260" w:rsidRDefault="007B3260" w:rsidP="00BE2520">
      <w:pPr>
        <w:tabs>
          <w:tab w:val="left" w:pos="1307"/>
        </w:tabs>
      </w:pPr>
    </w:p>
    <w:p w:rsidR="006D211D" w:rsidRPr="007258F1" w:rsidRDefault="006D211D" w:rsidP="00713D26">
      <w:pPr>
        <w:tabs>
          <w:tab w:val="left" w:pos="1307"/>
        </w:tabs>
      </w:pPr>
      <w:r>
        <w:t xml:space="preserve"> </w:t>
      </w:r>
    </w:p>
    <w:p w:rsidR="007F1F67" w:rsidRPr="007258F1" w:rsidRDefault="007F1F67" w:rsidP="006D211D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5413FA" w:rsidRPr="00510A31" w:rsidTr="003172F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от 00:00 часа до 24:00 часа на 27.12.2025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5413FA" w:rsidRPr="00510A31" w:rsidTr="003172F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5413FA" w:rsidRPr="00510A31" w:rsidTr="003172F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5413FA" w:rsidRPr="00510A31" w:rsidTr="003172F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413FA" w:rsidRPr="00510A31" w:rsidRDefault="005413FA" w:rsidP="003172F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A22D9C" w:rsidRPr="009660AD" w:rsidRDefault="00A22D9C" w:rsidP="00A22D9C">
      <w:pPr>
        <w:jc w:val="both"/>
        <w:rPr>
          <w:rFonts w:eastAsia="MS Mincho" w:cstheme="minorHAnsi"/>
          <w:color w:val="082A75"/>
          <w:lang w:val="bg-BG"/>
        </w:rPr>
      </w:pPr>
      <w:r w:rsidRPr="009660AD">
        <w:rPr>
          <w:rFonts w:eastAsia="MS Mincho" w:cstheme="minorHAnsi"/>
          <w:color w:val="082A75"/>
        </w:rPr>
        <w:t xml:space="preserve">За периода от 00:00 часа до 24:00 часа на 27.12.2025 г. </w:t>
      </w:r>
      <w:r w:rsidRPr="009660AD">
        <w:rPr>
          <w:rFonts w:eastAsia="MS Mincho" w:cstheme="minorHAnsi"/>
          <w:color w:val="082A75"/>
          <w:lang w:val="bg-BG"/>
        </w:rPr>
        <w:t>не са</w:t>
      </w:r>
      <w:r w:rsidRPr="009660AD">
        <w:rPr>
          <w:rFonts w:eastAsia="MS Mincho" w:cstheme="minorHAnsi"/>
          <w:color w:val="082A75"/>
        </w:rPr>
        <w:t xml:space="preserve"> регистрирани превишения на </w:t>
      </w:r>
      <w:r w:rsidRPr="009660AD">
        <w:rPr>
          <w:rFonts w:eastAsia="MS Mincho" w:cstheme="minorHAnsi"/>
          <w:color w:val="082A75"/>
          <w:lang w:val="bg-BG"/>
        </w:rPr>
        <w:t>нормите за качество на атмосферния въздух по измерваните показатели.</w:t>
      </w:r>
    </w:p>
    <w:p w:rsidR="002F2C98" w:rsidRPr="009660AD" w:rsidRDefault="00383EEA" w:rsidP="00DF5F61">
      <w:pPr>
        <w:spacing w:before="100" w:beforeAutospacing="1" w:after="100" w:afterAutospacing="1" w:line="240" w:lineRule="auto"/>
        <w:jc w:val="both"/>
        <w:rPr>
          <w:rFonts w:cstheme="minorHAnsi"/>
          <w:color w:val="004080"/>
          <w:shd w:val="clear" w:color="auto" w:fill="FFFFFF"/>
        </w:rPr>
      </w:pPr>
      <w:r w:rsidRPr="009660AD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9660AD">
        <w:rPr>
          <w:rFonts w:eastAsia="Times New Roman" w:cstheme="minorHAnsi"/>
          <w:szCs w:val="28"/>
          <w:lang w:val="bg-BG" w:eastAsia="bg-BG"/>
        </w:rPr>
        <w:t>я</w:t>
      </w:r>
      <w:r w:rsidR="00425BD6">
        <w:rPr>
          <w:rFonts w:eastAsia="Times New Roman" w:cstheme="minorHAnsi"/>
          <w:szCs w:val="28"/>
          <w:lang w:eastAsia="bg-BG"/>
        </w:rPr>
        <w:t xml:space="preserve"> на ПС за СЧН за азотен диоксид </w:t>
      </w:r>
      <w:r w:rsidRPr="009660AD">
        <w:rPr>
          <w:rFonts w:eastAsia="Times New Roman" w:cstheme="minorHAnsi"/>
          <w:szCs w:val="28"/>
          <w:lang w:eastAsia="bg-BG"/>
        </w:rPr>
        <w:t>(NO</w:t>
      </w:r>
      <w:r w:rsidRPr="009660A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9660AD">
        <w:rPr>
          <w:rFonts w:eastAsia="Times New Roman" w:cstheme="minorHAnsi"/>
          <w:szCs w:val="28"/>
          <w:lang w:eastAsia="bg-BG"/>
        </w:rPr>
        <w:t>). Оцветен</w:t>
      </w:r>
      <w:r w:rsidRPr="009660AD">
        <w:rPr>
          <w:rFonts w:eastAsia="Times New Roman" w:cstheme="minorHAnsi"/>
          <w:szCs w:val="28"/>
          <w:lang w:val="bg-BG" w:eastAsia="bg-BG"/>
        </w:rPr>
        <w:t xml:space="preserve">ите </w:t>
      </w:r>
      <w:r w:rsidRPr="009660AD">
        <w:rPr>
          <w:rFonts w:eastAsia="Times New Roman" w:cstheme="minorHAnsi"/>
          <w:szCs w:val="28"/>
          <w:lang w:eastAsia="bg-BG"/>
        </w:rPr>
        <w:t>в червен</w:t>
      </w:r>
      <w:r w:rsidRPr="009660AD">
        <w:rPr>
          <w:rFonts w:eastAsia="Times New Roman" w:cstheme="minorHAnsi"/>
          <w:szCs w:val="28"/>
          <w:lang w:val="bg-BG" w:eastAsia="bg-BG"/>
        </w:rPr>
        <w:t xml:space="preserve"> </w:t>
      </w:r>
      <w:r w:rsidRPr="009660AD">
        <w:rPr>
          <w:rFonts w:eastAsia="Times New Roman" w:cstheme="minorHAnsi"/>
          <w:szCs w:val="28"/>
          <w:lang w:eastAsia="bg-BG"/>
        </w:rPr>
        <w:t>цвят стойност</w:t>
      </w:r>
      <w:r w:rsidRPr="009660AD">
        <w:rPr>
          <w:rFonts w:eastAsia="Times New Roman" w:cstheme="minorHAnsi"/>
          <w:szCs w:val="28"/>
          <w:lang w:val="bg-BG" w:eastAsia="bg-BG"/>
        </w:rPr>
        <w:t>и</w:t>
      </w:r>
      <w:r w:rsidRPr="009660AD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9660AD">
        <w:rPr>
          <w:rFonts w:eastAsia="Times New Roman" w:cstheme="minorHAnsi"/>
          <w:szCs w:val="28"/>
          <w:lang w:val="bg-BG" w:eastAsia="bg-BG"/>
        </w:rPr>
        <w:t>овете</w:t>
      </w:r>
      <w:r w:rsidRPr="009660AD">
        <w:rPr>
          <w:rFonts w:eastAsia="Times New Roman" w:cstheme="minorHAnsi"/>
          <w:szCs w:val="28"/>
          <w:lang w:eastAsia="bg-BG"/>
        </w:rPr>
        <w:t xml:space="preserve"> –</w:t>
      </w:r>
      <w:r w:rsidR="00C71F18" w:rsidRPr="009660AD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4571C7" w:rsidRPr="009660AD">
        <w:rPr>
          <w:rFonts w:eastAsia="Times New Roman" w:cstheme="minorHAnsi"/>
          <w:color w:val="002060"/>
          <w:szCs w:val="28"/>
          <w:lang w:val="bg-BG" w:eastAsia="bg-BG"/>
        </w:rPr>
        <w:t>„АИС кв. Долно Езерово“ – гр. Бургас, „ДОАС РИОСВ “ – гр. Бургас</w:t>
      </w:r>
      <w:r w:rsidR="007A1F26" w:rsidRPr="009660AD">
        <w:rPr>
          <w:rFonts w:eastAsia="Times New Roman" w:cstheme="minorHAnsi"/>
          <w:color w:val="002060"/>
          <w:szCs w:val="28"/>
          <w:lang w:val="bg-BG" w:eastAsia="bg-BG"/>
        </w:rPr>
        <w:t>,</w:t>
      </w:r>
      <w:r w:rsidR="005C3C41" w:rsidRPr="009660AD">
        <w:rPr>
          <w:rFonts w:eastAsia="Times New Roman" w:cstheme="minorHAnsi"/>
          <w:szCs w:val="28"/>
          <w:lang w:val="bg-BG" w:eastAsia="bg-BG"/>
        </w:rPr>
        <w:t xml:space="preserve"> </w:t>
      </w:r>
      <w:r w:rsidRPr="009660AD">
        <w:rPr>
          <w:rFonts w:eastAsia="Times New Roman" w:cstheme="minorHAnsi"/>
          <w:szCs w:val="28"/>
          <w:lang w:val="bg-BG" w:eastAsia="bg-BG"/>
        </w:rPr>
        <w:t xml:space="preserve">са </w:t>
      </w:r>
      <w:r w:rsidRPr="009660AD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9660AD">
        <w:rPr>
          <w:rFonts w:eastAsia="Times New Roman" w:cstheme="minorHAnsi"/>
          <w:szCs w:val="28"/>
          <w:lang w:val="bg-BG" w:eastAsia="bg-BG"/>
        </w:rPr>
        <w:t>а.</w:t>
      </w:r>
      <w:r w:rsidRPr="009660AD">
        <w:rPr>
          <w:rFonts w:cstheme="minorHAnsi"/>
        </w:rPr>
        <w:br/>
      </w:r>
    </w:p>
    <w:p w:rsidR="00D445AE" w:rsidRPr="009660AD" w:rsidRDefault="00F24AFF" w:rsidP="00F24AFF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9660AD">
        <w:rPr>
          <w:rFonts w:cstheme="minorHAnsi"/>
          <w:shd w:val="clear" w:color="auto" w:fill="FFFFFF"/>
        </w:rPr>
        <w:t xml:space="preserve">РИОСВ Хасково: Поради повреда в автоматичния анализатор за ФПЧ10 в </w:t>
      </w:r>
      <w:r w:rsidRPr="009660AD">
        <w:rPr>
          <w:rFonts w:cstheme="minorHAnsi"/>
          <w:shd w:val="clear" w:color="auto" w:fill="FFFFFF"/>
          <w:lang w:val="bg-BG"/>
        </w:rPr>
        <w:t>„</w:t>
      </w:r>
      <w:r w:rsidRPr="009660AD">
        <w:rPr>
          <w:rFonts w:cstheme="minorHAnsi"/>
          <w:shd w:val="clear" w:color="auto" w:fill="FFFFFF"/>
        </w:rPr>
        <w:t>АИС Студен Кладенец</w:t>
      </w:r>
      <w:r w:rsidRPr="009660AD">
        <w:rPr>
          <w:rFonts w:cstheme="minorHAnsi"/>
          <w:shd w:val="clear" w:color="auto" w:fill="FFFFFF"/>
          <w:lang w:val="bg-BG"/>
        </w:rPr>
        <w:t>“ –</w:t>
      </w:r>
      <w:r w:rsidRPr="009660AD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  <w:r w:rsidRPr="009660AD">
        <w:rPr>
          <w:rFonts w:cstheme="minorHAnsi"/>
        </w:rPr>
        <w:br/>
      </w:r>
    </w:p>
    <w:p w:rsidR="005F4DC3" w:rsidRDefault="005F4DC3" w:rsidP="00B952C9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szCs w:val="28"/>
          <w:lang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46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E05A06" w:rsidTr="00E05A06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E05A06" w:rsidTr="00E05A06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E05A06" w:rsidTr="00E05A06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4F0ECB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4F0ECB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4F0ECB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4F0ECB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E6F0CB1" wp14:editId="7546AEF3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B29983" wp14:editId="65B80C88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DE08E7" w:rsidRDefault="00DE08E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ECB" w:rsidRDefault="004F0ECB">
      <w:pPr>
        <w:spacing w:line="240" w:lineRule="auto"/>
      </w:pPr>
      <w:r>
        <w:separator/>
      </w:r>
    </w:p>
  </w:endnote>
  <w:endnote w:type="continuationSeparator" w:id="0">
    <w:p w:rsidR="004F0ECB" w:rsidRDefault="004F0E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ECB" w:rsidRDefault="004F0ECB">
      <w:r>
        <w:separator/>
      </w:r>
    </w:p>
  </w:footnote>
  <w:footnote w:type="continuationSeparator" w:id="0">
    <w:p w:rsidR="004F0ECB" w:rsidRDefault="004F0E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2CB"/>
    <w:rsid w:val="00016390"/>
    <w:rsid w:val="0001683A"/>
    <w:rsid w:val="00017118"/>
    <w:rsid w:val="00017A10"/>
    <w:rsid w:val="00020250"/>
    <w:rsid w:val="00020551"/>
    <w:rsid w:val="00021C19"/>
    <w:rsid w:val="00022502"/>
    <w:rsid w:val="00022945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413"/>
    <w:rsid w:val="00031859"/>
    <w:rsid w:val="000319F8"/>
    <w:rsid w:val="00031E52"/>
    <w:rsid w:val="000324E6"/>
    <w:rsid w:val="000326B4"/>
    <w:rsid w:val="000326CC"/>
    <w:rsid w:val="0003277B"/>
    <w:rsid w:val="00032C51"/>
    <w:rsid w:val="000335E1"/>
    <w:rsid w:val="000341BC"/>
    <w:rsid w:val="00034D6A"/>
    <w:rsid w:val="00034EF1"/>
    <w:rsid w:val="00035839"/>
    <w:rsid w:val="000368C7"/>
    <w:rsid w:val="00036D75"/>
    <w:rsid w:val="00036D79"/>
    <w:rsid w:val="000374FF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03C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B35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27BD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060"/>
    <w:rsid w:val="000A5589"/>
    <w:rsid w:val="000A59B0"/>
    <w:rsid w:val="000A5BC6"/>
    <w:rsid w:val="000A6B63"/>
    <w:rsid w:val="000A6D6D"/>
    <w:rsid w:val="000A7003"/>
    <w:rsid w:val="000B0C94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4F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C7F1A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2B2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591A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044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3876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3F1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731"/>
    <w:rsid w:val="00146951"/>
    <w:rsid w:val="00146BBA"/>
    <w:rsid w:val="00146E92"/>
    <w:rsid w:val="00146FFA"/>
    <w:rsid w:val="0014737F"/>
    <w:rsid w:val="00147460"/>
    <w:rsid w:val="00147562"/>
    <w:rsid w:val="00147571"/>
    <w:rsid w:val="00150A6D"/>
    <w:rsid w:val="00150E36"/>
    <w:rsid w:val="00151634"/>
    <w:rsid w:val="00151ED1"/>
    <w:rsid w:val="0015209C"/>
    <w:rsid w:val="00152463"/>
    <w:rsid w:val="00152737"/>
    <w:rsid w:val="0015342E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6B38"/>
    <w:rsid w:val="0016771E"/>
    <w:rsid w:val="00167848"/>
    <w:rsid w:val="001679F2"/>
    <w:rsid w:val="00167CED"/>
    <w:rsid w:val="00167ED2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33FE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3CFF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3B"/>
    <w:rsid w:val="001B3DB9"/>
    <w:rsid w:val="001B46CF"/>
    <w:rsid w:val="001B4911"/>
    <w:rsid w:val="001B49A4"/>
    <w:rsid w:val="001B4B51"/>
    <w:rsid w:val="001B594A"/>
    <w:rsid w:val="001B5B5C"/>
    <w:rsid w:val="001B6F8D"/>
    <w:rsid w:val="001C0431"/>
    <w:rsid w:val="001C0510"/>
    <w:rsid w:val="001C1436"/>
    <w:rsid w:val="001C2527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245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6573"/>
    <w:rsid w:val="001E7923"/>
    <w:rsid w:val="001E7F65"/>
    <w:rsid w:val="001F1591"/>
    <w:rsid w:val="001F1BF5"/>
    <w:rsid w:val="001F1F55"/>
    <w:rsid w:val="001F25AF"/>
    <w:rsid w:val="001F2BC8"/>
    <w:rsid w:val="001F2FA1"/>
    <w:rsid w:val="001F3596"/>
    <w:rsid w:val="001F392E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5E6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0BA7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7E8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6837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3D8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789"/>
    <w:rsid w:val="00247A4F"/>
    <w:rsid w:val="00250074"/>
    <w:rsid w:val="002515FC"/>
    <w:rsid w:val="002524DD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DC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5A3"/>
    <w:rsid w:val="00283FFF"/>
    <w:rsid w:val="002840ED"/>
    <w:rsid w:val="00284348"/>
    <w:rsid w:val="00284372"/>
    <w:rsid w:val="002847E1"/>
    <w:rsid w:val="00284A22"/>
    <w:rsid w:val="00284DEE"/>
    <w:rsid w:val="00285A80"/>
    <w:rsid w:val="00285BA4"/>
    <w:rsid w:val="00285D19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22A"/>
    <w:rsid w:val="002A74E7"/>
    <w:rsid w:val="002A7C67"/>
    <w:rsid w:val="002A7FF0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98D"/>
    <w:rsid w:val="002C2DCB"/>
    <w:rsid w:val="002C3744"/>
    <w:rsid w:val="002C3926"/>
    <w:rsid w:val="002C4E1A"/>
    <w:rsid w:val="002C54D0"/>
    <w:rsid w:val="002C5952"/>
    <w:rsid w:val="002C59B0"/>
    <w:rsid w:val="002C6A1C"/>
    <w:rsid w:val="002C6B71"/>
    <w:rsid w:val="002C6F1A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2C98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16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12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81A"/>
    <w:rsid w:val="00313E30"/>
    <w:rsid w:val="00313FC7"/>
    <w:rsid w:val="00314655"/>
    <w:rsid w:val="003146BE"/>
    <w:rsid w:val="00314B58"/>
    <w:rsid w:val="00315172"/>
    <w:rsid w:val="00316D7F"/>
    <w:rsid w:val="00317119"/>
    <w:rsid w:val="00320711"/>
    <w:rsid w:val="0032156C"/>
    <w:rsid w:val="00321C75"/>
    <w:rsid w:val="00321F60"/>
    <w:rsid w:val="00322136"/>
    <w:rsid w:val="00322377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089"/>
    <w:rsid w:val="00343231"/>
    <w:rsid w:val="00343B16"/>
    <w:rsid w:val="003453E4"/>
    <w:rsid w:val="00345401"/>
    <w:rsid w:val="00345563"/>
    <w:rsid w:val="00346478"/>
    <w:rsid w:val="0034684A"/>
    <w:rsid w:val="00346C86"/>
    <w:rsid w:val="003470A2"/>
    <w:rsid w:val="00347E05"/>
    <w:rsid w:val="003502ED"/>
    <w:rsid w:val="0035075A"/>
    <w:rsid w:val="00350A32"/>
    <w:rsid w:val="003510BB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4E4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0B55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1B8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7A8"/>
    <w:rsid w:val="003A39A1"/>
    <w:rsid w:val="003A3AC5"/>
    <w:rsid w:val="003A3BD6"/>
    <w:rsid w:val="003A3C9B"/>
    <w:rsid w:val="003A3F8E"/>
    <w:rsid w:val="003A547F"/>
    <w:rsid w:val="003A608A"/>
    <w:rsid w:val="003A6C47"/>
    <w:rsid w:val="003A75FF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2629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7E1"/>
    <w:rsid w:val="00402BFE"/>
    <w:rsid w:val="0040435D"/>
    <w:rsid w:val="0040464F"/>
    <w:rsid w:val="00404A03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1BD1"/>
    <w:rsid w:val="0042225F"/>
    <w:rsid w:val="00423948"/>
    <w:rsid w:val="00424331"/>
    <w:rsid w:val="00424411"/>
    <w:rsid w:val="0042461A"/>
    <w:rsid w:val="00424BF4"/>
    <w:rsid w:val="00424C94"/>
    <w:rsid w:val="00425BD6"/>
    <w:rsid w:val="00425C95"/>
    <w:rsid w:val="00426775"/>
    <w:rsid w:val="00426FEA"/>
    <w:rsid w:val="00427956"/>
    <w:rsid w:val="00427B22"/>
    <w:rsid w:val="00430338"/>
    <w:rsid w:val="00430DFF"/>
    <w:rsid w:val="00430E4B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2E2F"/>
    <w:rsid w:val="004530EB"/>
    <w:rsid w:val="00453E39"/>
    <w:rsid w:val="00454FB3"/>
    <w:rsid w:val="00455358"/>
    <w:rsid w:val="00455B08"/>
    <w:rsid w:val="00455E40"/>
    <w:rsid w:val="00456386"/>
    <w:rsid w:val="00456444"/>
    <w:rsid w:val="004571C7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4A1C"/>
    <w:rsid w:val="00475023"/>
    <w:rsid w:val="0047536D"/>
    <w:rsid w:val="004761C5"/>
    <w:rsid w:val="0047691C"/>
    <w:rsid w:val="00477912"/>
    <w:rsid w:val="00477CF5"/>
    <w:rsid w:val="00477EA2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286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822"/>
    <w:rsid w:val="004E7B53"/>
    <w:rsid w:val="004E7C16"/>
    <w:rsid w:val="004F02E5"/>
    <w:rsid w:val="004F0ECB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6D31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617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A31"/>
    <w:rsid w:val="00510BA9"/>
    <w:rsid w:val="0051107D"/>
    <w:rsid w:val="005111C1"/>
    <w:rsid w:val="00511260"/>
    <w:rsid w:val="0051134C"/>
    <w:rsid w:val="00511A8A"/>
    <w:rsid w:val="00512011"/>
    <w:rsid w:val="00512426"/>
    <w:rsid w:val="005129C1"/>
    <w:rsid w:val="00513202"/>
    <w:rsid w:val="00513918"/>
    <w:rsid w:val="00514019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17F4C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3DEC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3FA"/>
    <w:rsid w:val="005415E7"/>
    <w:rsid w:val="00541DE9"/>
    <w:rsid w:val="00541F76"/>
    <w:rsid w:val="00542752"/>
    <w:rsid w:val="0054379A"/>
    <w:rsid w:val="005439DC"/>
    <w:rsid w:val="00544A70"/>
    <w:rsid w:val="00545156"/>
    <w:rsid w:val="0054578C"/>
    <w:rsid w:val="00545A69"/>
    <w:rsid w:val="005466E3"/>
    <w:rsid w:val="00546800"/>
    <w:rsid w:val="00546919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74F"/>
    <w:rsid w:val="0055499A"/>
    <w:rsid w:val="00554B5B"/>
    <w:rsid w:val="00554CDD"/>
    <w:rsid w:val="00555486"/>
    <w:rsid w:val="00555DD4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595E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338"/>
    <w:rsid w:val="005739AC"/>
    <w:rsid w:val="00574A0B"/>
    <w:rsid w:val="00574CE5"/>
    <w:rsid w:val="00574EBA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68"/>
    <w:rsid w:val="005834D3"/>
    <w:rsid w:val="00584480"/>
    <w:rsid w:val="005848C6"/>
    <w:rsid w:val="00584B19"/>
    <w:rsid w:val="005851AC"/>
    <w:rsid w:val="005857B7"/>
    <w:rsid w:val="005861F1"/>
    <w:rsid w:val="00587BB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40D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4B62"/>
    <w:rsid w:val="005A5147"/>
    <w:rsid w:val="005A59D8"/>
    <w:rsid w:val="005A625A"/>
    <w:rsid w:val="005A6967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75F"/>
    <w:rsid w:val="005D0C87"/>
    <w:rsid w:val="005D1463"/>
    <w:rsid w:val="005D1497"/>
    <w:rsid w:val="005D1549"/>
    <w:rsid w:val="005D21A4"/>
    <w:rsid w:val="005D2896"/>
    <w:rsid w:val="005D2B5D"/>
    <w:rsid w:val="005D3838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00D"/>
    <w:rsid w:val="005E6CF9"/>
    <w:rsid w:val="005E7208"/>
    <w:rsid w:val="005E75F0"/>
    <w:rsid w:val="005E75F9"/>
    <w:rsid w:val="005E7B42"/>
    <w:rsid w:val="005E7C5F"/>
    <w:rsid w:val="005F013C"/>
    <w:rsid w:val="005F055B"/>
    <w:rsid w:val="005F08D8"/>
    <w:rsid w:val="005F1163"/>
    <w:rsid w:val="005F1BB0"/>
    <w:rsid w:val="005F1CD4"/>
    <w:rsid w:val="005F1CE6"/>
    <w:rsid w:val="005F2514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4DC3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114"/>
    <w:rsid w:val="00614831"/>
    <w:rsid w:val="006148C5"/>
    <w:rsid w:val="00614AF0"/>
    <w:rsid w:val="00614EB9"/>
    <w:rsid w:val="00615272"/>
    <w:rsid w:val="00615868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29"/>
    <w:rsid w:val="00625337"/>
    <w:rsid w:val="0062606C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6F6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29A9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4B7A"/>
    <w:rsid w:val="00655B67"/>
    <w:rsid w:val="006565FC"/>
    <w:rsid w:val="00656C4D"/>
    <w:rsid w:val="00656E0D"/>
    <w:rsid w:val="00657316"/>
    <w:rsid w:val="00657D66"/>
    <w:rsid w:val="006600BE"/>
    <w:rsid w:val="006601EF"/>
    <w:rsid w:val="006601F4"/>
    <w:rsid w:val="00660A18"/>
    <w:rsid w:val="00660D92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3D6"/>
    <w:rsid w:val="006A6856"/>
    <w:rsid w:val="006A68F4"/>
    <w:rsid w:val="006A6E75"/>
    <w:rsid w:val="006A7BE4"/>
    <w:rsid w:val="006A7E9C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5D9D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6575"/>
    <w:rsid w:val="006C75F9"/>
    <w:rsid w:val="006C7A92"/>
    <w:rsid w:val="006D07B5"/>
    <w:rsid w:val="006D0DB8"/>
    <w:rsid w:val="006D174E"/>
    <w:rsid w:val="006D1849"/>
    <w:rsid w:val="006D191D"/>
    <w:rsid w:val="006D1DBD"/>
    <w:rsid w:val="006D211D"/>
    <w:rsid w:val="006D4907"/>
    <w:rsid w:val="006D49E7"/>
    <w:rsid w:val="006D4E53"/>
    <w:rsid w:val="006D4F0A"/>
    <w:rsid w:val="006D53AF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1773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0524"/>
    <w:rsid w:val="00701A5E"/>
    <w:rsid w:val="00701D79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4BA"/>
    <w:rsid w:val="00706DCF"/>
    <w:rsid w:val="00706EF3"/>
    <w:rsid w:val="00710B8B"/>
    <w:rsid w:val="00710E51"/>
    <w:rsid w:val="00711941"/>
    <w:rsid w:val="00712357"/>
    <w:rsid w:val="00713001"/>
    <w:rsid w:val="00713514"/>
    <w:rsid w:val="00713690"/>
    <w:rsid w:val="00713950"/>
    <w:rsid w:val="00713990"/>
    <w:rsid w:val="00713C69"/>
    <w:rsid w:val="00713D26"/>
    <w:rsid w:val="0071490C"/>
    <w:rsid w:val="00715787"/>
    <w:rsid w:val="007165A3"/>
    <w:rsid w:val="00716693"/>
    <w:rsid w:val="0071693E"/>
    <w:rsid w:val="00716CA3"/>
    <w:rsid w:val="007175EA"/>
    <w:rsid w:val="00720598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2761A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0AE"/>
    <w:rsid w:val="007476F5"/>
    <w:rsid w:val="00747A68"/>
    <w:rsid w:val="00750156"/>
    <w:rsid w:val="00751107"/>
    <w:rsid w:val="007514B1"/>
    <w:rsid w:val="00751906"/>
    <w:rsid w:val="00752175"/>
    <w:rsid w:val="007522FF"/>
    <w:rsid w:val="00752614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250"/>
    <w:rsid w:val="00771517"/>
    <w:rsid w:val="00771DEA"/>
    <w:rsid w:val="00772CA8"/>
    <w:rsid w:val="007740E5"/>
    <w:rsid w:val="00774364"/>
    <w:rsid w:val="00774857"/>
    <w:rsid w:val="00774B04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803"/>
    <w:rsid w:val="00782CA6"/>
    <w:rsid w:val="00782E01"/>
    <w:rsid w:val="00782F93"/>
    <w:rsid w:val="00783A34"/>
    <w:rsid w:val="00784C69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1F26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B51BE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29D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6FD"/>
    <w:rsid w:val="00801F4A"/>
    <w:rsid w:val="00802109"/>
    <w:rsid w:val="0080239A"/>
    <w:rsid w:val="00802713"/>
    <w:rsid w:val="008028B6"/>
    <w:rsid w:val="00802D6F"/>
    <w:rsid w:val="00803F96"/>
    <w:rsid w:val="0080499F"/>
    <w:rsid w:val="00804A43"/>
    <w:rsid w:val="008059C5"/>
    <w:rsid w:val="00805E36"/>
    <w:rsid w:val="00805F2F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3EB"/>
    <w:rsid w:val="00817BC8"/>
    <w:rsid w:val="00817E6F"/>
    <w:rsid w:val="0082000A"/>
    <w:rsid w:val="0082022A"/>
    <w:rsid w:val="00820B35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4A4C"/>
    <w:rsid w:val="008657FE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22B"/>
    <w:rsid w:val="0088366E"/>
    <w:rsid w:val="00883678"/>
    <w:rsid w:val="00883BC3"/>
    <w:rsid w:val="00883FDE"/>
    <w:rsid w:val="00883FE4"/>
    <w:rsid w:val="00884050"/>
    <w:rsid w:val="0088422A"/>
    <w:rsid w:val="00884C9D"/>
    <w:rsid w:val="0088527D"/>
    <w:rsid w:val="0088568C"/>
    <w:rsid w:val="008859E0"/>
    <w:rsid w:val="00885D37"/>
    <w:rsid w:val="00886253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6E91"/>
    <w:rsid w:val="008976EA"/>
    <w:rsid w:val="00897BB5"/>
    <w:rsid w:val="00897C18"/>
    <w:rsid w:val="008A0542"/>
    <w:rsid w:val="008A07EC"/>
    <w:rsid w:val="008A0E89"/>
    <w:rsid w:val="008A0EC4"/>
    <w:rsid w:val="008A10DB"/>
    <w:rsid w:val="008A16DF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0E7"/>
    <w:rsid w:val="008A7606"/>
    <w:rsid w:val="008A788B"/>
    <w:rsid w:val="008A7B2B"/>
    <w:rsid w:val="008A7BC4"/>
    <w:rsid w:val="008B0238"/>
    <w:rsid w:val="008B07B6"/>
    <w:rsid w:val="008B0889"/>
    <w:rsid w:val="008B0919"/>
    <w:rsid w:val="008B0977"/>
    <w:rsid w:val="008B0EAA"/>
    <w:rsid w:val="008B1484"/>
    <w:rsid w:val="008B1723"/>
    <w:rsid w:val="008B1831"/>
    <w:rsid w:val="008B1FEE"/>
    <w:rsid w:val="008B221C"/>
    <w:rsid w:val="008B2415"/>
    <w:rsid w:val="008B32B3"/>
    <w:rsid w:val="008B33FD"/>
    <w:rsid w:val="008B34BB"/>
    <w:rsid w:val="008B3C3C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7EA"/>
    <w:rsid w:val="008F2988"/>
    <w:rsid w:val="008F3614"/>
    <w:rsid w:val="008F3ADD"/>
    <w:rsid w:val="008F4152"/>
    <w:rsid w:val="008F4AD9"/>
    <w:rsid w:val="008F4B1F"/>
    <w:rsid w:val="008F4C1B"/>
    <w:rsid w:val="008F4F14"/>
    <w:rsid w:val="008F54A1"/>
    <w:rsid w:val="008F5845"/>
    <w:rsid w:val="008F6390"/>
    <w:rsid w:val="008F6ACE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072F6"/>
    <w:rsid w:val="00910048"/>
    <w:rsid w:val="00910339"/>
    <w:rsid w:val="009104B0"/>
    <w:rsid w:val="00911902"/>
    <w:rsid w:val="00912232"/>
    <w:rsid w:val="0091251D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4B9A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0AD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299E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5F76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99C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DE7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03A2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5CB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0EE8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24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2D9C"/>
    <w:rsid w:val="00A23AFA"/>
    <w:rsid w:val="00A23F32"/>
    <w:rsid w:val="00A244C3"/>
    <w:rsid w:val="00A24C03"/>
    <w:rsid w:val="00A255AE"/>
    <w:rsid w:val="00A2617F"/>
    <w:rsid w:val="00A27089"/>
    <w:rsid w:val="00A27C0C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3E2E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CFE"/>
    <w:rsid w:val="00A77E93"/>
    <w:rsid w:val="00A81833"/>
    <w:rsid w:val="00A81D1B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4FA9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9DC"/>
    <w:rsid w:val="00A96CC0"/>
    <w:rsid w:val="00A96EE2"/>
    <w:rsid w:val="00A97234"/>
    <w:rsid w:val="00A97C8B"/>
    <w:rsid w:val="00A97DD4"/>
    <w:rsid w:val="00AA0247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3B63"/>
    <w:rsid w:val="00AC5601"/>
    <w:rsid w:val="00AC5B9F"/>
    <w:rsid w:val="00AC675F"/>
    <w:rsid w:val="00AC6BE0"/>
    <w:rsid w:val="00AC6FCA"/>
    <w:rsid w:val="00AC72E9"/>
    <w:rsid w:val="00AC7863"/>
    <w:rsid w:val="00AC7886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D662B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57C5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984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390B"/>
    <w:rsid w:val="00B14B31"/>
    <w:rsid w:val="00B14B94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16D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0B9"/>
    <w:rsid w:val="00B45274"/>
    <w:rsid w:val="00B45592"/>
    <w:rsid w:val="00B456C4"/>
    <w:rsid w:val="00B47225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62"/>
    <w:rsid w:val="00B93FB2"/>
    <w:rsid w:val="00B94546"/>
    <w:rsid w:val="00B94939"/>
    <w:rsid w:val="00B949FC"/>
    <w:rsid w:val="00B94CF6"/>
    <w:rsid w:val="00B94E8C"/>
    <w:rsid w:val="00B952C9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764"/>
    <w:rsid w:val="00BB2F88"/>
    <w:rsid w:val="00BB3D96"/>
    <w:rsid w:val="00BB4068"/>
    <w:rsid w:val="00BB4920"/>
    <w:rsid w:val="00BB565F"/>
    <w:rsid w:val="00BB693E"/>
    <w:rsid w:val="00BB6E70"/>
    <w:rsid w:val="00BB6F90"/>
    <w:rsid w:val="00BB7B3B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52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13D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6ECB"/>
    <w:rsid w:val="00C071B5"/>
    <w:rsid w:val="00C10558"/>
    <w:rsid w:val="00C1124F"/>
    <w:rsid w:val="00C119B2"/>
    <w:rsid w:val="00C12636"/>
    <w:rsid w:val="00C12A9D"/>
    <w:rsid w:val="00C12C85"/>
    <w:rsid w:val="00C13603"/>
    <w:rsid w:val="00C14A9F"/>
    <w:rsid w:val="00C14B29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51A"/>
    <w:rsid w:val="00C23807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525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0E21"/>
    <w:rsid w:val="00C411FC"/>
    <w:rsid w:val="00C4250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2C48"/>
    <w:rsid w:val="00C53242"/>
    <w:rsid w:val="00C5362A"/>
    <w:rsid w:val="00C539E5"/>
    <w:rsid w:val="00C53B97"/>
    <w:rsid w:val="00C53C4F"/>
    <w:rsid w:val="00C54B8D"/>
    <w:rsid w:val="00C55781"/>
    <w:rsid w:val="00C55DD6"/>
    <w:rsid w:val="00C56317"/>
    <w:rsid w:val="00C5631E"/>
    <w:rsid w:val="00C563AC"/>
    <w:rsid w:val="00C565E4"/>
    <w:rsid w:val="00C56BD7"/>
    <w:rsid w:val="00C57D07"/>
    <w:rsid w:val="00C6032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1F18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448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2D"/>
    <w:rsid w:val="00CA2854"/>
    <w:rsid w:val="00CA2BF2"/>
    <w:rsid w:val="00CA2E3E"/>
    <w:rsid w:val="00CA361F"/>
    <w:rsid w:val="00CA3CE4"/>
    <w:rsid w:val="00CA4782"/>
    <w:rsid w:val="00CA4D00"/>
    <w:rsid w:val="00CA4DCB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5C62"/>
    <w:rsid w:val="00CD6E55"/>
    <w:rsid w:val="00CD7B2B"/>
    <w:rsid w:val="00CD7BA9"/>
    <w:rsid w:val="00CD7F4C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62B9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58C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935"/>
    <w:rsid w:val="00D20FD4"/>
    <w:rsid w:val="00D21471"/>
    <w:rsid w:val="00D2151E"/>
    <w:rsid w:val="00D21962"/>
    <w:rsid w:val="00D21AF1"/>
    <w:rsid w:val="00D21D94"/>
    <w:rsid w:val="00D21E76"/>
    <w:rsid w:val="00D231EB"/>
    <w:rsid w:val="00D23BBE"/>
    <w:rsid w:val="00D23BC5"/>
    <w:rsid w:val="00D2490C"/>
    <w:rsid w:val="00D2550F"/>
    <w:rsid w:val="00D2579D"/>
    <w:rsid w:val="00D25914"/>
    <w:rsid w:val="00D26B48"/>
    <w:rsid w:val="00D26BB1"/>
    <w:rsid w:val="00D27A7C"/>
    <w:rsid w:val="00D27D15"/>
    <w:rsid w:val="00D27F35"/>
    <w:rsid w:val="00D30453"/>
    <w:rsid w:val="00D30593"/>
    <w:rsid w:val="00D30A0C"/>
    <w:rsid w:val="00D30D4A"/>
    <w:rsid w:val="00D31332"/>
    <w:rsid w:val="00D31931"/>
    <w:rsid w:val="00D32431"/>
    <w:rsid w:val="00D325AE"/>
    <w:rsid w:val="00D339ED"/>
    <w:rsid w:val="00D3410B"/>
    <w:rsid w:val="00D3433D"/>
    <w:rsid w:val="00D34673"/>
    <w:rsid w:val="00D35246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5AE"/>
    <w:rsid w:val="00D44811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3FC9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1ED8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B0B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911"/>
    <w:rsid w:val="00D83A04"/>
    <w:rsid w:val="00D84413"/>
    <w:rsid w:val="00D848BF"/>
    <w:rsid w:val="00D85461"/>
    <w:rsid w:val="00D8562F"/>
    <w:rsid w:val="00D8570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6EBA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699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41"/>
    <w:rsid w:val="00DC0EBF"/>
    <w:rsid w:val="00DC0FD8"/>
    <w:rsid w:val="00DC1192"/>
    <w:rsid w:val="00DC14E9"/>
    <w:rsid w:val="00DC18CA"/>
    <w:rsid w:val="00DC1F75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08E7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5F61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A06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0FA"/>
    <w:rsid w:val="00E12720"/>
    <w:rsid w:val="00E12893"/>
    <w:rsid w:val="00E12AB8"/>
    <w:rsid w:val="00E12AE5"/>
    <w:rsid w:val="00E13EE9"/>
    <w:rsid w:val="00E14236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904"/>
    <w:rsid w:val="00E26CD5"/>
    <w:rsid w:val="00E26D01"/>
    <w:rsid w:val="00E270A5"/>
    <w:rsid w:val="00E27E8C"/>
    <w:rsid w:val="00E306AA"/>
    <w:rsid w:val="00E314F7"/>
    <w:rsid w:val="00E320A7"/>
    <w:rsid w:val="00E3337F"/>
    <w:rsid w:val="00E33A58"/>
    <w:rsid w:val="00E33F9E"/>
    <w:rsid w:val="00E341D7"/>
    <w:rsid w:val="00E3435F"/>
    <w:rsid w:val="00E34504"/>
    <w:rsid w:val="00E345BD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3B5F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3FFA"/>
    <w:rsid w:val="00E64F36"/>
    <w:rsid w:val="00E658B0"/>
    <w:rsid w:val="00E65EA7"/>
    <w:rsid w:val="00E663C3"/>
    <w:rsid w:val="00E66720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188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244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1704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262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5DF1"/>
    <w:rsid w:val="00EF760A"/>
    <w:rsid w:val="00EF7651"/>
    <w:rsid w:val="00F00088"/>
    <w:rsid w:val="00F00307"/>
    <w:rsid w:val="00F00861"/>
    <w:rsid w:val="00F00CAE"/>
    <w:rsid w:val="00F00FB1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4AFF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4DE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30DD"/>
    <w:rsid w:val="00F63A85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C5C"/>
    <w:rsid w:val="00F77F9F"/>
    <w:rsid w:val="00F8017C"/>
    <w:rsid w:val="00F801C7"/>
    <w:rsid w:val="00F80759"/>
    <w:rsid w:val="00F8195A"/>
    <w:rsid w:val="00F81B6D"/>
    <w:rsid w:val="00F81BFF"/>
    <w:rsid w:val="00F822A9"/>
    <w:rsid w:val="00F82CA2"/>
    <w:rsid w:val="00F8334A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0EA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1673"/>
    <w:rsid w:val="00FB16F5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4F93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51C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2559"/>
    <w:rsid w:val="00FE35FA"/>
    <w:rsid w:val="00FE3A54"/>
    <w:rsid w:val="00FE4B3A"/>
    <w:rsid w:val="00FE4C3B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5D1" w:rsidRDefault="00B415D1">
      <w:pPr>
        <w:spacing w:line="240" w:lineRule="auto"/>
      </w:pPr>
      <w:r>
        <w:separator/>
      </w:r>
    </w:p>
  </w:endnote>
  <w:endnote w:type="continuationSeparator" w:id="0">
    <w:p w:rsidR="00B415D1" w:rsidRDefault="00B415D1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5D1" w:rsidRDefault="00B415D1">
      <w:pPr>
        <w:spacing w:after="0"/>
      </w:pPr>
      <w:r>
        <w:separator/>
      </w:r>
    </w:p>
  </w:footnote>
  <w:footnote w:type="continuationSeparator" w:id="0">
    <w:p w:rsidR="00B415D1" w:rsidRDefault="00B415D1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15A3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9504D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45A40"/>
    <w:rsid w:val="00245B41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114E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18"/>
    <w:rsid w:val="003C12F5"/>
    <w:rsid w:val="003C1645"/>
    <w:rsid w:val="003C3708"/>
    <w:rsid w:val="003C3EE5"/>
    <w:rsid w:val="003C54AB"/>
    <w:rsid w:val="003C6AD3"/>
    <w:rsid w:val="003D0034"/>
    <w:rsid w:val="003D047F"/>
    <w:rsid w:val="003D0E72"/>
    <w:rsid w:val="003D1BA8"/>
    <w:rsid w:val="003D531F"/>
    <w:rsid w:val="003D5B40"/>
    <w:rsid w:val="003E414A"/>
    <w:rsid w:val="003E64A7"/>
    <w:rsid w:val="003F1E97"/>
    <w:rsid w:val="003F46E1"/>
    <w:rsid w:val="003F47FD"/>
    <w:rsid w:val="003F5683"/>
    <w:rsid w:val="004013C4"/>
    <w:rsid w:val="00403A21"/>
    <w:rsid w:val="0040620E"/>
    <w:rsid w:val="00406B94"/>
    <w:rsid w:val="0041536E"/>
    <w:rsid w:val="004156A1"/>
    <w:rsid w:val="00420238"/>
    <w:rsid w:val="004210F3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15F7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6FEF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286A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29A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8BE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0AE"/>
    <w:rsid w:val="006A465C"/>
    <w:rsid w:val="006A686D"/>
    <w:rsid w:val="006C22ED"/>
    <w:rsid w:val="006C5F30"/>
    <w:rsid w:val="006C7D93"/>
    <w:rsid w:val="006D1A5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2B95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37D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39C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2026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2EB"/>
    <w:rsid w:val="00A00E80"/>
    <w:rsid w:val="00A021DD"/>
    <w:rsid w:val="00A02ED2"/>
    <w:rsid w:val="00A0620B"/>
    <w:rsid w:val="00A1148D"/>
    <w:rsid w:val="00A116DE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B45"/>
    <w:rsid w:val="00AC1D50"/>
    <w:rsid w:val="00AC2E21"/>
    <w:rsid w:val="00AC3DA5"/>
    <w:rsid w:val="00AC6360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DB3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5D1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096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0BB6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47909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562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2660B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57C31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97C0F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6BFC"/>
    <w:rsid w:val="00EA7927"/>
    <w:rsid w:val="00EB28E6"/>
    <w:rsid w:val="00EB2D01"/>
    <w:rsid w:val="00EB3563"/>
    <w:rsid w:val="00EB5CE6"/>
    <w:rsid w:val="00EB6DC5"/>
    <w:rsid w:val="00EB70F7"/>
    <w:rsid w:val="00EB7A76"/>
    <w:rsid w:val="00EC36EB"/>
    <w:rsid w:val="00EC428A"/>
    <w:rsid w:val="00EC6898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56D3"/>
    <w:rsid w:val="00F16C0B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CC558D-8340-4A62-86EE-6CFB6BB62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3388</TotalTime>
  <Pages>5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4958</cp:revision>
  <cp:lastPrinted>2023-03-30T09:06:00Z</cp:lastPrinted>
  <dcterms:created xsi:type="dcterms:W3CDTF">2023-01-09T09:44:00Z</dcterms:created>
  <dcterms:modified xsi:type="dcterms:W3CDTF">2025-12-29T13:19:00Z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