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917CF8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4770EA" w:rsidTr="004770EA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770EA" w:rsidRDefault="004770EA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770EA" w:rsidTr="004770EA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29.06.2026 г.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770EA" w:rsidTr="004770EA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113,88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30,47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87,65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99,23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112,02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107,15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98,99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103,42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104,07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78,52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83,01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96,80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92,16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100,69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54,26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49,94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98,62</w:t>
            </w:r>
          </w:p>
        </w:tc>
      </w:tr>
      <w:tr w:rsidR="004770EA" w:rsidTr="004770E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120,91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95,90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93,88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80,44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110,31</w:t>
            </w:r>
          </w:p>
        </w:tc>
      </w:tr>
      <w:tr w:rsidR="004770EA" w:rsidTr="004770E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104,72</w:t>
            </w:r>
          </w:p>
        </w:tc>
      </w:tr>
      <w:tr w:rsidR="004770EA" w:rsidTr="004770E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0EA" w:rsidRDefault="004770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0EA" w:rsidRDefault="004770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102,87</w:t>
            </w:r>
          </w:p>
        </w:tc>
      </w:tr>
    </w:tbl>
    <w:p w:rsidR="003548E8" w:rsidRPr="00226FBF" w:rsidRDefault="003548E8" w:rsidP="004770EA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917CF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9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BF7762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917CF8">
        <w:t>9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D26CD7" w:rsidRDefault="00D26CD7" w:rsidP="00BF7762">
      <w:pPr>
        <w:jc w:val="both"/>
        <w:rPr>
          <w:lang w:val="bg-BG"/>
        </w:rPr>
      </w:pPr>
    </w:p>
    <w:p w:rsidR="00D26CD7" w:rsidRDefault="00D26CD7" w:rsidP="00BF7762">
      <w:pPr>
        <w:jc w:val="both"/>
      </w:pPr>
      <w:r w:rsidRPr="00D26CD7">
        <w:rPr>
          <w:lang w:val="bg-BG"/>
        </w:rPr>
        <w:t>Няма регистрирани превишения на ПС за СЧН за азотен диоксид (NO2). Оцветените в червено стойности за този замърс</w:t>
      </w:r>
      <w:r w:rsidR="00BF7762">
        <w:rPr>
          <w:lang w:val="bg-BG"/>
        </w:rPr>
        <w:t>ител в пунктове – „АИС СОУ Ангел Кънчев“ – гр. Варна, „</w:t>
      </w:r>
      <w:r w:rsidR="0002497C">
        <w:rPr>
          <w:lang w:val="bg-BG"/>
        </w:rPr>
        <w:t xml:space="preserve">АИС </w:t>
      </w:r>
      <w:r w:rsidR="00BF7762">
        <w:rPr>
          <w:lang w:val="bg-BG"/>
        </w:rPr>
        <w:t>Чайка</w:t>
      </w:r>
      <w:r w:rsidRPr="00D26CD7">
        <w:rPr>
          <w:lang w:val="bg-BG"/>
        </w:rPr>
        <w:t>“</w:t>
      </w:r>
      <w:r w:rsidRPr="00D26CD7">
        <w:t xml:space="preserve"> </w:t>
      </w:r>
      <w:r w:rsidRPr="00D26CD7">
        <w:rPr>
          <w:lang w:val="bg-BG"/>
        </w:rPr>
        <w:t>– гр. Варна</w:t>
      </w:r>
      <w:r w:rsidR="00DB51E8">
        <w:rPr>
          <w:lang w:val="bg-BG"/>
        </w:rPr>
        <w:t xml:space="preserve"> и „АИС Несебър</w:t>
      </w:r>
      <w:r w:rsidR="009A2AEC">
        <w:rPr>
          <w:lang w:val="bg-BG"/>
        </w:rPr>
        <w:t>“</w:t>
      </w:r>
      <w:r w:rsidR="00DB51E8">
        <w:rPr>
          <w:lang w:val="bg-BG"/>
        </w:rPr>
        <w:t xml:space="preserve"> – гр. Несебър</w:t>
      </w:r>
      <w:r w:rsidRPr="00D26CD7">
        <w:rPr>
          <w:lang w:val="bg-BG"/>
        </w:rPr>
        <w:t xml:space="preserve"> са във връзка с възприетите цветове за Европейския индекс за качеството на въздух</w:t>
      </w:r>
      <w:r w:rsidRPr="00D26CD7">
        <w:t>.</w:t>
      </w:r>
    </w:p>
    <w:p w:rsidR="005E026D" w:rsidRDefault="005E026D" w:rsidP="00BF7762">
      <w:pPr>
        <w:jc w:val="both"/>
      </w:pPr>
    </w:p>
    <w:p w:rsidR="005E026D" w:rsidRPr="005E026D" w:rsidRDefault="005E026D" w:rsidP="005E026D">
      <w:pPr>
        <w:jc w:val="both"/>
        <w:rPr>
          <w:lang w:val="bg-BG"/>
        </w:rPr>
      </w:pPr>
      <w:r w:rsidRPr="005E026D">
        <w:rPr>
          <w:lang w:val="bg-BG"/>
        </w:rPr>
        <w:t>Оцветената в червено стойност за замърсителя озон (О</w:t>
      </w:r>
      <w:r w:rsidRPr="005E026D">
        <w:rPr>
          <w:vertAlign w:val="subscript"/>
          <w:lang w:val="bg-BG"/>
        </w:rPr>
        <w:t>3</w:t>
      </w:r>
      <w:r>
        <w:rPr>
          <w:lang w:val="bg-BG"/>
        </w:rPr>
        <w:t>) в пункт „АИС Раковски“- гр. Димитровград</w:t>
      </w:r>
      <w:bookmarkStart w:id="1" w:name="_GoBack"/>
      <w:bookmarkEnd w:id="1"/>
      <w:r w:rsidRPr="005E026D">
        <w:rPr>
          <w:lang w:val="bg-BG"/>
        </w:rPr>
        <w:t xml:space="preserve"> е във връзка с възприетите цветове за Европейския индекс за качеството на въздуха.</w:t>
      </w:r>
    </w:p>
    <w:p w:rsidR="005E026D" w:rsidRDefault="005E026D" w:rsidP="00BF7762">
      <w:pPr>
        <w:jc w:val="both"/>
      </w:pPr>
    </w:p>
    <w:p w:rsidR="005F3776" w:rsidRDefault="005F3776" w:rsidP="00BF7762">
      <w:pPr>
        <w:jc w:val="both"/>
      </w:pPr>
      <w:r>
        <w:rPr>
          <w:lang w:val="bg-BG"/>
        </w:rPr>
        <w:t xml:space="preserve">По данни на </w:t>
      </w:r>
      <w:r w:rsidRPr="005F3776">
        <w:t>РИОСВ</w:t>
      </w:r>
      <w:r>
        <w:rPr>
          <w:lang w:val="bg-BG"/>
        </w:rPr>
        <w:t>-</w:t>
      </w:r>
      <w:r w:rsidRPr="005F3776">
        <w:t>Вар</w:t>
      </w:r>
      <w:r>
        <w:t xml:space="preserve">на: </w:t>
      </w:r>
      <w:r>
        <w:rPr>
          <w:lang w:val="bg-BG"/>
        </w:rPr>
        <w:t>н</w:t>
      </w:r>
      <w:r w:rsidRPr="005F3776">
        <w:t>яма данни по технически прич</w:t>
      </w:r>
      <w:r>
        <w:t>ини от 10:00 ч. по показател NO</w:t>
      </w:r>
      <w:r>
        <w:rPr>
          <w:vertAlign w:val="subscript"/>
          <w:lang w:val="bg-BG"/>
        </w:rPr>
        <w:t>2</w:t>
      </w:r>
      <w:r w:rsidRPr="005F3776">
        <w:t xml:space="preserve"> от АИС "Изворите", гр. Девня. Няма данни поради прекъсване на ел. захранването в периода от 10:00ч. до 14:00ч. от АИС "СОУ Ангел Кънчев", гр. Варна.</w:t>
      </w:r>
      <w:r w:rsidRPr="005F3776">
        <w:br/>
      </w:r>
      <w:r>
        <w:rPr>
          <w:lang w:val="bg-BG"/>
        </w:rPr>
        <w:t xml:space="preserve">По данни на </w:t>
      </w:r>
      <w:r w:rsidRPr="005F3776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5F3776">
        <w:t>яма данни по комуникационни причини от ДОАС Свищов.</w:t>
      </w:r>
      <w:r w:rsidRPr="005F3776">
        <w:br/>
      </w:r>
      <w:r>
        <w:rPr>
          <w:lang w:val="bg-BG"/>
        </w:rPr>
        <w:t xml:space="preserve">По данни на </w:t>
      </w:r>
      <w:r w:rsidRPr="005F3776">
        <w:t>РИОСВ</w:t>
      </w:r>
      <w:r>
        <w:rPr>
          <w:lang w:val="bg-BG"/>
        </w:rPr>
        <w:t>-</w:t>
      </w:r>
      <w:r>
        <w:t xml:space="preserve">Монтана: </w:t>
      </w:r>
      <w:r>
        <w:rPr>
          <w:lang w:val="bg-BG"/>
        </w:rPr>
        <w:t>н</w:t>
      </w:r>
      <w:r w:rsidRPr="005F3776">
        <w:t>яма</w:t>
      </w:r>
      <w:r>
        <w:t xml:space="preserve"> данни от АИС "Видин 2" за ФПЧ</w:t>
      </w:r>
      <w:r>
        <w:rPr>
          <w:vertAlign w:val="subscript"/>
          <w:lang w:val="bg-BG"/>
        </w:rPr>
        <w:t>10</w:t>
      </w:r>
      <w:r w:rsidRPr="005F3776">
        <w:t xml:space="preserve"> по технически причини.</w:t>
      </w:r>
      <w:r w:rsidRPr="005F3776">
        <w:br/>
      </w:r>
      <w:r>
        <w:rPr>
          <w:lang w:val="bg-BG"/>
        </w:rPr>
        <w:t xml:space="preserve">По данни на </w:t>
      </w:r>
      <w:r w:rsidRPr="005F3776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5F3776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5F3776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5F3776">
        <w:t xml:space="preserve"> от пункт Силистра ДОАС S1.</w:t>
      </w:r>
      <w:r w:rsidRPr="005F3776">
        <w:br/>
      </w:r>
      <w:r>
        <w:rPr>
          <w:lang w:val="bg-BG"/>
        </w:rPr>
        <w:t xml:space="preserve">По данни на </w:t>
      </w:r>
      <w:r w:rsidRPr="005F3776">
        <w:t>РИОСВ</w:t>
      </w:r>
      <w:r>
        <w:rPr>
          <w:lang w:val="bg-BG"/>
        </w:rPr>
        <w:t>-</w:t>
      </w:r>
      <w:r>
        <w:t xml:space="preserve">Стара Загора: </w:t>
      </w:r>
      <w:r>
        <w:rPr>
          <w:lang w:val="bg-BG"/>
        </w:rPr>
        <w:t>н</w:t>
      </w:r>
      <w:r w:rsidRPr="005F3776">
        <w:t>яма данни поради прекъсване на ел. захранването в периода от 01:00 ч до 09:00 ч от АИС "Зелен клин" - гр. Стара Загора.</w:t>
      </w:r>
    </w:p>
    <w:p w:rsidR="005F3776" w:rsidRDefault="005F3776" w:rsidP="00BF7762">
      <w:pPr>
        <w:jc w:val="both"/>
      </w:pPr>
      <w:r w:rsidRPr="005F3776">
        <w:lastRenderedPageBreak/>
        <w:br/>
      </w:r>
      <w:r>
        <w:rPr>
          <w:lang w:val="bg-BG"/>
        </w:rPr>
        <w:t xml:space="preserve">По данни на </w:t>
      </w:r>
      <w:r>
        <w:t xml:space="preserve">РИОСВ Хасково: </w:t>
      </w:r>
      <w:r>
        <w:rPr>
          <w:lang w:val="bg-BG"/>
        </w:rPr>
        <w:t>п</w:t>
      </w:r>
      <w:r w:rsidRPr="005F3776">
        <w:t xml:space="preserve">оради повреда в </w:t>
      </w:r>
      <w:r w:rsidR="008F330D">
        <w:t>автоматичния анализатор за ФПЧ</w:t>
      </w:r>
      <w:r w:rsidR="008F330D">
        <w:rPr>
          <w:vertAlign w:val="subscript"/>
          <w:lang w:val="bg-BG"/>
        </w:rPr>
        <w:t>10</w:t>
      </w:r>
      <w:r w:rsidRPr="005F3776">
        <w:t xml:space="preserve"> в АИС "Студен кладенец", гр.Кърджали е включен апарат с ръчно пробонабиране и последващ лабораторен анализ. Няма данни поради техническа профилактика в 3:00, 13:00, 23:0</w:t>
      </w:r>
      <w:r w:rsidR="00B70EA2">
        <w:t>0 и 24:00 часа по показатели SO</w:t>
      </w:r>
      <w:r w:rsidR="00B70EA2">
        <w:rPr>
          <w:vertAlign w:val="subscript"/>
          <w:lang w:val="bg-BG"/>
        </w:rPr>
        <w:t>2</w:t>
      </w:r>
      <w:r w:rsidR="00B70EA2">
        <w:t xml:space="preserve"> и O</w:t>
      </w:r>
      <w:r w:rsidR="00B70EA2">
        <w:rPr>
          <w:vertAlign w:val="subscript"/>
          <w:lang w:val="bg-BG"/>
        </w:rPr>
        <w:t>3</w:t>
      </w:r>
      <w:r w:rsidRPr="005F3776">
        <w:t xml:space="preserve"> от АИС "Студен кладенец", гр.Кърджали.</w:t>
      </w:r>
    </w:p>
    <w:p w:rsidR="005F3776" w:rsidRPr="00BF7762" w:rsidRDefault="005F3776" w:rsidP="00BF7762">
      <w:pPr>
        <w:jc w:val="both"/>
      </w:pPr>
    </w:p>
    <w:p w:rsidR="00BF7762" w:rsidRPr="00D26CD7" w:rsidRDefault="00BF7762" w:rsidP="00D26CD7">
      <w:pPr>
        <w:jc w:val="both"/>
      </w:pPr>
    </w:p>
    <w:p w:rsidR="00D26CD7" w:rsidRDefault="00D26CD7" w:rsidP="00F01597">
      <w:pPr>
        <w:jc w:val="both"/>
        <w:rPr>
          <w:lang w:val="bg-BG"/>
        </w:rPr>
      </w:pPr>
    </w:p>
    <w:p w:rsidR="00C101D1" w:rsidRDefault="00C101D1" w:rsidP="00F01597">
      <w:pPr>
        <w:jc w:val="both"/>
        <w:rPr>
          <w:lang w:val="bg-BG"/>
        </w:rPr>
      </w:pPr>
    </w:p>
    <w:p w:rsidR="00C101D1" w:rsidRDefault="00C101D1" w:rsidP="00F01597">
      <w:pPr>
        <w:jc w:val="both"/>
        <w:rPr>
          <w:lang w:val="bg-BG"/>
        </w:rPr>
      </w:pPr>
    </w:p>
    <w:p w:rsidR="00C101D1" w:rsidRDefault="00C101D1" w:rsidP="00F01597">
      <w:pPr>
        <w:jc w:val="both"/>
        <w:rPr>
          <w:lang w:val="bg-BG"/>
        </w:rPr>
      </w:pPr>
    </w:p>
    <w:p w:rsidR="003A353F" w:rsidRDefault="003A353F" w:rsidP="00F01597">
      <w:pPr>
        <w:jc w:val="both"/>
        <w:rPr>
          <w:lang w:val="bg-BG"/>
        </w:rPr>
      </w:pPr>
    </w:p>
    <w:p w:rsidR="005E1A46" w:rsidRPr="00506554" w:rsidRDefault="005E1A46" w:rsidP="00506554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5F3776" w:rsidRDefault="005F3776" w:rsidP="00C223D3">
      <w:pPr>
        <w:jc w:val="both"/>
        <w:rPr>
          <w:lang w:val="bg-BG"/>
        </w:rPr>
      </w:pPr>
    </w:p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F3776" w:rsidRDefault="005F3776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tbl>
      <w:tblPr>
        <w:tblpPr w:leftFromText="141" w:rightFromText="141" w:vertAnchor="page" w:horzAnchor="margin" w:tblpY="6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5F3776" w:rsidRPr="00226FBF" w:rsidTr="005F3776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5F3776" w:rsidRPr="00226FBF" w:rsidTr="005F3776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5F3776" w:rsidRPr="00226FBF" w:rsidTr="005F3776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CB589B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5F3776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F3776" w:rsidRPr="00226FBF" w:rsidTr="005F3776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F3776" w:rsidRPr="00226FBF" w:rsidTr="005F3776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F3776" w:rsidRPr="00226FBF" w:rsidTr="005F3776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CB589B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5F3776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F3776" w:rsidRPr="00226FBF" w:rsidTr="005F3776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CB589B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5F3776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F3776" w:rsidRPr="00226FBF" w:rsidTr="005F3776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F3776" w:rsidRPr="00226FBF" w:rsidTr="005F3776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226FBF" w:rsidRDefault="00CB589B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5F3776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F3776" w:rsidRPr="00226FBF" w:rsidTr="005F3776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5F3776" w:rsidRPr="00C40C8B" w:rsidRDefault="005F3776" w:rsidP="005F377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5F3776" w:rsidRPr="00C40C8B" w:rsidRDefault="005F3776" w:rsidP="005F3776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89B" w:rsidRDefault="00CB589B">
      <w:pPr>
        <w:spacing w:line="240" w:lineRule="auto"/>
      </w:pPr>
      <w:r>
        <w:separator/>
      </w:r>
    </w:p>
  </w:endnote>
  <w:endnote w:type="continuationSeparator" w:id="0">
    <w:p w:rsidR="00CB589B" w:rsidRDefault="00CB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89B" w:rsidRDefault="00CB589B">
      <w:r>
        <w:separator/>
      </w:r>
    </w:p>
  </w:footnote>
  <w:footnote w:type="continuationSeparator" w:id="0">
    <w:p w:rsidR="00CB589B" w:rsidRDefault="00CB5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8D9B9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AA3" w:rsidRDefault="00205AA3">
      <w:pPr>
        <w:spacing w:line="240" w:lineRule="auto"/>
      </w:pPr>
      <w:r>
        <w:separator/>
      </w:r>
    </w:p>
  </w:endnote>
  <w:endnote w:type="continuationSeparator" w:id="0">
    <w:p w:rsidR="00205AA3" w:rsidRDefault="00205AA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AA3" w:rsidRDefault="00205AA3">
      <w:pPr>
        <w:spacing w:after="0"/>
      </w:pPr>
      <w:r>
        <w:separator/>
      </w:r>
    </w:p>
  </w:footnote>
  <w:footnote w:type="continuationSeparator" w:id="0">
    <w:p w:rsidR="00205AA3" w:rsidRDefault="00205AA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BF34C0-E4F8-44EB-91FF-60FD0A92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239</TotalTime>
  <Pages>6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526</cp:revision>
  <cp:lastPrinted>2023-03-30T09:06:00Z</cp:lastPrinted>
  <dcterms:created xsi:type="dcterms:W3CDTF">2026-05-13T11:33:00Z</dcterms:created>
  <dcterms:modified xsi:type="dcterms:W3CDTF">2026-06-30T08:42:00Z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