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Content>
              <w:p w14:paraId="3B43E54D" w14:textId="508F82BD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86300">
                  <w:rPr>
                    <w:rFonts w:asciiTheme="majorHAnsi" w:hAnsiTheme="majorHAnsi" w:cstheme="majorHAnsi"/>
                    <w:sz w:val="56"/>
                    <w:szCs w:val="48"/>
                  </w:rPr>
                  <w:t>30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965"/>
        <w:gridCol w:w="2161"/>
        <w:gridCol w:w="1886"/>
        <w:gridCol w:w="1709"/>
        <w:gridCol w:w="2043"/>
        <w:gridCol w:w="2279"/>
        <w:gridCol w:w="2476"/>
        <w:gridCol w:w="1532"/>
        <w:gridCol w:w="2061"/>
        <w:gridCol w:w="1689"/>
        <w:gridCol w:w="1574"/>
        <w:gridCol w:w="6"/>
      </w:tblGrid>
      <w:tr w:rsidR="003B405E" w14:paraId="20E3112C" w14:textId="77777777" w:rsidTr="003B405E">
        <w:trPr>
          <w:trHeight w:val="400"/>
        </w:trPr>
        <w:tc>
          <w:tcPr>
            <w:tcW w:w="23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D73DF" w14:textId="77777777" w:rsidR="003B405E" w:rsidRDefault="003B405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3B405E" w14:paraId="770BEB03" w14:textId="77777777" w:rsidTr="003B405E">
        <w:trPr>
          <w:trHeight w:val="334"/>
        </w:trPr>
        <w:tc>
          <w:tcPr>
            <w:tcW w:w="23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92D6" w14:textId="77777777" w:rsidR="003B405E" w:rsidRDefault="003B405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30.06.2026 г.</w:t>
            </w:r>
          </w:p>
        </w:tc>
      </w:tr>
      <w:tr w:rsidR="003B405E" w14:paraId="5F7D1DCA" w14:textId="77777777" w:rsidTr="003B405E">
        <w:trPr>
          <w:gridAfter w:val="1"/>
          <w:wAfter w:w="4" w:type="dxa"/>
          <w:trHeight w:val="27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3D90A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A0D5B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F22CB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68B34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73257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31564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85260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3B405E" w14:paraId="30812776" w14:textId="77777777" w:rsidTr="003B405E">
        <w:trPr>
          <w:gridAfter w:val="1"/>
          <w:wAfter w:w="6" w:type="dxa"/>
          <w:trHeight w:val="18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CC452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453E1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D3A0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D88C0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0FAF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A6F8F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6A9A0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62F86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9FDB2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68395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2D6E1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A30DB" w14:textId="77777777" w:rsidR="003B405E" w:rsidRDefault="003B405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B405E" w14:paraId="113D9507" w14:textId="77777777" w:rsidTr="003B405E">
        <w:trPr>
          <w:gridAfter w:val="1"/>
          <w:wAfter w:w="4" w:type="dxa"/>
          <w:trHeight w:val="27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3B4E7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F65C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AE53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9296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54E6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C6E1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A76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36222471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DE0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453AA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A5F2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2179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FD85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7AC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639C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46F2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9D4F0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11,15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AA8AB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58BC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01B4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2D82A464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D3C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4F47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518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E6FE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7ABD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1B8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92FD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99C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07FF7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6,54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A1480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1504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D06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116,65</w:t>
            </w:r>
          </w:p>
        </w:tc>
      </w:tr>
      <w:tr w:rsidR="003B405E" w14:paraId="4B7BB3DF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94C0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3949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D5F9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8F4E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9167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C26C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2985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B9CE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FD69D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11,67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0674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333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E526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98,37</w:t>
            </w:r>
          </w:p>
        </w:tc>
      </w:tr>
      <w:tr w:rsidR="003B405E" w14:paraId="16944A40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0614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D6E2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059C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A0D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98A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D16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745B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9F3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C3A4F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33,05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5BD71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1829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C0CD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102,36</w:t>
            </w:r>
          </w:p>
        </w:tc>
      </w:tr>
      <w:tr w:rsidR="003B405E" w14:paraId="136DC4AC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460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94188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3CBF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44FC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5034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4B95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F3A9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88EA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63D11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3,59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19430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EB53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557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121,53</w:t>
            </w:r>
          </w:p>
        </w:tc>
      </w:tr>
      <w:tr w:rsidR="003B405E" w14:paraId="2A906832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EB97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F3420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F742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910A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FDD5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E96B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65CEC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7CCA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24947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32,30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20E3E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95E7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A5520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B405E" w14:paraId="716DDCE4" w14:textId="77777777" w:rsidTr="003B405E">
        <w:trPr>
          <w:gridAfter w:val="1"/>
          <w:wAfter w:w="6" w:type="dxa"/>
          <w:trHeight w:val="271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092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DDF7C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34202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214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7B2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E899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2554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F6230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67E8A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49,16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14953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6E32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4F52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101,96</w:t>
            </w:r>
          </w:p>
        </w:tc>
      </w:tr>
      <w:tr w:rsidR="003B405E" w14:paraId="3C88FBF9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FD1C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DCC66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4BD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F27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8EC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912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E557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291D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1755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2,97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8DD09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4953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D04A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5951D854" w14:textId="77777777" w:rsidTr="003B405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4FD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F5A93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2A753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9E08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7C94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8226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DED3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1BD14A4A" w14:textId="77777777" w:rsidTr="003B405E">
        <w:trPr>
          <w:gridAfter w:val="1"/>
          <w:wAfter w:w="6" w:type="dxa"/>
          <w:trHeight w:val="486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4F2B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6AE1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4403C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196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996C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A603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A8EB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407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14604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13,53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E749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0C19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E70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95,69</w:t>
            </w:r>
          </w:p>
        </w:tc>
      </w:tr>
      <w:tr w:rsidR="003B405E" w14:paraId="27519E2D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BB773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83F5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804E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D76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18C6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C454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CB43E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B6D5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D7826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9,97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6F45D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743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47,15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C706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6C73023B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DEE02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0650B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1382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5123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8386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5CE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A89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DA76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4FF8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27,71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4BB5B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458DE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2091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115,66</w:t>
            </w:r>
          </w:p>
        </w:tc>
      </w:tr>
      <w:tr w:rsidR="003B405E" w14:paraId="4E30889E" w14:textId="77777777" w:rsidTr="003B405E">
        <w:trPr>
          <w:gridAfter w:val="1"/>
          <w:wAfter w:w="6" w:type="dxa"/>
          <w:trHeight w:val="27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9739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43FE6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1E71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09E4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40F3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85E2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1391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40,21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8EEC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DB2BE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F0A6E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C48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41D9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110,86</w:t>
            </w:r>
          </w:p>
        </w:tc>
      </w:tr>
      <w:tr w:rsidR="003B405E" w14:paraId="4321CBF0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EFE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1A7AC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A25C9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8619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5BCD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96A2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4B6AC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094A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40FBA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C47D6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C9A7B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F544D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B405E" w14:paraId="152967BB" w14:textId="77777777" w:rsidTr="003B405E">
        <w:trPr>
          <w:gridAfter w:val="1"/>
          <w:wAfter w:w="4" w:type="dxa"/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99859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63FDC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CB73D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E613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58FA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56E8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E485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52B2805A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20C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0A807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CDB7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2AFA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9B97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DB1C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B8DD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CAA8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6AC7A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4,26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376FA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8003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CAB4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91,20</w:t>
            </w:r>
          </w:p>
        </w:tc>
      </w:tr>
      <w:tr w:rsidR="003B405E" w14:paraId="53359141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2EF3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CCE5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73979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486F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B5BF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2A0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13E84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293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205F5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8643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A6E5D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8BE32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B405E" w14:paraId="133E24FB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245A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E5BE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88E33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4351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6534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6B2E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9FA0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65C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EE04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7,55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DD2CF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D5AB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E00B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2B793785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D6329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1FBA7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014C0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8F6D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2A84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0756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929A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13C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4B6C0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3D9A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30B2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0C02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689B2324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3B37E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E23B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DC22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1D10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E63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196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8B6DF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C5AC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A4D7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5,55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6FD9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1A3F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BE84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96,95</w:t>
            </w:r>
          </w:p>
        </w:tc>
      </w:tr>
      <w:tr w:rsidR="003B405E" w14:paraId="6986187E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0082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8A9D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6A4D1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DC27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A0F3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6B5D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A61BA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7133A">
              <w:rPr>
                <w:rFonts w:ascii="Arial" w:hAnsi="Arial" w:cs="Arial"/>
                <w:color w:val="auto"/>
                <w:sz w:val="20"/>
                <w:szCs w:val="20"/>
              </w:rPr>
              <w:t>10,45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402F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3D617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07F2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2B5B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20F6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102,56</w:t>
            </w:r>
          </w:p>
        </w:tc>
      </w:tr>
      <w:tr w:rsidR="003B405E" w14:paraId="12C1CA2B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68272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4619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9227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D2DE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64FE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3529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43B4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202A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BC868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3,00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42987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A018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9579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119,19</w:t>
            </w:r>
          </w:p>
        </w:tc>
      </w:tr>
      <w:tr w:rsidR="003B405E" w14:paraId="22B52DC8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5A1B3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0DD8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EBB1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29F1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D511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D2AF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50086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1C52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57D60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7B0A8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0DC4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F289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32B1CC1F" w14:textId="77777777" w:rsidTr="003B405E">
        <w:trPr>
          <w:gridAfter w:val="1"/>
          <w:wAfter w:w="4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A0DF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6EBC3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F7DAA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4DD3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6730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8471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3BAC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4EB8BBB2" w14:textId="77777777" w:rsidTr="003B405E">
        <w:trPr>
          <w:gridAfter w:val="1"/>
          <w:wAfter w:w="6" w:type="dxa"/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09AF3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55D61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2ACF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2EF2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CE47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648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209C1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7133A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D021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6D39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F7B5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C1A8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2064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5D3818F8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81F2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6D212" w14:textId="77777777" w:rsidR="003B405E" w:rsidRDefault="003B405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5B603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450C7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CB44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DBE7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EB7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C139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484F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EE395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DA6C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38CA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98,89</w:t>
            </w:r>
          </w:p>
        </w:tc>
      </w:tr>
      <w:tr w:rsidR="003B405E" w14:paraId="705EB88A" w14:textId="77777777" w:rsidTr="003B405E">
        <w:trPr>
          <w:gridAfter w:val="1"/>
          <w:wAfter w:w="6" w:type="dxa"/>
          <w:trHeight w:val="27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B95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0D06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C8CA7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CA4A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6820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6FFB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D9A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FB7D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AD52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40,78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3FC6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83E4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A489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63,58</w:t>
            </w:r>
          </w:p>
        </w:tc>
      </w:tr>
      <w:tr w:rsidR="003B405E" w14:paraId="7E15F032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A8C7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C1862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04F60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205A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04B4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4108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AAD95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2233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D90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0E5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33AE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F15A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05E" w14:paraId="7C56FB5E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C9A96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3400A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876B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3C7C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4B23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6421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2898D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3E9B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2FA8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30497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3F66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10704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4626">
              <w:rPr>
                <w:rFonts w:ascii="Arial" w:hAnsi="Arial" w:cs="Arial"/>
                <w:color w:val="auto"/>
                <w:sz w:val="20"/>
                <w:szCs w:val="20"/>
              </w:rPr>
              <w:t>51,20</w:t>
            </w:r>
          </w:p>
        </w:tc>
      </w:tr>
      <w:tr w:rsidR="003B405E" w14:paraId="710B4F32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39F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731A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E7307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FB16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6934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D5EE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F197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0B7A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18DAE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7,75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51F29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91E4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49,62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BF823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05E" w14:paraId="71ECE110" w14:textId="77777777" w:rsidTr="003B405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345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7AFBA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D212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E947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1656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FCA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8839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078542BD" w14:textId="77777777" w:rsidTr="003B405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1F45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368AA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3305A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CA6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CC0B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15C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16ED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6452572C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DF4F9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BC3A9" w14:textId="77777777" w:rsidR="003B405E" w:rsidRDefault="003B405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DDDA6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CE613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3264B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0D859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8A4A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157BC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A28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2AEE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C45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8D0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104,56</w:t>
            </w:r>
          </w:p>
        </w:tc>
      </w:tr>
      <w:tr w:rsidR="003B405E" w14:paraId="1D949FB7" w14:textId="77777777" w:rsidTr="003B405E">
        <w:trPr>
          <w:gridAfter w:val="1"/>
          <w:wAfter w:w="6" w:type="dxa"/>
          <w:trHeight w:val="271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71DE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32ED6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8B49D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5C1F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7C1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B5F0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8DC12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F5A2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870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FFC2D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9FBA7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26">
              <w:rPr>
                <w:rFonts w:ascii="Arial" w:hAnsi="Arial" w:cs="Arial"/>
                <w:color w:val="auto"/>
                <w:sz w:val="20"/>
                <w:szCs w:val="20"/>
              </w:rPr>
              <w:t>2,17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7FD12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05E" w14:paraId="4A01ACEF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FF2D7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40743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7510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7D6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F85F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65FD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6310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59F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F5993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533C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284C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0BD0E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B405E" w14:paraId="6D87AA2B" w14:textId="77777777" w:rsidTr="003B405E">
        <w:trPr>
          <w:gridAfter w:val="1"/>
          <w:wAfter w:w="4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279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E97E0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5610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88F5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5DE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BB44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F0D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5717B7CD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1EB3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E5BDE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73F3F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2276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F951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0719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51F3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ACE8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2EE22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724E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C000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95FA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21BF9251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31268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5FEF0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3140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84BF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6921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CDB4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35FB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A37B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B81C5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2,92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4579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C03CD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26">
              <w:rPr>
                <w:rFonts w:ascii="Arial" w:hAnsi="Arial" w:cs="Arial"/>
                <w:color w:val="auto"/>
                <w:sz w:val="20"/>
                <w:szCs w:val="20"/>
              </w:rPr>
              <w:t>4,04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ACF4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5E" w14:paraId="7BEAC374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02FE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8B4C0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AE17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9A45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3A54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7993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7ED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4FB7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FB348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12,50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DD40E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D038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9E1F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4626">
              <w:rPr>
                <w:rFonts w:ascii="Arial" w:hAnsi="Arial" w:cs="Arial"/>
                <w:color w:val="auto"/>
                <w:sz w:val="20"/>
                <w:szCs w:val="20"/>
              </w:rPr>
              <w:t>205,10</w:t>
            </w:r>
            <w:bookmarkStart w:id="1" w:name="_GoBack"/>
            <w:bookmarkEnd w:id="1"/>
          </w:p>
        </w:tc>
      </w:tr>
      <w:tr w:rsidR="003B405E" w14:paraId="017670F4" w14:textId="77777777" w:rsidTr="003B405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9422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CFE63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7D271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0EE8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C653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18E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C7B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4677CA15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80055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17F7D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4D613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4D86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BF77B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EF7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BA00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6646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606E1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17,41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2A235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9521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716E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92,93</w:t>
            </w:r>
          </w:p>
        </w:tc>
      </w:tr>
      <w:tr w:rsidR="003B405E" w14:paraId="53165FA1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059D2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2D775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7B3E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EE4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55A0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A8A5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7D3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D4E1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9C184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16,67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1B3C6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AB66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56B6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81,84</w:t>
            </w:r>
          </w:p>
        </w:tc>
      </w:tr>
      <w:tr w:rsidR="003B405E" w14:paraId="5B46E7D9" w14:textId="77777777" w:rsidTr="003B405E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F7E14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48FE6" w14:textId="77777777" w:rsidR="003B405E" w:rsidRDefault="003B405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11AB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B704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ED5F8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48D6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E06FE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F2287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703C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A6372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5E85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F99A9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66,73</w:t>
            </w:r>
          </w:p>
        </w:tc>
      </w:tr>
      <w:tr w:rsidR="003B405E" w14:paraId="1E53B82D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9489F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3DEF8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D9674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1A91F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1E0F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D08C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077E2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3D7A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884D" w14:textId="77777777" w:rsidR="003B405E" w:rsidRPr="00CB6A8A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2,00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AA8E6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E3880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A622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98,22</w:t>
            </w:r>
          </w:p>
        </w:tc>
      </w:tr>
      <w:tr w:rsidR="003B405E" w14:paraId="07EB3292" w14:textId="77777777" w:rsidTr="003B405E">
        <w:trPr>
          <w:gridAfter w:val="1"/>
          <w:wAfter w:w="4" w:type="dxa"/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D5990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19A2B" w14:textId="77777777" w:rsidR="003B405E" w:rsidRDefault="003B405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42795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4F4D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22474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23B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F4E4A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5E" w14:paraId="5111A618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FBBAA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F648A" w14:textId="77777777" w:rsidR="003B405E" w:rsidRDefault="003B405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0DEAB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B2C79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5FC70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56C3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75D44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1DF3B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DB8FE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ECAF4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CD4F3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22DBD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B405E" w14:paraId="526C6D3C" w14:textId="77777777" w:rsidTr="003B405E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B8EB" w14:textId="77777777" w:rsidR="003B405E" w:rsidRDefault="003B40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CCCF" w14:textId="77777777" w:rsidR="003B405E" w:rsidRDefault="003B405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D1F4E" w14:textId="77777777" w:rsidR="003B405E" w:rsidRDefault="003B405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C1B7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3CCF" w14:textId="77777777" w:rsidR="003B405E" w:rsidRDefault="003B405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94EF" w14:textId="77777777" w:rsidR="003B405E" w:rsidRDefault="003B405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57675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E33FC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CF6FA" w14:textId="77777777" w:rsidR="003B405E" w:rsidRDefault="003B405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6A8A">
              <w:rPr>
                <w:rFonts w:ascii="Arial" w:hAnsi="Arial" w:cs="Arial"/>
                <w:color w:val="auto"/>
                <w:sz w:val="20"/>
                <w:szCs w:val="20"/>
              </w:rPr>
              <w:t>12,05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BCA03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1A2F2" w14:textId="77777777" w:rsidR="003B405E" w:rsidRDefault="003B40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626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4C6D3" w14:textId="77777777" w:rsidR="003B405E" w:rsidRDefault="003B40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124,18</w:t>
            </w:r>
          </w:p>
        </w:tc>
      </w:tr>
    </w:tbl>
    <w:p w14:paraId="35E008B8" w14:textId="2BB4149F" w:rsidR="006F2552" w:rsidRPr="00C9527D" w:rsidRDefault="006F2552" w:rsidP="003B405E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7727CA" w:rsidRPr="007727CA" w14:paraId="27353D51" w14:textId="77777777" w:rsidTr="007727CA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6EED6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2012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C2012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30.06.2026 г.</w:t>
            </w:r>
          </w:p>
        </w:tc>
      </w:tr>
      <w:tr w:rsidR="007727CA" w:rsidRPr="007727CA" w14:paraId="3691A4BD" w14:textId="77777777" w:rsidTr="007727C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07E2165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D3F8C8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FBE95E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A34BDC1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460394E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A8334EA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727CA" w:rsidRPr="007727CA" w14:paraId="7AC57884" w14:textId="77777777" w:rsidTr="007727CA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0C69B530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E58B3B3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BF2BBE2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A1EAF7B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3EEE7B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74FB4A2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7D17D6C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7727C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727CA" w:rsidRPr="007727CA" w14:paraId="1FB8B96C" w14:textId="77777777" w:rsidTr="007727CA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D4975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6E7B765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2733F6A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A546EF2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430FE8D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6A24063" w14:textId="77777777" w:rsidR="007727CA" w:rsidRPr="007727CA" w:rsidRDefault="007727CA" w:rsidP="007727CA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98CF5A6" w14:textId="77777777" w:rsidR="007727CA" w:rsidRPr="007727CA" w:rsidRDefault="007727CA" w:rsidP="007727C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727C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1.14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2E72DEC3" w14:textId="6C2D3DF3" w:rsidR="00140935" w:rsidRDefault="00140935" w:rsidP="001409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5959A0">
        <w:rPr>
          <w:rFonts w:eastAsia="MS Mincho" w:cstheme="minorHAnsi"/>
          <w:szCs w:val="28"/>
        </w:rPr>
        <w:t>За периода от 00:00 часа до 24:00 часа на 30</w:t>
      </w:r>
      <w:r w:rsidRPr="005959A0">
        <w:rPr>
          <w:rFonts w:eastAsia="MS Mincho" w:cstheme="minorHAnsi"/>
          <w:szCs w:val="28"/>
          <w:lang w:val="bg-BG"/>
        </w:rPr>
        <w:t>.06.</w:t>
      </w:r>
      <w:r w:rsidRPr="005959A0">
        <w:rPr>
          <w:rFonts w:eastAsia="MS Mincho" w:cstheme="minorHAnsi"/>
          <w:szCs w:val="28"/>
        </w:rPr>
        <w:t xml:space="preserve">2026 г. </w:t>
      </w:r>
      <w:r w:rsidRPr="005959A0">
        <w:rPr>
          <w:rFonts w:eastAsia="MS Mincho" w:cstheme="minorHAnsi"/>
          <w:szCs w:val="28"/>
          <w:lang w:val="bg-BG"/>
        </w:rPr>
        <w:t>и</w:t>
      </w:r>
      <w:r w:rsidR="0012477F" w:rsidRPr="005959A0">
        <w:rPr>
          <w:rFonts w:eastAsia="MS Mincho" w:cstheme="minorHAnsi"/>
          <w:szCs w:val="28"/>
        </w:rPr>
        <w:t>ма регистрирано превишене</w:t>
      </w:r>
      <w:r w:rsidRPr="005959A0">
        <w:rPr>
          <w:rFonts w:eastAsia="MS Mincho" w:cstheme="minorHAnsi"/>
          <w:szCs w:val="28"/>
        </w:rPr>
        <w:t xml:space="preserve"> </w:t>
      </w:r>
      <w:r w:rsidRPr="005959A0">
        <w:rPr>
          <w:rFonts w:eastAsia="MS Mincho" w:cstheme="minorHAnsi"/>
          <w:bCs/>
          <w:szCs w:val="28"/>
          <w:lang w:val="bg-BG"/>
        </w:rPr>
        <w:t>на прага за информиране на населението за озон</w:t>
      </w:r>
      <w:r w:rsidRPr="005959A0">
        <w:rPr>
          <w:rFonts w:eastAsia="MS Mincho" w:cstheme="minorHAnsi"/>
          <w:bCs/>
          <w:szCs w:val="28"/>
        </w:rPr>
        <w:t xml:space="preserve"> </w:t>
      </w:r>
      <w:r w:rsidRPr="005959A0">
        <w:rPr>
          <w:rFonts w:eastAsia="Times New Roman" w:cstheme="minorHAnsi"/>
          <w:szCs w:val="28"/>
          <w:lang w:eastAsia="bg-BG"/>
        </w:rPr>
        <w:t>(О</w:t>
      </w:r>
      <w:r w:rsidRPr="005959A0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5959A0">
        <w:rPr>
          <w:rFonts w:eastAsia="Times New Roman" w:cstheme="minorHAnsi"/>
          <w:szCs w:val="28"/>
          <w:lang w:eastAsia="bg-BG"/>
        </w:rPr>
        <w:t>)</w:t>
      </w:r>
      <w:r w:rsidRPr="005959A0">
        <w:rPr>
          <w:rFonts w:eastAsia="Times New Roman" w:cstheme="minorHAnsi"/>
          <w:szCs w:val="28"/>
          <w:lang w:val="bg-BG" w:eastAsia="bg-BG"/>
        </w:rPr>
        <w:t xml:space="preserve"> </w:t>
      </w:r>
      <w:r w:rsidR="0012477F" w:rsidRPr="005959A0">
        <w:rPr>
          <w:rFonts w:eastAsia="MS Mincho" w:cstheme="minorHAnsi"/>
          <w:bCs/>
          <w:szCs w:val="28"/>
          <w:lang w:val="bg-BG"/>
        </w:rPr>
        <w:t>в един</w:t>
      </w:r>
      <w:r w:rsidRPr="005959A0">
        <w:rPr>
          <w:rFonts w:eastAsia="MS Mincho" w:cstheme="minorHAnsi"/>
          <w:bCs/>
          <w:szCs w:val="28"/>
          <w:lang w:val="bg-BG"/>
        </w:rPr>
        <w:t xml:space="preserve"> пункт за мониторинг</w:t>
      </w:r>
      <w:r w:rsidR="001D456D" w:rsidRPr="005959A0">
        <w:rPr>
          <w:rFonts w:eastAsia="MS Mincho" w:cstheme="minorHAnsi"/>
          <w:bCs/>
          <w:szCs w:val="28"/>
          <w:lang w:val="bg-BG"/>
        </w:rPr>
        <w:t>,</w:t>
      </w:r>
      <w:r w:rsidRPr="005959A0">
        <w:rPr>
          <w:rFonts w:eastAsia="MS Mincho" w:cstheme="minorHAnsi"/>
          <w:bCs/>
          <w:szCs w:val="28"/>
          <w:lang w:val="bg-BG"/>
        </w:rPr>
        <w:t xml:space="preserve"> </w:t>
      </w:r>
      <w:r w:rsidR="0012477F" w:rsidRPr="005959A0">
        <w:rPr>
          <w:rFonts w:eastAsia="MS Mincho" w:cstheme="minorHAnsi"/>
          <w:bCs/>
          <w:szCs w:val="28"/>
          <w:lang w:val="bg-BG"/>
        </w:rPr>
        <w:t>оцветен</w:t>
      </w:r>
      <w:r w:rsidR="00160619" w:rsidRPr="005959A0">
        <w:rPr>
          <w:rFonts w:eastAsia="MS Mincho" w:cstheme="minorHAnsi"/>
          <w:bCs/>
          <w:szCs w:val="28"/>
          <w:lang w:val="bg-BG"/>
        </w:rPr>
        <w:t xml:space="preserve"> в л</w:t>
      </w:r>
      <w:r w:rsidR="00926C54" w:rsidRPr="005959A0">
        <w:rPr>
          <w:rFonts w:eastAsia="MS Mincho" w:cstheme="minorHAnsi"/>
          <w:bCs/>
          <w:szCs w:val="28"/>
          <w:lang w:val="bg-BG"/>
        </w:rPr>
        <w:t>илав цвят в ежедневния</w:t>
      </w:r>
      <w:r w:rsidR="001D456D" w:rsidRPr="005959A0">
        <w:rPr>
          <w:rFonts w:eastAsia="MS Mincho" w:cstheme="minorHAnsi"/>
          <w:bCs/>
          <w:szCs w:val="28"/>
          <w:lang w:val="bg-BG"/>
        </w:rPr>
        <w:t xml:space="preserve"> бюлетин: </w:t>
      </w:r>
      <w:r w:rsidRPr="005959A0">
        <w:rPr>
          <w:rFonts w:eastAsia="Times New Roman" w:cstheme="minorHAnsi"/>
          <w:szCs w:val="28"/>
          <w:lang w:val="bg-BG" w:eastAsia="bg-BG"/>
        </w:rPr>
        <w:t xml:space="preserve">„АИС Раковски“ – гр. Димитровград – 205,10 </w:t>
      </w:r>
      <w:r w:rsidRPr="005959A0">
        <w:rPr>
          <w:rFonts w:eastAsia="MS Mincho" w:cstheme="minorHAnsi"/>
          <w:bCs/>
          <w:szCs w:val="28"/>
          <w:lang w:val="bg-BG"/>
        </w:rPr>
        <w:t>μg/m</w:t>
      </w:r>
      <w:r w:rsidRPr="005959A0">
        <w:rPr>
          <w:rFonts w:eastAsia="MS Mincho" w:cstheme="minorHAnsi"/>
          <w:bCs/>
          <w:szCs w:val="28"/>
          <w:vertAlign w:val="superscript"/>
          <w:lang w:val="bg-BG"/>
        </w:rPr>
        <w:t>3</w:t>
      </w:r>
      <w:r w:rsidRPr="005959A0">
        <w:rPr>
          <w:rFonts w:eastAsia="Times New Roman" w:cstheme="minorHAnsi"/>
          <w:szCs w:val="28"/>
          <w:lang w:val="bg-BG" w:eastAsia="bg-BG"/>
        </w:rPr>
        <w:t>.</w:t>
      </w:r>
    </w:p>
    <w:p w14:paraId="31BB4160" w14:textId="3F692F4F" w:rsidR="007674A4" w:rsidRDefault="007674A4" w:rsidP="007674A4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color w:val="082A75" w:themeColor="text2"/>
          <w:sz w:val="28"/>
          <w:szCs w:val="28"/>
        </w:rPr>
      </w:pP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Регистрираното превишение на средночасовата норма по показател озон (О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3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 в 10:00 часа от „АИС Раковски“ – гр. Димитровград се дължи на повишената слънчева активност и високите температури.</w:t>
      </w:r>
    </w:p>
    <w:p w14:paraId="1D179152" w14:textId="4148D107" w:rsidR="00702549" w:rsidRPr="005959A0" w:rsidRDefault="00702549" w:rsidP="007025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5959A0">
        <w:rPr>
          <w:rFonts w:eastAsia="Times New Roman" w:cstheme="minorHAnsi"/>
          <w:szCs w:val="28"/>
          <w:lang w:eastAsia="bg-BG"/>
        </w:rPr>
        <w:t>Оцветен</w:t>
      </w:r>
      <w:r w:rsidRPr="005959A0">
        <w:rPr>
          <w:rFonts w:eastAsia="Times New Roman" w:cstheme="minorHAnsi"/>
          <w:szCs w:val="28"/>
          <w:lang w:val="bg-BG" w:eastAsia="bg-BG"/>
        </w:rPr>
        <w:t>ите</w:t>
      </w:r>
      <w:r w:rsidRPr="005959A0">
        <w:rPr>
          <w:rFonts w:eastAsia="Times New Roman" w:cstheme="minorHAnsi"/>
          <w:szCs w:val="28"/>
          <w:lang w:eastAsia="bg-BG"/>
        </w:rPr>
        <w:t xml:space="preserve"> в червен </w:t>
      </w:r>
      <w:r w:rsidRPr="005959A0">
        <w:rPr>
          <w:rFonts w:eastAsia="Times New Roman" w:cstheme="minorHAnsi"/>
          <w:szCs w:val="28"/>
          <w:lang w:val="bg-BG" w:eastAsia="bg-BG"/>
        </w:rPr>
        <w:t>цвят</w:t>
      </w:r>
      <w:r w:rsidRPr="005959A0">
        <w:rPr>
          <w:rFonts w:eastAsia="Times New Roman" w:cstheme="minorHAnsi"/>
          <w:szCs w:val="28"/>
          <w:lang w:eastAsia="bg-BG"/>
        </w:rPr>
        <w:t xml:space="preserve"> стойност</w:t>
      </w:r>
      <w:r w:rsidRPr="005959A0">
        <w:rPr>
          <w:rFonts w:eastAsia="Times New Roman" w:cstheme="minorHAnsi"/>
          <w:szCs w:val="28"/>
          <w:lang w:val="bg-BG" w:eastAsia="bg-BG"/>
        </w:rPr>
        <w:t>и</w:t>
      </w:r>
      <w:r w:rsidRPr="005959A0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5959A0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5959A0">
        <w:rPr>
          <w:rFonts w:eastAsia="Times New Roman" w:cstheme="minorHAnsi"/>
          <w:szCs w:val="28"/>
          <w:lang w:eastAsia="bg-BG"/>
        </w:rPr>
        <w:t>)</w:t>
      </w:r>
      <w:r w:rsidRPr="005959A0">
        <w:rPr>
          <w:rFonts w:eastAsia="Times New Roman" w:cstheme="minorHAnsi"/>
          <w:szCs w:val="28"/>
          <w:lang w:val="bg-BG" w:eastAsia="bg-BG"/>
        </w:rPr>
        <w:t xml:space="preserve"> </w:t>
      </w:r>
      <w:r w:rsidRPr="005959A0">
        <w:rPr>
          <w:rFonts w:eastAsia="Times New Roman" w:cstheme="minorHAnsi"/>
          <w:szCs w:val="28"/>
          <w:lang w:eastAsia="bg-BG"/>
        </w:rPr>
        <w:t>в пункт</w:t>
      </w:r>
      <w:r w:rsidRPr="005959A0">
        <w:rPr>
          <w:rFonts w:eastAsia="Times New Roman" w:cstheme="minorHAnsi"/>
          <w:szCs w:val="28"/>
          <w:lang w:val="bg-BG" w:eastAsia="bg-BG"/>
        </w:rPr>
        <w:t>овете „АИС ИАОС/Павлово“ – гр. София и „ЕС 2 Юндола“</w:t>
      </w:r>
      <w:r w:rsidRPr="005959A0">
        <w:rPr>
          <w:rFonts w:eastAsia="Times New Roman" w:cstheme="minorHAnsi"/>
          <w:szCs w:val="28"/>
          <w:lang w:eastAsia="bg-BG"/>
        </w:rPr>
        <w:t xml:space="preserve"> </w:t>
      </w:r>
      <w:r w:rsidRPr="005959A0">
        <w:rPr>
          <w:rFonts w:eastAsia="Times New Roman" w:cstheme="minorHAnsi"/>
          <w:szCs w:val="28"/>
          <w:lang w:val="bg-BG" w:eastAsia="bg-BG"/>
        </w:rPr>
        <w:t>са</w:t>
      </w:r>
      <w:r w:rsidRPr="005959A0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1D26FBAA" w14:textId="2187BF87" w:rsidR="005812E2" w:rsidRPr="005959A0" w:rsidRDefault="005B6460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5959A0">
        <w:rPr>
          <w:rFonts w:eastAsia="Times New Roman" w:cstheme="minorHAnsi"/>
          <w:szCs w:val="28"/>
          <w:lang w:eastAsia="bg-BG"/>
        </w:rPr>
        <w:t>Няма регистриран</w:t>
      </w:r>
      <w:r w:rsidRPr="005959A0">
        <w:rPr>
          <w:rFonts w:eastAsia="Times New Roman" w:cstheme="minorHAnsi"/>
          <w:szCs w:val="28"/>
          <w:lang w:val="bg-BG" w:eastAsia="bg-BG"/>
        </w:rPr>
        <w:t>о</w:t>
      </w:r>
      <w:r w:rsidRPr="005959A0">
        <w:rPr>
          <w:rFonts w:eastAsia="Times New Roman" w:cstheme="minorHAnsi"/>
          <w:szCs w:val="28"/>
          <w:lang w:eastAsia="bg-BG"/>
        </w:rPr>
        <w:t xml:space="preserve"> превишене</w:t>
      </w:r>
      <w:r w:rsidR="005812E2" w:rsidRPr="005959A0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5959A0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5959A0">
        <w:rPr>
          <w:rFonts w:eastAsia="Times New Roman" w:cstheme="minorHAnsi"/>
          <w:szCs w:val="28"/>
          <w:lang w:eastAsia="bg-BG"/>
        </w:rPr>
        <w:t>). Оцветената</w:t>
      </w:r>
      <w:r w:rsidR="005812E2" w:rsidRPr="005959A0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5959A0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5959A0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="005812E2" w:rsidRPr="005959A0">
        <w:rPr>
          <w:rFonts w:eastAsia="Times New Roman" w:cstheme="minorHAnsi"/>
          <w:szCs w:val="28"/>
          <w:lang w:val="bg-BG" w:eastAsia="bg-BG"/>
        </w:rPr>
        <w:t>„АИС</w:t>
      </w:r>
      <w:r w:rsidRPr="005959A0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е </w:t>
      </w:r>
      <w:r w:rsidR="005812E2" w:rsidRPr="005959A0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5959A0">
        <w:rPr>
          <w:rFonts w:eastAsia="Times New Roman" w:cstheme="minorHAnsi"/>
          <w:szCs w:val="28"/>
          <w:lang w:val="bg-BG" w:eastAsia="bg-BG"/>
        </w:rPr>
        <w:t>а</w:t>
      </w:r>
      <w:r w:rsidR="005812E2" w:rsidRPr="005959A0">
        <w:rPr>
          <w:rFonts w:eastAsia="Times New Roman" w:cstheme="minorHAnsi"/>
          <w:szCs w:val="28"/>
          <w:lang w:eastAsia="bg-BG"/>
        </w:rPr>
        <w:t>.</w:t>
      </w:r>
    </w:p>
    <w:p w14:paraId="40120C25" w14:textId="6FCB6A8B" w:rsidR="007727CA" w:rsidRPr="005959A0" w:rsidRDefault="007727CA" w:rsidP="007727CA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color w:val="082A75" w:themeColor="text2"/>
          <w:sz w:val="28"/>
          <w:szCs w:val="28"/>
        </w:rPr>
      </w:pP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РИОСВ Варна: Поради технически причини няма данни по показател 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азотен диоксид (NO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„АИС Изворите" –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гр. Девня.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РИОСВ Велико Търново: Няма данни по комуникационни причини от 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ДОАС 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lang w:val="en-US"/>
        </w:rPr>
        <w:t xml:space="preserve">S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Свищов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</w:t>
      </w:r>
      <w:r w:rsidR="0066399F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– гр. Свищов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Няма данни по технически причини от 22:00 часа до 24:00 часа по показател 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озон (О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3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)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от </w:t>
      </w:r>
      <w:r w:rsidR="002D69EA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АИС Горна Оряховица</w:t>
      </w:r>
      <w:r w:rsidR="00274C8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</w:t>
      </w:r>
      <w:r w:rsidR="0066399F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– гр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="0066399F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Горна Оряховица.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РИОСВ Монтана: От 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АИС Видин 2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няма данни за ФПЧ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10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</w:t>
      </w:r>
      <w:r w:rsidR="009425CF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lang w:val="en-US"/>
        </w:rPr>
        <w:t>0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0:00 ч. до 09:00 ч. по технически причини.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РИОСВ Русе: По технически причини няма данни за показатели 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озон (О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3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 и азотен диоксид (NO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3F74C3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и по комуникационни причини няма данни за показател </w:t>
      </w:r>
      <w:r w:rsidR="00E6147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серен диоксид (SO</w:t>
      </w:r>
      <w:r w:rsidR="00E6147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E6147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пункт 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„ДОАС S</w:t>
      </w:r>
      <w:r w:rsidR="008D31DE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1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Силистра“ – гр. Силистра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>РИОСВ Смолян: Няма данни по комуник</w:t>
      </w:r>
      <w:r w:rsidR="002D69EA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ационни причини в периода от 02: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00</w:t>
      </w:r>
      <w:r w:rsidR="00210E7E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</w:t>
      </w:r>
      <w:r w:rsidR="002D69EA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ч. до 12: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00</w:t>
      </w:r>
      <w:r w:rsidR="00210E7E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ч. от 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„КФС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Рожен"</w:t>
      </w:r>
      <w:r w:rsidR="00E05C7D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>РИОСВ Стара Загора: Няма данни по комуникационни причини в периода от 15:00 ч</w:t>
      </w:r>
      <w:r w:rsidR="00E05C7D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до 24:00 ч</w:t>
      </w:r>
      <w:r w:rsidR="00E05C7D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АИС Зелен клин</w:t>
      </w:r>
      <w:r w:rsidR="00B00E08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 – гр. Стара Загора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lastRenderedPageBreak/>
        <w:t>РИОСВ Хасково: Поради повреда в автоматичния анализатор за ФПЧ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10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в </w:t>
      </w:r>
      <w:r w:rsidR="00662EC4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„АИС Студен кладенец“–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гр.</w:t>
      </w:r>
      <w:r w:rsidR="00E05C7D"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</w:t>
      </w:r>
      <w:r w:rsidRPr="005959A0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Кърджали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 </w:t>
      </w:r>
    </w:p>
    <w:p w14:paraId="52295224" w14:textId="77777777" w:rsidR="007727CA" w:rsidRPr="006D2F36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9E3DC4D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1AF0003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E3E11ED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8E1B5F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23280DA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BC45B3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F018BC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DA64D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5CBBE1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4FF770D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B607FD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991C5CD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21777AD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C21B501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F47CC2F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CE3443D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5297756A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3E60B92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ECE7D4E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D0DF515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509D686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56DDED22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61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5C3963" w:rsidRPr="00226FBF" w14:paraId="04E45781" w14:textId="77777777" w:rsidTr="005C3963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0C5A726C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5C3963" w:rsidRPr="00226FBF" w14:paraId="20464407" w14:textId="77777777" w:rsidTr="005C3963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DA12A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B1CB608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780085A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5CD4E6C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5C3963" w:rsidRPr="00226FBF" w14:paraId="460C743D" w14:textId="77777777" w:rsidTr="005C3963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2AC7C43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E27E743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BDFD5C7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18DE14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C3963" w:rsidRPr="00226FBF" w14:paraId="21B66F71" w14:textId="77777777" w:rsidTr="005C3963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6D4333B" w14:textId="77777777" w:rsidR="005C3963" w:rsidRPr="00C40C8B" w:rsidRDefault="005C3963" w:rsidP="005C396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5BE4DED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C061BB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F71F451" w14:textId="77777777" w:rsidR="005C3963" w:rsidRPr="00C40C8B" w:rsidRDefault="005C3963" w:rsidP="005C396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C3963" w:rsidRPr="00226FBF" w14:paraId="0071642E" w14:textId="77777777" w:rsidTr="005C3963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EDDF560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1B4DF9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68B2B17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400DED6" w14:textId="77777777" w:rsidR="005C3963" w:rsidRPr="00C40C8B" w:rsidRDefault="005C3963" w:rsidP="005C396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C3963" w:rsidRPr="00226FBF" w14:paraId="32D544E6" w14:textId="77777777" w:rsidTr="005C3963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91CE12D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3F73220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4AAC23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4BA86E0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C3963" w:rsidRPr="00226FBF" w14:paraId="73AEBE1D" w14:textId="77777777" w:rsidTr="005C3963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AC0F968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82CDA0F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BB62BAC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B61E21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C3963" w:rsidRPr="00226FBF" w14:paraId="5AE1C355" w14:textId="77777777" w:rsidTr="005C3963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1C04E7B" w14:textId="77777777" w:rsidR="005C3963" w:rsidRPr="00C40C8B" w:rsidRDefault="005C3963" w:rsidP="005C396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98F868C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22975BD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B969512" w14:textId="77777777" w:rsidR="005C3963" w:rsidRPr="00C40C8B" w:rsidRDefault="005C3963" w:rsidP="005C396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C3963" w:rsidRPr="00226FBF" w14:paraId="11954765" w14:textId="77777777" w:rsidTr="005C3963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0F6E05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FC7D00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5431E8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A0B6102" w14:textId="77777777" w:rsidR="005C3963" w:rsidRPr="00226FBF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C3963" w:rsidRPr="00226FBF" w14:paraId="0123596D" w14:textId="77777777" w:rsidTr="005C3963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6E0B3FA" w14:textId="77777777" w:rsidR="005C3963" w:rsidRPr="00C40C8B" w:rsidRDefault="005C3963" w:rsidP="005C3963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653FD6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84EA931" w14:textId="77777777" w:rsidR="005C3963" w:rsidRPr="00C40C8B" w:rsidRDefault="005C3963" w:rsidP="005C396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CBD9C56" w14:textId="77777777" w:rsidR="005C3963" w:rsidRPr="00C40C8B" w:rsidRDefault="005C3963" w:rsidP="005C3963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78A37525" w14:textId="77777777" w:rsidR="0049549A" w:rsidRDefault="004954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4B224B4" w14:textId="77777777" w:rsidR="005C3963" w:rsidRDefault="005C3963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EF8FAA6" w14:textId="77777777" w:rsidR="005C3963" w:rsidRDefault="005C3963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6136D0E6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F0951E8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7B129283" w14:textId="77777777" w:rsidR="005C3963" w:rsidRDefault="005C3963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3F3F4F1" w14:textId="77777777" w:rsidR="005C3963" w:rsidRDefault="005C3963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27651C37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D2A7C" w14:textId="77777777" w:rsidR="00917F85" w:rsidRDefault="00917F85">
      <w:pPr>
        <w:spacing w:line="240" w:lineRule="auto"/>
      </w:pPr>
      <w:r>
        <w:separator/>
      </w:r>
    </w:p>
  </w:endnote>
  <w:endnote w:type="continuationSeparator" w:id="0">
    <w:p w14:paraId="07A1A0F8" w14:textId="77777777" w:rsidR="00917F85" w:rsidRDefault="00917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73AFA" w14:textId="77777777" w:rsidR="00917F85" w:rsidRDefault="00917F85">
      <w:r>
        <w:separator/>
      </w:r>
    </w:p>
  </w:footnote>
  <w:footnote w:type="continuationSeparator" w:id="0">
    <w:p w14:paraId="524C1A56" w14:textId="77777777" w:rsidR="00917F85" w:rsidRDefault="00917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6A" w:rsidRDefault="00A8156A">
      <w:pPr>
        <w:spacing w:line="240" w:lineRule="auto"/>
      </w:pPr>
      <w:r>
        <w:separator/>
      </w:r>
    </w:p>
  </w:endnote>
  <w:endnote w:type="continuationSeparator" w:id="0">
    <w:p w:rsidR="00A8156A" w:rsidRDefault="00A8156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6A" w:rsidRDefault="00A8156A">
      <w:pPr>
        <w:spacing w:after="0"/>
      </w:pPr>
      <w:r>
        <w:separator/>
      </w:r>
    </w:p>
  </w:footnote>
  <w:footnote w:type="continuationSeparator" w:id="0">
    <w:p w:rsidR="00A8156A" w:rsidRDefault="00A8156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0D44C5-8AF2-451F-B4BA-1AE710CC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490</TotalTime>
  <Pages>6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1282</cp:revision>
  <cp:lastPrinted>2023-03-30T09:06:00Z</cp:lastPrinted>
  <dcterms:created xsi:type="dcterms:W3CDTF">2026-05-13T11:33:00Z</dcterms:created>
  <dcterms:modified xsi:type="dcterms:W3CDTF">2026-07-01T10:58:00Z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