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E7754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254588">
                  <w:rPr>
                    <w:rFonts w:asciiTheme="majorHAnsi" w:hAnsiTheme="majorHAnsi" w:cstheme="majorHAnsi"/>
                    <w:sz w:val="56"/>
                    <w:szCs w:val="48"/>
                  </w:rPr>
                  <w:t>30</w:t>
                </w:r>
                <w:r w:rsidR="0012534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август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60"/>
        <w:gridCol w:w="2140"/>
        <w:gridCol w:w="1880"/>
        <w:gridCol w:w="1720"/>
        <w:gridCol w:w="2040"/>
        <w:gridCol w:w="2260"/>
        <w:gridCol w:w="2480"/>
        <w:gridCol w:w="1520"/>
        <w:gridCol w:w="2060"/>
        <w:gridCol w:w="1680"/>
        <w:gridCol w:w="1580"/>
      </w:tblGrid>
      <w:tr w:rsidR="00410975" w:rsidTr="00410975">
        <w:trPr>
          <w:trHeight w:val="42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10975" w:rsidRDefault="00410975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1948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410975" w:rsidTr="00410975">
        <w:trPr>
          <w:trHeight w:val="35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30.08.2026 г.</w:t>
            </w:r>
          </w:p>
        </w:tc>
      </w:tr>
      <w:tr w:rsidR="00410975" w:rsidTr="00410975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410975" w:rsidTr="00410975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410975" w:rsidTr="00410975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8,01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31,28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6,79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44,91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108,24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29,22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10,73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44,22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94,65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31,40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27,40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91,38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24,54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6,89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56,75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116,36</w:t>
            </w:r>
          </w:p>
        </w:tc>
      </w:tr>
      <w:tr w:rsidR="00410975" w:rsidTr="0041097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8,50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14,35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12,89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117,77</w:t>
            </w:r>
          </w:p>
        </w:tc>
      </w:tr>
      <w:tr w:rsidR="00410975" w:rsidTr="00410975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43,77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4,77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5,26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10975" w:rsidTr="00410975">
        <w:trPr>
          <w:trHeight w:val="50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20,94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12,58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46,82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83,73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12,98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19,00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63,53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102,59</w:t>
            </w:r>
          </w:p>
        </w:tc>
      </w:tr>
      <w:tr w:rsidR="00410975" w:rsidTr="00410975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19,49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9,34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45,85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105,94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410975" w:rsidTr="0041097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10975" w:rsidTr="0041097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15,11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93,94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27,38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84,96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7,94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10,17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14,98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102,30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6,84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77,30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31,99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103,01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9,88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9,21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12,67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99,59</w:t>
            </w:r>
          </w:p>
        </w:tc>
      </w:tr>
      <w:tr w:rsidR="00410975" w:rsidTr="00410975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15,41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28,53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46,01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10975" w:rsidTr="0041097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11,38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56,44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27,32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8,70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24,59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34,21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103,28</w:t>
            </w:r>
          </w:p>
        </w:tc>
      </w:tr>
      <w:tr w:rsidR="00410975" w:rsidTr="00410975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16,40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10975" w:rsidTr="0041097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9,66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30,51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73,46</w:t>
            </w:r>
          </w:p>
        </w:tc>
      </w:tr>
      <w:tr w:rsidR="00410975" w:rsidTr="0041097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13,56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10975" w:rsidTr="0041097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7,75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39,09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132,03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10975" w:rsidTr="0041097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10,18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10,62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9,02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98,45</w:t>
            </w:r>
          </w:p>
        </w:tc>
      </w:tr>
      <w:tr w:rsidR="00410975" w:rsidTr="0041097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32,83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28,33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94,90</w:t>
            </w:r>
          </w:p>
        </w:tc>
      </w:tr>
      <w:tr w:rsidR="00410975" w:rsidTr="0041097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2,72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75,91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23,67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34,46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93,72</w:t>
            </w:r>
          </w:p>
        </w:tc>
      </w:tr>
      <w:tr w:rsidR="00410975" w:rsidTr="0041097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117,48</w:t>
            </w:r>
          </w:p>
        </w:tc>
      </w:tr>
      <w:tr w:rsidR="00410975" w:rsidTr="0041097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0975" w:rsidRDefault="00410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31,82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10,41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5,17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0975" w:rsidRDefault="004109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102,54</w:t>
            </w:r>
          </w:p>
        </w:tc>
      </w:tr>
    </w:tbl>
    <w:p w:rsidR="003548E8" w:rsidRPr="00226FBF" w:rsidRDefault="003548E8" w:rsidP="00410975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8F244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</w:t>
            </w:r>
            <w:r w:rsidR="0025458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eastAsia="bg-BG"/>
              </w:rPr>
              <w:t>30</w:t>
            </w:r>
            <w:r w:rsidR="00B4767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.08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5F3776" w:rsidRDefault="005F3776" w:rsidP="00BF7762">
      <w:pPr>
        <w:jc w:val="both"/>
        <w:rPr>
          <w:lang w:val="bg-BG"/>
        </w:rPr>
      </w:pPr>
    </w:p>
    <w:p w:rsidR="00813D50" w:rsidRDefault="00813D50" w:rsidP="0077203F">
      <w:pPr>
        <w:jc w:val="both"/>
        <w:rPr>
          <w:lang w:val="bg-BG"/>
        </w:rPr>
      </w:pPr>
      <w:r w:rsidRPr="00AD7590">
        <w:rPr>
          <w:lang w:val="bg-BG"/>
        </w:rPr>
        <w:t>За периода о</w:t>
      </w:r>
      <w:r w:rsidR="00F65B51" w:rsidRPr="00AD7590">
        <w:rPr>
          <w:lang w:val="bg-BG"/>
        </w:rPr>
        <w:t xml:space="preserve">т 00:00 часа до 24:00 часа </w:t>
      </w:r>
      <w:r w:rsidR="00254588">
        <w:rPr>
          <w:lang w:val="bg-BG"/>
        </w:rPr>
        <w:t xml:space="preserve">на </w:t>
      </w:r>
      <w:r w:rsidR="00254588">
        <w:t>30</w:t>
      </w:r>
      <w:r w:rsidR="00B47674">
        <w:rPr>
          <w:lang w:val="bg-BG"/>
        </w:rPr>
        <w:t>.08</w:t>
      </w:r>
      <w:r w:rsidRPr="00AD7590">
        <w:rPr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590BA1" w:rsidRDefault="00590BA1" w:rsidP="0077203F">
      <w:pPr>
        <w:jc w:val="both"/>
        <w:rPr>
          <w:lang w:val="bg-BG"/>
        </w:rPr>
      </w:pPr>
    </w:p>
    <w:p w:rsidR="00590BA1" w:rsidRDefault="00590BA1" w:rsidP="00590BA1">
      <w:pPr>
        <w:jc w:val="both"/>
        <w:rPr>
          <w:iCs/>
        </w:rPr>
      </w:pPr>
      <w:r w:rsidRPr="00590BA1">
        <w:rPr>
          <w:iCs/>
        </w:rPr>
        <w:t>Няма регистрирано превишение на ПС за СЧН за азотен диоксид (NO</w:t>
      </w:r>
      <w:r w:rsidRPr="00590BA1">
        <w:rPr>
          <w:iCs/>
          <w:vertAlign w:val="subscript"/>
          <w:lang w:val="bg-BG"/>
        </w:rPr>
        <w:t>2</w:t>
      </w:r>
      <w:r w:rsidRPr="00590BA1">
        <w:rPr>
          <w:iCs/>
        </w:rPr>
        <w:t xml:space="preserve">). Оцветенaта в червено стойност за този замърсител в пункт „АИС </w:t>
      </w:r>
      <w:r>
        <w:rPr>
          <w:iCs/>
          <w:lang w:val="bg-BG"/>
        </w:rPr>
        <w:t>Изворите</w:t>
      </w:r>
      <w:r w:rsidRPr="00590BA1">
        <w:rPr>
          <w:iCs/>
        </w:rPr>
        <w:t>“ – гр.</w:t>
      </w:r>
      <w:r>
        <w:rPr>
          <w:iCs/>
          <w:lang w:val="bg-BG"/>
        </w:rPr>
        <w:t xml:space="preserve"> Девня</w:t>
      </w:r>
      <w:r w:rsidRPr="00590BA1">
        <w:rPr>
          <w:iCs/>
        </w:rPr>
        <w:t xml:space="preserve"> е във връзка с възприетите цветове за Европейския индекс за качеството на въздуха.</w:t>
      </w:r>
    </w:p>
    <w:p w:rsidR="00B541DD" w:rsidRDefault="00B541DD" w:rsidP="00590BA1">
      <w:pPr>
        <w:jc w:val="both"/>
        <w:rPr>
          <w:iCs/>
        </w:rPr>
      </w:pPr>
    </w:p>
    <w:p w:rsidR="00B541DD" w:rsidRDefault="00B541DD" w:rsidP="00B541DD">
      <w:pPr>
        <w:jc w:val="both"/>
        <w:rPr>
          <w:iCs/>
        </w:rPr>
      </w:pPr>
      <w:r w:rsidRPr="00B541DD">
        <w:rPr>
          <w:iCs/>
        </w:rPr>
        <w:t>Оцветен</w:t>
      </w:r>
      <w:r w:rsidRPr="00B541DD">
        <w:rPr>
          <w:iCs/>
          <w:lang w:val="bg-BG"/>
        </w:rPr>
        <w:t>ата</w:t>
      </w:r>
      <w:r w:rsidRPr="00B541DD">
        <w:rPr>
          <w:iCs/>
        </w:rPr>
        <w:t xml:space="preserve"> в червено стойност за замърсителя озон (О</w:t>
      </w:r>
      <w:r w:rsidRPr="00B541DD">
        <w:rPr>
          <w:iCs/>
          <w:vertAlign w:val="subscript"/>
        </w:rPr>
        <w:t>3</w:t>
      </w:r>
      <w:r w:rsidRPr="00B541DD">
        <w:rPr>
          <w:iCs/>
        </w:rPr>
        <w:t>) в пункт</w:t>
      </w:r>
      <w:r>
        <w:rPr>
          <w:iCs/>
          <w:lang w:val="bg-BG"/>
        </w:rPr>
        <w:t xml:space="preserve"> „АИС Раковски“- гр. Димитровград</w:t>
      </w:r>
      <w:r w:rsidRPr="00B541DD">
        <w:rPr>
          <w:iCs/>
        </w:rPr>
        <w:t xml:space="preserve"> </w:t>
      </w:r>
      <w:r w:rsidRPr="00B541DD">
        <w:rPr>
          <w:iCs/>
          <w:lang w:val="bg-BG"/>
        </w:rPr>
        <w:t>е</w:t>
      </w:r>
      <w:r w:rsidRPr="00B541DD">
        <w:rPr>
          <w:iCs/>
        </w:rPr>
        <w:t xml:space="preserve"> във връзка с възприетите цветове за Европейския индекс за качеството на въздуха.</w:t>
      </w:r>
    </w:p>
    <w:p w:rsidR="00B73DD0" w:rsidRDefault="00B73DD0" w:rsidP="00B541DD">
      <w:pPr>
        <w:jc w:val="both"/>
        <w:rPr>
          <w:iCs/>
        </w:rPr>
      </w:pPr>
    </w:p>
    <w:p w:rsidR="00B73DD0" w:rsidRPr="00B541DD" w:rsidRDefault="00B73DD0" w:rsidP="00B541DD">
      <w:pPr>
        <w:jc w:val="both"/>
        <w:rPr>
          <w:iCs/>
        </w:rPr>
      </w:pPr>
      <w:r>
        <w:rPr>
          <w:iCs/>
          <w:lang w:val="bg-BG"/>
        </w:rPr>
        <w:t xml:space="preserve">По данни на </w:t>
      </w:r>
      <w:r w:rsidRPr="00B73DD0">
        <w:rPr>
          <w:iCs/>
        </w:rPr>
        <w:t>РИОСВ</w:t>
      </w:r>
      <w:r>
        <w:rPr>
          <w:iCs/>
          <w:lang w:val="bg-BG"/>
        </w:rPr>
        <w:t>-</w:t>
      </w:r>
      <w:r>
        <w:rPr>
          <w:iCs/>
        </w:rPr>
        <w:t xml:space="preserve">Русе: </w:t>
      </w:r>
      <w:r>
        <w:rPr>
          <w:iCs/>
          <w:lang w:val="bg-BG"/>
        </w:rPr>
        <w:t>п</w:t>
      </w:r>
      <w:r w:rsidRPr="00B73DD0">
        <w:rPr>
          <w:iCs/>
        </w:rPr>
        <w:t>о технически при</w:t>
      </w:r>
      <w:r>
        <w:rPr>
          <w:iCs/>
        </w:rPr>
        <w:t>чини няма данни за показатели О</w:t>
      </w:r>
      <w:r>
        <w:rPr>
          <w:iCs/>
          <w:vertAlign w:val="subscript"/>
          <w:lang w:val="bg-BG"/>
        </w:rPr>
        <w:t>3</w:t>
      </w:r>
      <w:r>
        <w:rPr>
          <w:iCs/>
        </w:rPr>
        <w:t xml:space="preserve"> и NO</w:t>
      </w:r>
      <w:r>
        <w:rPr>
          <w:iCs/>
          <w:vertAlign w:val="subscript"/>
          <w:lang w:val="bg-BG"/>
        </w:rPr>
        <w:t>2</w:t>
      </w:r>
      <w:r w:rsidRPr="00B73DD0">
        <w:rPr>
          <w:iCs/>
        </w:rPr>
        <w:t xml:space="preserve"> и по комуникационни при</w:t>
      </w:r>
      <w:r>
        <w:rPr>
          <w:iCs/>
        </w:rPr>
        <w:t>чини няма данни за показател SO</w:t>
      </w:r>
      <w:r>
        <w:rPr>
          <w:iCs/>
          <w:vertAlign w:val="subscript"/>
          <w:lang w:val="bg-BG"/>
        </w:rPr>
        <w:t>2</w:t>
      </w:r>
      <w:bookmarkStart w:id="1" w:name="_GoBack"/>
      <w:bookmarkEnd w:id="1"/>
      <w:r w:rsidRPr="00B73DD0">
        <w:rPr>
          <w:iCs/>
        </w:rPr>
        <w:t xml:space="preserve"> от пункт Силистра ДОАС S1.</w:t>
      </w:r>
    </w:p>
    <w:p w:rsidR="00B541DD" w:rsidRPr="00590BA1" w:rsidRDefault="00B541DD" w:rsidP="00590BA1">
      <w:pPr>
        <w:jc w:val="both"/>
        <w:rPr>
          <w:iCs/>
        </w:rPr>
      </w:pPr>
    </w:p>
    <w:p w:rsidR="00590BA1" w:rsidRPr="00590BA1" w:rsidRDefault="00590BA1" w:rsidP="00590BA1">
      <w:pPr>
        <w:jc w:val="both"/>
        <w:rPr>
          <w:iCs/>
        </w:rPr>
      </w:pPr>
    </w:p>
    <w:p w:rsidR="00590BA1" w:rsidRDefault="00590BA1" w:rsidP="0077203F">
      <w:pPr>
        <w:jc w:val="both"/>
        <w:rPr>
          <w:lang w:val="bg-BG"/>
        </w:rPr>
      </w:pPr>
    </w:p>
    <w:p w:rsidR="00A01F53" w:rsidRDefault="00A01F53" w:rsidP="0077203F">
      <w:pPr>
        <w:jc w:val="both"/>
        <w:rPr>
          <w:lang w:val="bg-BG"/>
        </w:rPr>
      </w:pPr>
    </w:p>
    <w:p w:rsidR="007230ED" w:rsidRDefault="007230ED" w:rsidP="007B1EC0">
      <w:pPr>
        <w:jc w:val="both"/>
        <w:rPr>
          <w:lang w:val="bg-BG"/>
        </w:rPr>
      </w:pPr>
    </w:p>
    <w:p w:rsidR="004547C9" w:rsidRDefault="004547C9" w:rsidP="007B1EC0">
      <w:pPr>
        <w:jc w:val="both"/>
        <w:rPr>
          <w:lang w:val="bg-BG"/>
        </w:rPr>
      </w:pPr>
    </w:p>
    <w:p w:rsidR="0055208E" w:rsidRDefault="0055208E" w:rsidP="007B1EC0">
      <w:pPr>
        <w:jc w:val="both"/>
        <w:rPr>
          <w:lang w:val="bg-BG"/>
        </w:rPr>
      </w:pPr>
    </w:p>
    <w:p w:rsidR="00C03FB9" w:rsidRDefault="00C03FB9" w:rsidP="007B1EC0">
      <w:pPr>
        <w:jc w:val="both"/>
        <w:rPr>
          <w:lang w:val="bg-BG"/>
        </w:rPr>
      </w:pPr>
    </w:p>
    <w:p w:rsidR="00E63E79" w:rsidRDefault="00E63E79" w:rsidP="0077203F">
      <w:pPr>
        <w:jc w:val="both"/>
        <w:rPr>
          <w:lang w:val="bg-BG"/>
        </w:rPr>
      </w:pPr>
    </w:p>
    <w:p w:rsidR="00584569" w:rsidRDefault="00584569" w:rsidP="0021295E">
      <w:pPr>
        <w:jc w:val="both"/>
        <w:rPr>
          <w:lang w:val="bg-BG"/>
        </w:rPr>
      </w:pPr>
    </w:p>
    <w:p w:rsidR="005F3776" w:rsidRPr="00BF7762" w:rsidRDefault="005F3776" w:rsidP="00BF7762">
      <w:pPr>
        <w:jc w:val="both"/>
      </w:pPr>
    </w:p>
    <w:tbl>
      <w:tblPr>
        <w:tblpPr w:leftFromText="141" w:rightFromText="141" w:vertAnchor="page" w:horzAnchor="margin" w:tblpY="624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A131EC" w:rsidRPr="00226FBF" w:rsidTr="00A131EC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A131EC" w:rsidRPr="00226FBF" w:rsidTr="00A131EC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A131EC" w:rsidRPr="00226FBF" w:rsidTr="00A131EC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3366BE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A131EC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A131EC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131EC" w:rsidRPr="00226FBF" w:rsidTr="00A131EC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131EC" w:rsidRPr="00226FBF" w:rsidTr="00A131EC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3366BE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A131EC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A131EC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3366BE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A131EC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A131EC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131EC" w:rsidRPr="00226FBF" w:rsidTr="00A131EC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3366BE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A131EC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A131EC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A30992" w:rsidRDefault="00A3099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C92FAC" w:rsidRDefault="00C92FAC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E2CDA" w:rsidRDefault="008E2CDA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6BE" w:rsidRDefault="003366BE">
      <w:pPr>
        <w:spacing w:line="240" w:lineRule="auto"/>
      </w:pPr>
      <w:r>
        <w:separator/>
      </w:r>
    </w:p>
  </w:endnote>
  <w:endnote w:type="continuationSeparator" w:id="0">
    <w:p w:rsidR="003366BE" w:rsidRDefault="003366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6BE" w:rsidRDefault="003366BE">
      <w:r>
        <w:separator/>
      </w:r>
    </w:p>
  </w:footnote>
  <w:footnote w:type="continuationSeparator" w:id="0">
    <w:p w:rsidR="003366BE" w:rsidRDefault="003366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853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2DF"/>
    <w:rsid w:val="00016333"/>
    <w:rsid w:val="0001656D"/>
    <w:rsid w:val="00016624"/>
    <w:rsid w:val="0001683A"/>
    <w:rsid w:val="00016AA8"/>
    <w:rsid w:val="00017118"/>
    <w:rsid w:val="00017DBE"/>
    <w:rsid w:val="00020250"/>
    <w:rsid w:val="000204D6"/>
    <w:rsid w:val="000212CC"/>
    <w:rsid w:val="000213FB"/>
    <w:rsid w:val="00021626"/>
    <w:rsid w:val="00021C19"/>
    <w:rsid w:val="00022CA5"/>
    <w:rsid w:val="00023BB5"/>
    <w:rsid w:val="0002482E"/>
    <w:rsid w:val="0002497C"/>
    <w:rsid w:val="00024EA2"/>
    <w:rsid w:val="00025184"/>
    <w:rsid w:val="00025416"/>
    <w:rsid w:val="00025628"/>
    <w:rsid w:val="000256CA"/>
    <w:rsid w:val="0002570F"/>
    <w:rsid w:val="00025D26"/>
    <w:rsid w:val="000263E1"/>
    <w:rsid w:val="0002699F"/>
    <w:rsid w:val="00026AEE"/>
    <w:rsid w:val="00026E70"/>
    <w:rsid w:val="000278DF"/>
    <w:rsid w:val="00027B12"/>
    <w:rsid w:val="00027B14"/>
    <w:rsid w:val="00027CA0"/>
    <w:rsid w:val="00027F67"/>
    <w:rsid w:val="000301D9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AF8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65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5DE5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DD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7E2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62D"/>
    <w:rsid w:val="000A174F"/>
    <w:rsid w:val="000A1A88"/>
    <w:rsid w:val="000A2572"/>
    <w:rsid w:val="000A2A8B"/>
    <w:rsid w:val="000A2D42"/>
    <w:rsid w:val="000A3A2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BF1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19E"/>
    <w:rsid w:val="000B5778"/>
    <w:rsid w:val="000B5B9B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C66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8AC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439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6F2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4E0F"/>
    <w:rsid w:val="001151D2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899"/>
    <w:rsid w:val="00123A36"/>
    <w:rsid w:val="00123B7E"/>
    <w:rsid w:val="00123F04"/>
    <w:rsid w:val="0012484F"/>
    <w:rsid w:val="00125055"/>
    <w:rsid w:val="00125341"/>
    <w:rsid w:val="001258A1"/>
    <w:rsid w:val="00125DE3"/>
    <w:rsid w:val="001264D7"/>
    <w:rsid w:val="0012659F"/>
    <w:rsid w:val="00126B5C"/>
    <w:rsid w:val="00126CD5"/>
    <w:rsid w:val="0012706D"/>
    <w:rsid w:val="00127463"/>
    <w:rsid w:val="001274EB"/>
    <w:rsid w:val="001275CD"/>
    <w:rsid w:val="0012794D"/>
    <w:rsid w:val="001279C5"/>
    <w:rsid w:val="0013048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42E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2BC3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A27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88D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4E51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71C"/>
    <w:rsid w:val="00194F1F"/>
    <w:rsid w:val="00195573"/>
    <w:rsid w:val="0019567D"/>
    <w:rsid w:val="00195D24"/>
    <w:rsid w:val="00196009"/>
    <w:rsid w:val="001962C6"/>
    <w:rsid w:val="001965E1"/>
    <w:rsid w:val="00196D7C"/>
    <w:rsid w:val="00196F69"/>
    <w:rsid w:val="00197298"/>
    <w:rsid w:val="00197870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3B0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A67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472"/>
    <w:rsid w:val="001F3773"/>
    <w:rsid w:val="001F3C7B"/>
    <w:rsid w:val="001F3DA9"/>
    <w:rsid w:val="001F41CF"/>
    <w:rsid w:val="001F41ED"/>
    <w:rsid w:val="001F43C9"/>
    <w:rsid w:val="001F4414"/>
    <w:rsid w:val="001F4460"/>
    <w:rsid w:val="001F48B1"/>
    <w:rsid w:val="001F4A26"/>
    <w:rsid w:val="001F4DA1"/>
    <w:rsid w:val="001F5783"/>
    <w:rsid w:val="001F5F56"/>
    <w:rsid w:val="001F5F6B"/>
    <w:rsid w:val="001F61F0"/>
    <w:rsid w:val="001F6220"/>
    <w:rsid w:val="001F705B"/>
    <w:rsid w:val="001F72CC"/>
    <w:rsid w:val="001F7301"/>
    <w:rsid w:val="001F7F97"/>
    <w:rsid w:val="00200582"/>
    <w:rsid w:val="002009B9"/>
    <w:rsid w:val="00200D96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95E"/>
    <w:rsid w:val="00212A3B"/>
    <w:rsid w:val="00212E72"/>
    <w:rsid w:val="00213DA3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B70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27F51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A21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588"/>
    <w:rsid w:val="00254EE9"/>
    <w:rsid w:val="00256B84"/>
    <w:rsid w:val="00257503"/>
    <w:rsid w:val="0025757D"/>
    <w:rsid w:val="00257647"/>
    <w:rsid w:val="00260D29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48D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766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169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76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807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6F44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C7675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1A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599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9B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E7D13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4A2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9AE"/>
    <w:rsid w:val="00331F18"/>
    <w:rsid w:val="00332727"/>
    <w:rsid w:val="00332DD9"/>
    <w:rsid w:val="00333F13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6BE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4CD0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9AE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8F7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0F6F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2C8"/>
    <w:rsid w:val="003765EC"/>
    <w:rsid w:val="00377680"/>
    <w:rsid w:val="003778A5"/>
    <w:rsid w:val="00377B07"/>
    <w:rsid w:val="003804A3"/>
    <w:rsid w:val="003807E2"/>
    <w:rsid w:val="00380EA9"/>
    <w:rsid w:val="00381586"/>
    <w:rsid w:val="003817EA"/>
    <w:rsid w:val="00381AA5"/>
    <w:rsid w:val="00381ACE"/>
    <w:rsid w:val="00381CF9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BBA"/>
    <w:rsid w:val="00397DB6"/>
    <w:rsid w:val="00397FF7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53F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6FA6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81A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845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6C6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5816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2F84"/>
    <w:rsid w:val="0040320F"/>
    <w:rsid w:val="00403857"/>
    <w:rsid w:val="00404117"/>
    <w:rsid w:val="00404B0B"/>
    <w:rsid w:val="0040532E"/>
    <w:rsid w:val="00405E7F"/>
    <w:rsid w:val="00407880"/>
    <w:rsid w:val="00407961"/>
    <w:rsid w:val="00407FCB"/>
    <w:rsid w:val="00410975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456D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299"/>
    <w:rsid w:val="00440429"/>
    <w:rsid w:val="0044043C"/>
    <w:rsid w:val="0044085A"/>
    <w:rsid w:val="0044094F"/>
    <w:rsid w:val="00440EC4"/>
    <w:rsid w:val="00441357"/>
    <w:rsid w:val="00441835"/>
    <w:rsid w:val="00441EF0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7C9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52D"/>
    <w:rsid w:val="00465655"/>
    <w:rsid w:val="0046598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E3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0EA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48E1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6F"/>
    <w:rsid w:val="004A59CE"/>
    <w:rsid w:val="004A5A64"/>
    <w:rsid w:val="004A5BEC"/>
    <w:rsid w:val="004A5C6E"/>
    <w:rsid w:val="004A5F45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0FC"/>
    <w:rsid w:val="004B54D6"/>
    <w:rsid w:val="004B54FA"/>
    <w:rsid w:val="004B553B"/>
    <w:rsid w:val="004B58F4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365D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233"/>
    <w:rsid w:val="004D34B6"/>
    <w:rsid w:val="004D3906"/>
    <w:rsid w:val="004D3E25"/>
    <w:rsid w:val="004D3E4A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6D6B"/>
    <w:rsid w:val="004D738B"/>
    <w:rsid w:val="004D73D2"/>
    <w:rsid w:val="004D7EE2"/>
    <w:rsid w:val="004E06DC"/>
    <w:rsid w:val="004E0B10"/>
    <w:rsid w:val="004E0E86"/>
    <w:rsid w:val="004E189A"/>
    <w:rsid w:val="004E1AC6"/>
    <w:rsid w:val="004E1B62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554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B6B"/>
    <w:rsid w:val="00517F74"/>
    <w:rsid w:val="00520910"/>
    <w:rsid w:val="00521325"/>
    <w:rsid w:val="00521994"/>
    <w:rsid w:val="00521F73"/>
    <w:rsid w:val="005226FF"/>
    <w:rsid w:val="005229AE"/>
    <w:rsid w:val="0052330A"/>
    <w:rsid w:val="005237D6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9F5"/>
    <w:rsid w:val="00550BB1"/>
    <w:rsid w:val="00550D66"/>
    <w:rsid w:val="00550DF2"/>
    <w:rsid w:val="00550E4D"/>
    <w:rsid w:val="005517D6"/>
    <w:rsid w:val="00551871"/>
    <w:rsid w:val="00551D38"/>
    <w:rsid w:val="0055208E"/>
    <w:rsid w:val="0055320A"/>
    <w:rsid w:val="00553661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017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354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569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0BA1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5C3D"/>
    <w:rsid w:val="00595C4F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3A8"/>
    <w:rsid w:val="005A0ACB"/>
    <w:rsid w:val="005A0F6F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A66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59D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26D"/>
    <w:rsid w:val="005E0771"/>
    <w:rsid w:val="005E07D9"/>
    <w:rsid w:val="005E0C0D"/>
    <w:rsid w:val="005E13D1"/>
    <w:rsid w:val="005E1431"/>
    <w:rsid w:val="005E16E3"/>
    <w:rsid w:val="005E1A46"/>
    <w:rsid w:val="005E1C15"/>
    <w:rsid w:val="005E1C41"/>
    <w:rsid w:val="005E2A19"/>
    <w:rsid w:val="005E2ADB"/>
    <w:rsid w:val="005E2E46"/>
    <w:rsid w:val="005E30A3"/>
    <w:rsid w:val="005E33BE"/>
    <w:rsid w:val="005E4324"/>
    <w:rsid w:val="005E46EA"/>
    <w:rsid w:val="005E4F2D"/>
    <w:rsid w:val="005E56BE"/>
    <w:rsid w:val="005E584F"/>
    <w:rsid w:val="005E5BB8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77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9AA"/>
    <w:rsid w:val="005F722C"/>
    <w:rsid w:val="005F72E0"/>
    <w:rsid w:val="005F7EF7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6C"/>
    <w:rsid w:val="00602EBB"/>
    <w:rsid w:val="00602F6C"/>
    <w:rsid w:val="00602F7D"/>
    <w:rsid w:val="00603637"/>
    <w:rsid w:val="0060376D"/>
    <w:rsid w:val="00603ABC"/>
    <w:rsid w:val="00603F05"/>
    <w:rsid w:val="00604343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95F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CC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5A1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2A"/>
    <w:rsid w:val="00630FB0"/>
    <w:rsid w:val="006319E1"/>
    <w:rsid w:val="00631DDA"/>
    <w:rsid w:val="00632112"/>
    <w:rsid w:val="006328DF"/>
    <w:rsid w:val="00632B9B"/>
    <w:rsid w:val="00632C1E"/>
    <w:rsid w:val="00632F42"/>
    <w:rsid w:val="00633130"/>
    <w:rsid w:val="006332AD"/>
    <w:rsid w:val="006342FC"/>
    <w:rsid w:val="00634717"/>
    <w:rsid w:val="00635205"/>
    <w:rsid w:val="006352F6"/>
    <w:rsid w:val="00635E10"/>
    <w:rsid w:val="0063671E"/>
    <w:rsid w:val="00636878"/>
    <w:rsid w:val="00636E77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11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3DC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C00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E8D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98A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1B5B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153"/>
    <w:rsid w:val="006C0231"/>
    <w:rsid w:val="006C0521"/>
    <w:rsid w:val="006C0BED"/>
    <w:rsid w:val="006C137B"/>
    <w:rsid w:val="006C15BE"/>
    <w:rsid w:val="006C1C8A"/>
    <w:rsid w:val="006C1E10"/>
    <w:rsid w:val="006C268C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20A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22F"/>
    <w:rsid w:val="006D3F5F"/>
    <w:rsid w:val="006D433A"/>
    <w:rsid w:val="006D43B3"/>
    <w:rsid w:val="006D4907"/>
    <w:rsid w:val="006D49E7"/>
    <w:rsid w:val="006D4A1D"/>
    <w:rsid w:val="006D4E53"/>
    <w:rsid w:val="006D52C7"/>
    <w:rsid w:val="006D5AC8"/>
    <w:rsid w:val="006D5EB3"/>
    <w:rsid w:val="006D6505"/>
    <w:rsid w:val="006D6B79"/>
    <w:rsid w:val="006D6DC5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0DD7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0784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0ED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2D2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265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2C9B"/>
    <w:rsid w:val="0074344D"/>
    <w:rsid w:val="007439E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994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290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444"/>
    <w:rsid w:val="00756AD0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5F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57C"/>
    <w:rsid w:val="0077203F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3F4A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205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1D0"/>
    <w:rsid w:val="0079638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2D9A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1EC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8B"/>
    <w:rsid w:val="007C0FEB"/>
    <w:rsid w:val="007C17FA"/>
    <w:rsid w:val="007C1907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C6"/>
    <w:rsid w:val="007C49E8"/>
    <w:rsid w:val="007C5A3C"/>
    <w:rsid w:val="007C5CC3"/>
    <w:rsid w:val="007C5DC4"/>
    <w:rsid w:val="007C5F7B"/>
    <w:rsid w:val="007C641B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638"/>
    <w:rsid w:val="007D4A63"/>
    <w:rsid w:val="007D4B9A"/>
    <w:rsid w:val="007D4E26"/>
    <w:rsid w:val="007D62AD"/>
    <w:rsid w:val="007D64F0"/>
    <w:rsid w:val="007D6C82"/>
    <w:rsid w:val="007D6E29"/>
    <w:rsid w:val="007D7909"/>
    <w:rsid w:val="007D7D27"/>
    <w:rsid w:val="007D7EBB"/>
    <w:rsid w:val="007E0043"/>
    <w:rsid w:val="007E028C"/>
    <w:rsid w:val="007E073F"/>
    <w:rsid w:val="007E17EF"/>
    <w:rsid w:val="007E1AD4"/>
    <w:rsid w:val="007E22F6"/>
    <w:rsid w:val="007E2E94"/>
    <w:rsid w:val="007E2EE4"/>
    <w:rsid w:val="007E3007"/>
    <w:rsid w:val="007E3428"/>
    <w:rsid w:val="007E398D"/>
    <w:rsid w:val="007E3B5A"/>
    <w:rsid w:val="007E3F12"/>
    <w:rsid w:val="007E4088"/>
    <w:rsid w:val="007E4162"/>
    <w:rsid w:val="007E435B"/>
    <w:rsid w:val="007E4979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36C8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363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AF9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37EA9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4E6E"/>
    <w:rsid w:val="0084512E"/>
    <w:rsid w:val="008451D2"/>
    <w:rsid w:val="00845422"/>
    <w:rsid w:val="00845724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21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694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896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363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7C4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3F99"/>
    <w:rsid w:val="008B4197"/>
    <w:rsid w:val="008B4372"/>
    <w:rsid w:val="008B4710"/>
    <w:rsid w:val="008B4866"/>
    <w:rsid w:val="008B5369"/>
    <w:rsid w:val="008B5E69"/>
    <w:rsid w:val="008B5E72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4710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558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BB"/>
    <w:rsid w:val="008E20D9"/>
    <w:rsid w:val="008E2602"/>
    <w:rsid w:val="008E2B1B"/>
    <w:rsid w:val="008E2CDA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45"/>
    <w:rsid w:val="008F24E2"/>
    <w:rsid w:val="008F3248"/>
    <w:rsid w:val="008F330D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514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CF8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36"/>
    <w:rsid w:val="00941DC5"/>
    <w:rsid w:val="00941E9B"/>
    <w:rsid w:val="009424CC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8D8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8CB"/>
    <w:rsid w:val="00970EDB"/>
    <w:rsid w:val="0097216B"/>
    <w:rsid w:val="00972360"/>
    <w:rsid w:val="0097244C"/>
    <w:rsid w:val="00973162"/>
    <w:rsid w:val="009743D9"/>
    <w:rsid w:val="0097479C"/>
    <w:rsid w:val="009749EB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15E"/>
    <w:rsid w:val="00981D42"/>
    <w:rsid w:val="00981E61"/>
    <w:rsid w:val="00981EFE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5128"/>
    <w:rsid w:val="00986005"/>
    <w:rsid w:val="00986273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45F"/>
    <w:rsid w:val="009A251A"/>
    <w:rsid w:val="009A25DB"/>
    <w:rsid w:val="009A2AEC"/>
    <w:rsid w:val="009A2C34"/>
    <w:rsid w:val="009A2EB3"/>
    <w:rsid w:val="009A329D"/>
    <w:rsid w:val="009A3DC8"/>
    <w:rsid w:val="009A403A"/>
    <w:rsid w:val="009A4B1D"/>
    <w:rsid w:val="009A4BFC"/>
    <w:rsid w:val="009A4C96"/>
    <w:rsid w:val="009A5069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975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419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69E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031"/>
    <w:rsid w:val="009E41A2"/>
    <w:rsid w:val="009E475B"/>
    <w:rsid w:val="009E4D78"/>
    <w:rsid w:val="009E4E6F"/>
    <w:rsid w:val="009E4F4B"/>
    <w:rsid w:val="009E5316"/>
    <w:rsid w:val="009E55BA"/>
    <w:rsid w:val="009E5DE2"/>
    <w:rsid w:val="009E5F15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5D5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53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0EC5"/>
    <w:rsid w:val="00A11213"/>
    <w:rsid w:val="00A120AD"/>
    <w:rsid w:val="00A12107"/>
    <w:rsid w:val="00A1214D"/>
    <w:rsid w:val="00A12831"/>
    <w:rsid w:val="00A12B96"/>
    <w:rsid w:val="00A12C5F"/>
    <w:rsid w:val="00A12E90"/>
    <w:rsid w:val="00A130F0"/>
    <w:rsid w:val="00A131EC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0992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A10"/>
    <w:rsid w:val="00A35D12"/>
    <w:rsid w:val="00A35E26"/>
    <w:rsid w:val="00A35EAC"/>
    <w:rsid w:val="00A35FD1"/>
    <w:rsid w:val="00A36235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5F1F"/>
    <w:rsid w:val="00A46124"/>
    <w:rsid w:val="00A46221"/>
    <w:rsid w:val="00A466E1"/>
    <w:rsid w:val="00A46A5A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2D49"/>
    <w:rsid w:val="00A63043"/>
    <w:rsid w:val="00A63A73"/>
    <w:rsid w:val="00A64331"/>
    <w:rsid w:val="00A643D4"/>
    <w:rsid w:val="00A64955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67F21"/>
    <w:rsid w:val="00A70352"/>
    <w:rsid w:val="00A703B6"/>
    <w:rsid w:val="00A706FC"/>
    <w:rsid w:val="00A707DF"/>
    <w:rsid w:val="00A70C9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7F9"/>
    <w:rsid w:val="00A74F2C"/>
    <w:rsid w:val="00A74F78"/>
    <w:rsid w:val="00A756C4"/>
    <w:rsid w:val="00A75DDD"/>
    <w:rsid w:val="00A76111"/>
    <w:rsid w:val="00A7681A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32A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0EB"/>
    <w:rsid w:val="00AB6220"/>
    <w:rsid w:val="00AB65A6"/>
    <w:rsid w:val="00AB6AB0"/>
    <w:rsid w:val="00AB6F49"/>
    <w:rsid w:val="00AB74B5"/>
    <w:rsid w:val="00AB74F3"/>
    <w:rsid w:val="00AB7B31"/>
    <w:rsid w:val="00AC0512"/>
    <w:rsid w:val="00AC0634"/>
    <w:rsid w:val="00AC07F5"/>
    <w:rsid w:val="00AC0B67"/>
    <w:rsid w:val="00AC115F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590"/>
    <w:rsid w:val="00AD7FA4"/>
    <w:rsid w:val="00AE029B"/>
    <w:rsid w:val="00AE0523"/>
    <w:rsid w:val="00AE08BD"/>
    <w:rsid w:val="00AE0AAA"/>
    <w:rsid w:val="00AE0DAC"/>
    <w:rsid w:val="00AE24D8"/>
    <w:rsid w:val="00AE2B64"/>
    <w:rsid w:val="00AE339C"/>
    <w:rsid w:val="00AE3500"/>
    <w:rsid w:val="00AE3F49"/>
    <w:rsid w:val="00AE4322"/>
    <w:rsid w:val="00AE4A00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7AD"/>
    <w:rsid w:val="00AF3DBF"/>
    <w:rsid w:val="00AF5030"/>
    <w:rsid w:val="00AF53DA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2E79"/>
    <w:rsid w:val="00B04002"/>
    <w:rsid w:val="00B04B65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4BF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674"/>
    <w:rsid w:val="00B4770D"/>
    <w:rsid w:val="00B479B4"/>
    <w:rsid w:val="00B47A63"/>
    <w:rsid w:val="00B47A86"/>
    <w:rsid w:val="00B5003E"/>
    <w:rsid w:val="00B501D0"/>
    <w:rsid w:val="00B5068F"/>
    <w:rsid w:val="00B50A2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1DD"/>
    <w:rsid w:val="00B543DF"/>
    <w:rsid w:val="00B543F9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BE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EA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3DD0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89E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1E7"/>
    <w:rsid w:val="00B85569"/>
    <w:rsid w:val="00B85813"/>
    <w:rsid w:val="00B858B3"/>
    <w:rsid w:val="00B860A5"/>
    <w:rsid w:val="00B860D6"/>
    <w:rsid w:val="00B86285"/>
    <w:rsid w:val="00B8693F"/>
    <w:rsid w:val="00B87247"/>
    <w:rsid w:val="00B87272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735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6F86"/>
    <w:rsid w:val="00BA7581"/>
    <w:rsid w:val="00BA7D51"/>
    <w:rsid w:val="00BB0240"/>
    <w:rsid w:val="00BB0837"/>
    <w:rsid w:val="00BB106B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7F8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781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39B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664"/>
    <w:rsid w:val="00BD6BAA"/>
    <w:rsid w:val="00BD7039"/>
    <w:rsid w:val="00BD720A"/>
    <w:rsid w:val="00BD7382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BAE"/>
    <w:rsid w:val="00BE7FF1"/>
    <w:rsid w:val="00BF06BA"/>
    <w:rsid w:val="00BF0B67"/>
    <w:rsid w:val="00BF0C43"/>
    <w:rsid w:val="00BF11F0"/>
    <w:rsid w:val="00BF12D0"/>
    <w:rsid w:val="00BF14D9"/>
    <w:rsid w:val="00BF1845"/>
    <w:rsid w:val="00BF1963"/>
    <w:rsid w:val="00BF218C"/>
    <w:rsid w:val="00BF275F"/>
    <w:rsid w:val="00BF29F2"/>
    <w:rsid w:val="00BF2AAC"/>
    <w:rsid w:val="00BF315D"/>
    <w:rsid w:val="00BF36E8"/>
    <w:rsid w:val="00BF3F30"/>
    <w:rsid w:val="00BF41E9"/>
    <w:rsid w:val="00BF44F8"/>
    <w:rsid w:val="00BF4B47"/>
    <w:rsid w:val="00BF4F63"/>
    <w:rsid w:val="00BF5BCA"/>
    <w:rsid w:val="00BF5FE4"/>
    <w:rsid w:val="00BF5FE7"/>
    <w:rsid w:val="00BF625B"/>
    <w:rsid w:val="00BF66BB"/>
    <w:rsid w:val="00BF6EC9"/>
    <w:rsid w:val="00BF7095"/>
    <w:rsid w:val="00BF71D7"/>
    <w:rsid w:val="00BF7592"/>
    <w:rsid w:val="00BF776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3FB9"/>
    <w:rsid w:val="00C048B7"/>
    <w:rsid w:val="00C04A74"/>
    <w:rsid w:val="00C04D47"/>
    <w:rsid w:val="00C04E2B"/>
    <w:rsid w:val="00C056E9"/>
    <w:rsid w:val="00C05CB3"/>
    <w:rsid w:val="00C0639C"/>
    <w:rsid w:val="00C06513"/>
    <w:rsid w:val="00C06C36"/>
    <w:rsid w:val="00C071B5"/>
    <w:rsid w:val="00C075FC"/>
    <w:rsid w:val="00C07F0D"/>
    <w:rsid w:val="00C101D1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D3"/>
    <w:rsid w:val="00C22BBA"/>
    <w:rsid w:val="00C22CF5"/>
    <w:rsid w:val="00C230CD"/>
    <w:rsid w:val="00C23394"/>
    <w:rsid w:val="00C23D0F"/>
    <w:rsid w:val="00C23E83"/>
    <w:rsid w:val="00C24071"/>
    <w:rsid w:val="00C24129"/>
    <w:rsid w:val="00C247A9"/>
    <w:rsid w:val="00C249AA"/>
    <w:rsid w:val="00C24F2F"/>
    <w:rsid w:val="00C24FA6"/>
    <w:rsid w:val="00C253C2"/>
    <w:rsid w:val="00C25516"/>
    <w:rsid w:val="00C25C21"/>
    <w:rsid w:val="00C262FD"/>
    <w:rsid w:val="00C26B1D"/>
    <w:rsid w:val="00C26FA0"/>
    <w:rsid w:val="00C27069"/>
    <w:rsid w:val="00C279E2"/>
    <w:rsid w:val="00C3006D"/>
    <w:rsid w:val="00C306D6"/>
    <w:rsid w:val="00C30F02"/>
    <w:rsid w:val="00C30FCC"/>
    <w:rsid w:val="00C310A2"/>
    <w:rsid w:val="00C310FB"/>
    <w:rsid w:val="00C313A5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CF1"/>
    <w:rsid w:val="00C42D44"/>
    <w:rsid w:val="00C42D6A"/>
    <w:rsid w:val="00C43253"/>
    <w:rsid w:val="00C435E9"/>
    <w:rsid w:val="00C436D3"/>
    <w:rsid w:val="00C4399F"/>
    <w:rsid w:val="00C43DE1"/>
    <w:rsid w:val="00C441B1"/>
    <w:rsid w:val="00C44CF1"/>
    <w:rsid w:val="00C453AC"/>
    <w:rsid w:val="00C4552D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6D83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74"/>
    <w:rsid w:val="00C51E8B"/>
    <w:rsid w:val="00C51FD6"/>
    <w:rsid w:val="00C52250"/>
    <w:rsid w:val="00C5244E"/>
    <w:rsid w:val="00C527C6"/>
    <w:rsid w:val="00C52BCE"/>
    <w:rsid w:val="00C52E70"/>
    <w:rsid w:val="00C52FD4"/>
    <w:rsid w:val="00C53230"/>
    <w:rsid w:val="00C53253"/>
    <w:rsid w:val="00C5371D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294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3C5C"/>
    <w:rsid w:val="00C64018"/>
    <w:rsid w:val="00C643F2"/>
    <w:rsid w:val="00C64A94"/>
    <w:rsid w:val="00C64BE7"/>
    <w:rsid w:val="00C656B0"/>
    <w:rsid w:val="00C65EF6"/>
    <w:rsid w:val="00C6626E"/>
    <w:rsid w:val="00C6632B"/>
    <w:rsid w:val="00C663F7"/>
    <w:rsid w:val="00C665F1"/>
    <w:rsid w:val="00C66CCE"/>
    <w:rsid w:val="00C671AA"/>
    <w:rsid w:val="00C67363"/>
    <w:rsid w:val="00C67E80"/>
    <w:rsid w:val="00C70020"/>
    <w:rsid w:val="00C70A90"/>
    <w:rsid w:val="00C71062"/>
    <w:rsid w:val="00C712D8"/>
    <w:rsid w:val="00C71302"/>
    <w:rsid w:val="00C71605"/>
    <w:rsid w:val="00C71676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41C"/>
    <w:rsid w:val="00C807E6"/>
    <w:rsid w:val="00C81097"/>
    <w:rsid w:val="00C81297"/>
    <w:rsid w:val="00C81736"/>
    <w:rsid w:val="00C81C1B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2FAC"/>
    <w:rsid w:val="00C936A6"/>
    <w:rsid w:val="00C937B6"/>
    <w:rsid w:val="00C93851"/>
    <w:rsid w:val="00C9399B"/>
    <w:rsid w:val="00C94595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25A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BFB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5F8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89B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4F"/>
    <w:rsid w:val="00CC2863"/>
    <w:rsid w:val="00CC2DDF"/>
    <w:rsid w:val="00CC2EEF"/>
    <w:rsid w:val="00CC3496"/>
    <w:rsid w:val="00CC3563"/>
    <w:rsid w:val="00CC41F1"/>
    <w:rsid w:val="00CC47CF"/>
    <w:rsid w:val="00CC4C94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A3B"/>
    <w:rsid w:val="00CD3FBD"/>
    <w:rsid w:val="00CD412C"/>
    <w:rsid w:val="00CD4B65"/>
    <w:rsid w:val="00CD4BED"/>
    <w:rsid w:val="00CD4CFF"/>
    <w:rsid w:val="00CD5766"/>
    <w:rsid w:val="00CD57C5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2F17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6DD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52A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382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A0D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CD7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1A4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E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5B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54A"/>
    <w:rsid w:val="00D7487C"/>
    <w:rsid w:val="00D7515E"/>
    <w:rsid w:val="00D7523C"/>
    <w:rsid w:val="00D7527E"/>
    <w:rsid w:val="00D75406"/>
    <w:rsid w:val="00D7547B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9DE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0F81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1E8"/>
    <w:rsid w:val="00DB543B"/>
    <w:rsid w:val="00DB55E0"/>
    <w:rsid w:val="00DB5DD6"/>
    <w:rsid w:val="00DB5E49"/>
    <w:rsid w:val="00DB68CE"/>
    <w:rsid w:val="00DB6F0F"/>
    <w:rsid w:val="00DB75C3"/>
    <w:rsid w:val="00DC02E4"/>
    <w:rsid w:val="00DC035E"/>
    <w:rsid w:val="00DC04C9"/>
    <w:rsid w:val="00DC053C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6F0C"/>
    <w:rsid w:val="00DC7F24"/>
    <w:rsid w:val="00DC7F49"/>
    <w:rsid w:val="00DD03CA"/>
    <w:rsid w:val="00DD049F"/>
    <w:rsid w:val="00DD0FCA"/>
    <w:rsid w:val="00DD1202"/>
    <w:rsid w:val="00DD1230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4E8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2B1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4A1"/>
    <w:rsid w:val="00DF75B0"/>
    <w:rsid w:val="00E0062E"/>
    <w:rsid w:val="00E00A32"/>
    <w:rsid w:val="00E00C83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3F17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589"/>
    <w:rsid w:val="00E12AE5"/>
    <w:rsid w:val="00E13E0C"/>
    <w:rsid w:val="00E13EE9"/>
    <w:rsid w:val="00E142B0"/>
    <w:rsid w:val="00E14694"/>
    <w:rsid w:val="00E14A37"/>
    <w:rsid w:val="00E14ACE"/>
    <w:rsid w:val="00E1512F"/>
    <w:rsid w:val="00E154C7"/>
    <w:rsid w:val="00E15725"/>
    <w:rsid w:val="00E15868"/>
    <w:rsid w:val="00E15BA6"/>
    <w:rsid w:val="00E15CB4"/>
    <w:rsid w:val="00E16055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093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91A"/>
    <w:rsid w:val="00E35CD4"/>
    <w:rsid w:val="00E35EB9"/>
    <w:rsid w:val="00E366FE"/>
    <w:rsid w:val="00E36901"/>
    <w:rsid w:val="00E36968"/>
    <w:rsid w:val="00E36F55"/>
    <w:rsid w:val="00E36F7D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4A3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1E4A"/>
    <w:rsid w:val="00E522C7"/>
    <w:rsid w:val="00E5255C"/>
    <w:rsid w:val="00E527D1"/>
    <w:rsid w:val="00E529DE"/>
    <w:rsid w:val="00E5313F"/>
    <w:rsid w:val="00E53AD8"/>
    <w:rsid w:val="00E53BFA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992"/>
    <w:rsid w:val="00E61C93"/>
    <w:rsid w:val="00E620B0"/>
    <w:rsid w:val="00E62434"/>
    <w:rsid w:val="00E63E35"/>
    <w:rsid w:val="00E63E79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07D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42"/>
    <w:rsid w:val="00E775DA"/>
    <w:rsid w:val="00E777EE"/>
    <w:rsid w:val="00E80184"/>
    <w:rsid w:val="00E804C0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BB4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326"/>
    <w:rsid w:val="00E9787D"/>
    <w:rsid w:val="00E97A10"/>
    <w:rsid w:val="00EA0272"/>
    <w:rsid w:val="00EA0326"/>
    <w:rsid w:val="00EA10BD"/>
    <w:rsid w:val="00EA1A54"/>
    <w:rsid w:val="00EA1C07"/>
    <w:rsid w:val="00EA1D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641C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A78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68EF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9EA"/>
    <w:rsid w:val="00EE7C80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6E3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597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446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3145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90"/>
    <w:rsid w:val="00F178C4"/>
    <w:rsid w:val="00F17B75"/>
    <w:rsid w:val="00F205A5"/>
    <w:rsid w:val="00F20B86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5C4E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099F"/>
    <w:rsid w:val="00F40E90"/>
    <w:rsid w:val="00F4105B"/>
    <w:rsid w:val="00F42398"/>
    <w:rsid w:val="00F42554"/>
    <w:rsid w:val="00F426B9"/>
    <w:rsid w:val="00F42809"/>
    <w:rsid w:val="00F42C14"/>
    <w:rsid w:val="00F42CB1"/>
    <w:rsid w:val="00F430A8"/>
    <w:rsid w:val="00F436C5"/>
    <w:rsid w:val="00F43A91"/>
    <w:rsid w:val="00F44273"/>
    <w:rsid w:val="00F444F3"/>
    <w:rsid w:val="00F4461A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563"/>
    <w:rsid w:val="00F51979"/>
    <w:rsid w:val="00F52578"/>
    <w:rsid w:val="00F5291E"/>
    <w:rsid w:val="00F52D27"/>
    <w:rsid w:val="00F52FEE"/>
    <w:rsid w:val="00F538F2"/>
    <w:rsid w:val="00F5398F"/>
    <w:rsid w:val="00F53C12"/>
    <w:rsid w:val="00F53D0E"/>
    <w:rsid w:val="00F53E15"/>
    <w:rsid w:val="00F542A8"/>
    <w:rsid w:val="00F5493D"/>
    <w:rsid w:val="00F549E3"/>
    <w:rsid w:val="00F54B06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849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538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DF1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3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C7E62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293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867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7DA2F53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29B" w:rsidRDefault="0057129B">
      <w:pPr>
        <w:spacing w:line="240" w:lineRule="auto"/>
      </w:pPr>
      <w:r>
        <w:separator/>
      </w:r>
    </w:p>
  </w:endnote>
  <w:endnote w:type="continuationSeparator" w:id="0">
    <w:p w:rsidR="0057129B" w:rsidRDefault="0057129B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29B" w:rsidRDefault="0057129B">
      <w:pPr>
        <w:spacing w:after="0"/>
      </w:pPr>
      <w:r>
        <w:separator/>
      </w:r>
    </w:p>
  </w:footnote>
  <w:footnote w:type="continuationSeparator" w:id="0">
    <w:p w:rsidR="0057129B" w:rsidRDefault="0057129B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263"/>
    <w:rsid w:val="00012757"/>
    <w:rsid w:val="00015091"/>
    <w:rsid w:val="000151E3"/>
    <w:rsid w:val="00020A2E"/>
    <w:rsid w:val="00020BE2"/>
    <w:rsid w:val="00021436"/>
    <w:rsid w:val="00022520"/>
    <w:rsid w:val="00024154"/>
    <w:rsid w:val="000245B8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561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55F"/>
    <w:rsid w:val="00066AB6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92E8E"/>
    <w:rsid w:val="000A4530"/>
    <w:rsid w:val="000A4B0E"/>
    <w:rsid w:val="000B0487"/>
    <w:rsid w:val="000B0A15"/>
    <w:rsid w:val="000B10E4"/>
    <w:rsid w:val="000B1ABB"/>
    <w:rsid w:val="000B1B11"/>
    <w:rsid w:val="000B1B12"/>
    <w:rsid w:val="000B3329"/>
    <w:rsid w:val="000B3358"/>
    <w:rsid w:val="000B3953"/>
    <w:rsid w:val="000B39D1"/>
    <w:rsid w:val="000B3A6C"/>
    <w:rsid w:val="000B42AB"/>
    <w:rsid w:val="000B4391"/>
    <w:rsid w:val="000B6C8D"/>
    <w:rsid w:val="000B7154"/>
    <w:rsid w:val="000B7BA9"/>
    <w:rsid w:val="000C051F"/>
    <w:rsid w:val="000C1F2D"/>
    <w:rsid w:val="000C3E6F"/>
    <w:rsid w:val="000C4194"/>
    <w:rsid w:val="000D2137"/>
    <w:rsid w:val="000D3091"/>
    <w:rsid w:val="000D488D"/>
    <w:rsid w:val="000D52E4"/>
    <w:rsid w:val="000D5449"/>
    <w:rsid w:val="000D5F2C"/>
    <w:rsid w:val="000D69AE"/>
    <w:rsid w:val="000D7BD3"/>
    <w:rsid w:val="000D7DCD"/>
    <w:rsid w:val="000E2378"/>
    <w:rsid w:val="000E3A19"/>
    <w:rsid w:val="000E6C96"/>
    <w:rsid w:val="000E6EF4"/>
    <w:rsid w:val="000E705D"/>
    <w:rsid w:val="000F24D5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0484"/>
    <w:rsid w:val="001326E3"/>
    <w:rsid w:val="00132AFF"/>
    <w:rsid w:val="00136715"/>
    <w:rsid w:val="001379B4"/>
    <w:rsid w:val="001402D7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126"/>
    <w:rsid w:val="001702C2"/>
    <w:rsid w:val="00172A2B"/>
    <w:rsid w:val="00175594"/>
    <w:rsid w:val="001774D6"/>
    <w:rsid w:val="00184733"/>
    <w:rsid w:val="001859B5"/>
    <w:rsid w:val="00191C79"/>
    <w:rsid w:val="0019216D"/>
    <w:rsid w:val="001928D6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6421"/>
    <w:rsid w:val="001C7871"/>
    <w:rsid w:val="001C7F55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5AA3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9BB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1163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57DD"/>
    <w:rsid w:val="00257A00"/>
    <w:rsid w:val="00262ACA"/>
    <w:rsid w:val="00262DC1"/>
    <w:rsid w:val="00262E7D"/>
    <w:rsid w:val="00263B18"/>
    <w:rsid w:val="00265D1C"/>
    <w:rsid w:val="00266879"/>
    <w:rsid w:val="002677E1"/>
    <w:rsid w:val="00272CB3"/>
    <w:rsid w:val="0027372B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594C"/>
    <w:rsid w:val="0029649A"/>
    <w:rsid w:val="002A077E"/>
    <w:rsid w:val="002A0D07"/>
    <w:rsid w:val="002A18BA"/>
    <w:rsid w:val="002A2E4D"/>
    <w:rsid w:val="002A30E8"/>
    <w:rsid w:val="002A37F2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4DB5"/>
    <w:rsid w:val="002C543D"/>
    <w:rsid w:val="002C546C"/>
    <w:rsid w:val="002C7DAE"/>
    <w:rsid w:val="002D2004"/>
    <w:rsid w:val="002D74C0"/>
    <w:rsid w:val="002D7ACF"/>
    <w:rsid w:val="002E00C9"/>
    <w:rsid w:val="002E0266"/>
    <w:rsid w:val="002E18CF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5E08"/>
    <w:rsid w:val="00316C1F"/>
    <w:rsid w:val="003209DB"/>
    <w:rsid w:val="00320BA4"/>
    <w:rsid w:val="00320CC9"/>
    <w:rsid w:val="0032178A"/>
    <w:rsid w:val="00322792"/>
    <w:rsid w:val="003228BD"/>
    <w:rsid w:val="00325B98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5676"/>
    <w:rsid w:val="00376E09"/>
    <w:rsid w:val="00380BE7"/>
    <w:rsid w:val="00380FF0"/>
    <w:rsid w:val="00383A44"/>
    <w:rsid w:val="00386153"/>
    <w:rsid w:val="00390F7E"/>
    <w:rsid w:val="00391975"/>
    <w:rsid w:val="00392F1C"/>
    <w:rsid w:val="00394BEB"/>
    <w:rsid w:val="003955B2"/>
    <w:rsid w:val="00397EA8"/>
    <w:rsid w:val="003A32C2"/>
    <w:rsid w:val="003A3F29"/>
    <w:rsid w:val="003A6DCF"/>
    <w:rsid w:val="003B07DA"/>
    <w:rsid w:val="003B2C65"/>
    <w:rsid w:val="003B3432"/>
    <w:rsid w:val="003B5794"/>
    <w:rsid w:val="003B5863"/>
    <w:rsid w:val="003B648C"/>
    <w:rsid w:val="003B6A19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F1A8C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48C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5D70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5563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5373"/>
    <w:rsid w:val="0050706A"/>
    <w:rsid w:val="00510800"/>
    <w:rsid w:val="00511ED0"/>
    <w:rsid w:val="00512332"/>
    <w:rsid w:val="00514551"/>
    <w:rsid w:val="005145D3"/>
    <w:rsid w:val="005147CD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29B"/>
    <w:rsid w:val="0057179A"/>
    <w:rsid w:val="005806FF"/>
    <w:rsid w:val="00581750"/>
    <w:rsid w:val="0058255D"/>
    <w:rsid w:val="00582A7B"/>
    <w:rsid w:val="00582B65"/>
    <w:rsid w:val="00582D06"/>
    <w:rsid w:val="005846C8"/>
    <w:rsid w:val="00585A7C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2CCB"/>
    <w:rsid w:val="005B3765"/>
    <w:rsid w:val="005B37BA"/>
    <w:rsid w:val="005B3AEA"/>
    <w:rsid w:val="005B459B"/>
    <w:rsid w:val="005C09E9"/>
    <w:rsid w:val="005C1208"/>
    <w:rsid w:val="005C28E9"/>
    <w:rsid w:val="005C2D57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7B4"/>
    <w:rsid w:val="005F1B63"/>
    <w:rsid w:val="005F2721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3089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57B4C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3B04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86810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52F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2FA1"/>
    <w:rsid w:val="00705C9C"/>
    <w:rsid w:val="007062BE"/>
    <w:rsid w:val="00706879"/>
    <w:rsid w:val="007076FF"/>
    <w:rsid w:val="007102B7"/>
    <w:rsid w:val="00711015"/>
    <w:rsid w:val="00711065"/>
    <w:rsid w:val="00711CC5"/>
    <w:rsid w:val="007142B1"/>
    <w:rsid w:val="00714876"/>
    <w:rsid w:val="0072037B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66B9C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0C40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5672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E736F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3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58B5"/>
    <w:rsid w:val="00866328"/>
    <w:rsid w:val="00866A9E"/>
    <w:rsid w:val="00870BA4"/>
    <w:rsid w:val="008737AD"/>
    <w:rsid w:val="00874DB7"/>
    <w:rsid w:val="00876AEE"/>
    <w:rsid w:val="008771D2"/>
    <w:rsid w:val="00877254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97B7E"/>
    <w:rsid w:val="008A1028"/>
    <w:rsid w:val="008A1B5A"/>
    <w:rsid w:val="008A3A20"/>
    <w:rsid w:val="008A5A50"/>
    <w:rsid w:val="008A7AB1"/>
    <w:rsid w:val="008B07D1"/>
    <w:rsid w:val="008B08FC"/>
    <w:rsid w:val="008B11F9"/>
    <w:rsid w:val="008B154D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58F1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0D13"/>
    <w:rsid w:val="00912169"/>
    <w:rsid w:val="009140F0"/>
    <w:rsid w:val="00914E63"/>
    <w:rsid w:val="00915276"/>
    <w:rsid w:val="00915C07"/>
    <w:rsid w:val="00916C3B"/>
    <w:rsid w:val="00917562"/>
    <w:rsid w:val="009205DB"/>
    <w:rsid w:val="009209EA"/>
    <w:rsid w:val="00920FCE"/>
    <w:rsid w:val="00922A3C"/>
    <w:rsid w:val="00922F2B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1355"/>
    <w:rsid w:val="00962CED"/>
    <w:rsid w:val="00963988"/>
    <w:rsid w:val="00963E02"/>
    <w:rsid w:val="009649BE"/>
    <w:rsid w:val="00966B94"/>
    <w:rsid w:val="00967A3D"/>
    <w:rsid w:val="00970C59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6757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1261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1780F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11A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4BA"/>
    <w:rsid w:val="00A66DCB"/>
    <w:rsid w:val="00A702EF"/>
    <w:rsid w:val="00A711A9"/>
    <w:rsid w:val="00A71294"/>
    <w:rsid w:val="00A71539"/>
    <w:rsid w:val="00A737CA"/>
    <w:rsid w:val="00A752C5"/>
    <w:rsid w:val="00A752D3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34FB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17C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1D0B"/>
    <w:rsid w:val="00AE3C2C"/>
    <w:rsid w:val="00AE401D"/>
    <w:rsid w:val="00AE651E"/>
    <w:rsid w:val="00AF15F5"/>
    <w:rsid w:val="00AF1EFC"/>
    <w:rsid w:val="00AF4CF8"/>
    <w:rsid w:val="00AF6CA5"/>
    <w:rsid w:val="00B017A1"/>
    <w:rsid w:val="00B02FAE"/>
    <w:rsid w:val="00B0362A"/>
    <w:rsid w:val="00B0372B"/>
    <w:rsid w:val="00B03986"/>
    <w:rsid w:val="00B03DDD"/>
    <w:rsid w:val="00B04629"/>
    <w:rsid w:val="00B0556E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05E7"/>
    <w:rsid w:val="00B41B0E"/>
    <w:rsid w:val="00B421BA"/>
    <w:rsid w:val="00B45458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04B3"/>
    <w:rsid w:val="00B73782"/>
    <w:rsid w:val="00B73B55"/>
    <w:rsid w:val="00B747F2"/>
    <w:rsid w:val="00B752C6"/>
    <w:rsid w:val="00B760AE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22C8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647"/>
    <w:rsid w:val="00BC2662"/>
    <w:rsid w:val="00BC2AAC"/>
    <w:rsid w:val="00BD099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50F3"/>
    <w:rsid w:val="00C06C9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35B91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1FB9"/>
    <w:rsid w:val="00C627BC"/>
    <w:rsid w:val="00C62CF4"/>
    <w:rsid w:val="00C6484B"/>
    <w:rsid w:val="00C65366"/>
    <w:rsid w:val="00C7166D"/>
    <w:rsid w:val="00C72F09"/>
    <w:rsid w:val="00C739FB"/>
    <w:rsid w:val="00C74391"/>
    <w:rsid w:val="00C74CE8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2F2C"/>
    <w:rsid w:val="00C94A06"/>
    <w:rsid w:val="00C95DDA"/>
    <w:rsid w:val="00C974AD"/>
    <w:rsid w:val="00C97C17"/>
    <w:rsid w:val="00C97D77"/>
    <w:rsid w:val="00CA3089"/>
    <w:rsid w:val="00CA3836"/>
    <w:rsid w:val="00CA7F79"/>
    <w:rsid w:val="00CB02CE"/>
    <w:rsid w:val="00CB15F1"/>
    <w:rsid w:val="00CB1783"/>
    <w:rsid w:val="00CB1C61"/>
    <w:rsid w:val="00CB1CBC"/>
    <w:rsid w:val="00CB24B3"/>
    <w:rsid w:val="00CB61D6"/>
    <w:rsid w:val="00CB7280"/>
    <w:rsid w:val="00CC0DE5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07ED"/>
    <w:rsid w:val="00CE0E50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B24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B6449"/>
    <w:rsid w:val="00DC26A3"/>
    <w:rsid w:val="00DC3805"/>
    <w:rsid w:val="00DC459D"/>
    <w:rsid w:val="00DC57A2"/>
    <w:rsid w:val="00DC64E6"/>
    <w:rsid w:val="00DC694F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609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6597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5167"/>
    <w:rsid w:val="00E6769A"/>
    <w:rsid w:val="00E71BFB"/>
    <w:rsid w:val="00E72F06"/>
    <w:rsid w:val="00E734A5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0A36"/>
    <w:rsid w:val="00EA1F96"/>
    <w:rsid w:val="00EA1FDD"/>
    <w:rsid w:val="00EA2CE9"/>
    <w:rsid w:val="00EA5EC2"/>
    <w:rsid w:val="00EA6DC2"/>
    <w:rsid w:val="00EA7927"/>
    <w:rsid w:val="00EA7A9A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6F33"/>
    <w:rsid w:val="00EC75CE"/>
    <w:rsid w:val="00EC7EC5"/>
    <w:rsid w:val="00ED1767"/>
    <w:rsid w:val="00ED1CAA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EF6E92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085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1FDC"/>
    <w:rsid w:val="00F82435"/>
    <w:rsid w:val="00F847E1"/>
    <w:rsid w:val="00F85B39"/>
    <w:rsid w:val="00F86652"/>
    <w:rsid w:val="00F86EE8"/>
    <w:rsid w:val="00F871AF"/>
    <w:rsid w:val="00F911D4"/>
    <w:rsid w:val="00F95065"/>
    <w:rsid w:val="00F96CEB"/>
    <w:rsid w:val="00FA0549"/>
    <w:rsid w:val="00FA06FE"/>
    <w:rsid w:val="00FA1DE2"/>
    <w:rsid w:val="00FA27E7"/>
    <w:rsid w:val="00FA2D42"/>
    <w:rsid w:val="00FA4D5D"/>
    <w:rsid w:val="00FB1263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0EB1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BE0103-D580-4F24-950C-622C4472A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302</TotalTime>
  <Pages>5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Da se smeni</cp:lastModifiedBy>
  <cp:revision>619</cp:revision>
  <cp:lastPrinted>2023-03-30T09:06:00Z</cp:lastPrinted>
  <dcterms:created xsi:type="dcterms:W3CDTF">2026-05-13T11:33:00Z</dcterms:created>
  <dcterms:modified xsi:type="dcterms:W3CDTF">2026-08-31T08:31:00Z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