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70E1100C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8D3EE3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31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6"/>
        <w:gridCol w:w="1958"/>
        <w:gridCol w:w="2113"/>
        <w:gridCol w:w="1861"/>
        <w:gridCol w:w="1706"/>
        <w:gridCol w:w="1977"/>
        <w:gridCol w:w="2249"/>
        <w:gridCol w:w="2443"/>
        <w:gridCol w:w="1512"/>
        <w:gridCol w:w="2035"/>
        <w:gridCol w:w="1648"/>
        <w:gridCol w:w="1556"/>
      </w:tblGrid>
      <w:tr w:rsidR="00694747" w14:paraId="65CDB6CC" w14:textId="77777777" w:rsidTr="00291410">
        <w:trPr>
          <w:trHeight w:val="406"/>
        </w:trPr>
        <w:tc>
          <w:tcPr>
            <w:tcW w:w="23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02F91" w14:textId="77777777" w:rsidR="00694747" w:rsidRDefault="00694747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1918 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694747" w14:paraId="0891E937" w14:textId="77777777" w:rsidTr="00291410">
        <w:trPr>
          <w:trHeight w:val="341"/>
        </w:trPr>
        <w:tc>
          <w:tcPr>
            <w:tcW w:w="23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AAA3F" w14:textId="77777777" w:rsidR="00694747" w:rsidRDefault="00694747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31.06.2026 г.</w:t>
            </w:r>
          </w:p>
        </w:tc>
      </w:tr>
      <w:tr w:rsidR="00694747" w14:paraId="65020571" w14:textId="77777777" w:rsidTr="00291410">
        <w:trPr>
          <w:trHeight w:val="283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C8A8A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BCCBD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A4B1F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0C3A6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E738C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39D33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27C94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694747" w14:paraId="5CD636F7" w14:textId="77777777" w:rsidTr="00291410">
        <w:trPr>
          <w:trHeight w:val="18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7AB6D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8333C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27F4D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AAC80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88A56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FC4EF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2C76F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9D985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AA83E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54610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DB119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FEB64" w14:textId="77777777" w:rsidR="00694747" w:rsidRDefault="00694747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94747" w14:paraId="63D6BB44" w14:textId="77777777" w:rsidTr="00291410">
        <w:trPr>
          <w:trHeight w:val="283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78131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3F803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E624F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E34A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7079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A2D4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8C4E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94747" w14:paraId="6E99608E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B0861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D4190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9005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FBB7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7893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CE2A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9F56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8499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B8F6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9,66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39B6B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E40D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A8AB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94747" w14:paraId="2BAB7208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A1702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15F19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A24D7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40F0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0EE2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6F57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52B47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A385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0D4C0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7,65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E8D7C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6AFA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E8AB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110,16</w:t>
            </w:r>
          </w:p>
        </w:tc>
      </w:tr>
      <w:tr w:rsidR="00291410" w14:paraId="57DADC14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26C8D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B60A5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78AD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6E99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B631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A700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47A9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F2F7F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DE9AA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10,29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9E005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401A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105D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87,15</w:t>
            </w:r>
          </w:p>
        </w:tc>
      </w:tr>
      <w:tr w:rsidR="00291410" w14:paraId="3E0A90A1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9E195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FBD57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F6C8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3512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E05C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3217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E848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19,99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E352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9453F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33,29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2714E" w14:textId="77777777" w:rsidR="00694747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19AFF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4046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98,42</w:t>
            </w:r>
          </w:p>
        </w:tc>
      </w:tr>
      <w:tr w:rsidR="00291410" w14:paraId="2E04F565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B51D2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EBD41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F49E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2A38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7EA2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976A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099E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CBE9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92709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2,47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B5F4F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427C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42,69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6BB1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104,00</w:t>
            </w:r>
          </w:p>
        </w:tc>
      </w:tr>
      <w:tr w:rsidR="00291410" w14:paraId="1CD722F4" w14:textId="77777777" w:rsidTr="00291410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6DD77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AD36E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DFB7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4587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2F0C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B007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9E84B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1408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4D56E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16,75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CAFE9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5340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A5EE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129,32</w:t>
            </w:r>
          </w:p>
        </w:tc>
      </w:tr>
      <w:tr w:rsidR="00291410" w14:paraId="0B867394" w14:textId="77777777" w:rsidTr="00291410">
        <w:trPr>
          <w:trHeight w:val="275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4A11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5B166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3640E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24A4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91DF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ED30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2DF5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F6CCA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D6D33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28,43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34C57" w14:textId="77777777" w:rsidR="00694747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4878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07C1F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113,40</w:t>
            </w:r>
          </w:p>
        </w:tc>
      </w:tr>
      <w:tr w:rsidR="00694747" w14:paraId="40D4C0A3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C9EBA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2149F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DE370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B2B0F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FC387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ED28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2EC9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AA37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DBA76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4,39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71D7B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2BEA4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873F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94747" w14:paraId="5C21CF40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F101F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A461C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079A3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7376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57EC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64A5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AEB4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91410" w14:paraId="7A51400A" w14:textId="77777777" w:rsidTr="00291410">
        <w:trPr>
          <w:trHeight w:val="493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8A1C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2BC0A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48B52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1B1C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D721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F882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6C377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585C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9B2BA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17,79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A7372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BA92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56,70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4A3E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92,22</w:t>
            </w:r>
          </w:p>
        </w:tc>
      </w:tr>
      <w:tr w:rsidR="00694747" w14:paraId="067A2043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2BF63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50743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48E6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8B37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94A6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FC34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25DE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07A5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2E48E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10,11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6D9DB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057DE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78C3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91410" w14:paraId="6A8ED8B5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46E1E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12077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77A31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77CE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F47E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C27A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2BB8F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20C6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1BE41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18,73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C955B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ACAC8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224E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100,03</w:t>
            </w:r>
          </w:p>
        </w:tc>
      </w:tr>
      <w:tr w:rsidR="00291410" w14:paraId="503150B1" w14:textId="77777777" w:rsidTr="00291410">
        <w:trPr>
          <w:trHeight w:val="283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C7E5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74FE8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146A1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F760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0388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52CD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53A5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C3BC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F0EA6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8,22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1D4B7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A453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E864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92,50</w:t>
            </w:r>
          </w:p>
        </w:tc>
      </w:tr>
      <w:tr w:rsidR="00694747" w14:paraId="39C2D715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1716B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8C48D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93549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DDFC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DA55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BEBF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B76AE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4F47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41BE0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E509F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79B22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74A1C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694747" w14:paraId="30FB4BB3" w14:textId="77777777" w:rsidTr="00291410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22257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C11AF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F5B9E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A7C50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FE09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76D9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46CB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91410" w14:paraId="2D5276C3" w14:textId="77777777" w:rsidTr="00291410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3D3E4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49EB4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9472C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C060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0FAD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CE78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1B7C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18,58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4DDA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859FD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5,56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109BA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EF95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0CC8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98,58</w:t>
            </w:r>
          </w:p>
        </w:tc>
      </w:tr>
      <w:tr w:rsidR="00291410" w14:paraId="4D713B27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2E105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F4FEA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98858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064A0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0FAA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EEA4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F08F6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770C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D561B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2,50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D3A47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181E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2033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81,15</w:t>
            </w:r>
          </w:p>
        </w:tc>
      </w:tr>
      <w:tr w:rsidR="00291410" w14:paraId="12D453ED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72488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13552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7624F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32A2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599A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5447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028B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63FF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06742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7,55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60CDD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87BD7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39CD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94747" w14:paraId="485436D1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4611E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EBAAE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C6592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1935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F444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59EA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839DA" w14:textId="77777777" w:rsidR="00694747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080D">
              <w:rPr>
                <w:rFonts w:ascii="Arial" w:hAnsi="Arial" w:cs="Arial"/>
                <w:color w:val="auto"/>
                <w:sz w:val="20"/>
                <w:szCs w:val="20"/>
              </w:rPr>
              <w:t>12,13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043D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7CC27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FB25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A441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424C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91410" w14:paraId="24F97B90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7DD2B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CB461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0CD73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670F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7C84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603A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76465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3299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E8655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7,49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41882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D24D2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92">
              <w:rPr>
                <w:rFonts w:ascii="Arial" w:hAnsi="Arial" w:cs="Arial"/>
                <w:color w:val="auto"/>
                <w:sz w:val="20"/>
                <w:szCs w:val="20"/>
              </w:rPr>
              <w:t>8,86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A4DD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97,57</w:t>
            </w:r>
          </w:p>
        </w:tc>
      </w:tr>
      <w:tr w:rsidR="00291410" w14:paraId="54F31F83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61536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8808D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86315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E0FD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39F6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7E21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9E0A1" w14:textId="77777777" w:rsidR="00694747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080D">
              <w:rPr>
                <w:rFonts w:ascii="Arial" w:hAnsi="Arial" w:cs="Arial"/>
                <w:color w:val="auto"/>
                <w:sz w:val="20"/>
                <w:szCs w:val="20"/>
              </w:rPr>
              <w:t>6,77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B4A8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6957A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14,06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135E6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D847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F566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103,21</w:t>
            </w:r>
          </w:p>
        </w:tc>
      </w:tr>
      <w:tr w:rsidR="00291410" w14:paraId="6616B119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CB9DD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2FB86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80BE9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DC76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6B6F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7178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F37A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669F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CFFD4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2,82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F3798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471F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445C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98,95</w:t>
            </w:r>
          </w:p>
        </w:tc>
      </w:tr>
      <w:tr w:rsidR="00291410" w14:paraId="143B7189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4EDF1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8F291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E9179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F9EE7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FFCD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4177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58CD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29,95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8248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E8A38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10,94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92FC8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AD04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58F6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94747" w14:paraId="4704BBD6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F45B3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1AEF4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1B90E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5360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5E88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8245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07B3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94747" w14:paraId="78BDA720" w14:textId="77777777" w:rsidTr="00291410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6D111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F4839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2A4C0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71EC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3DD7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48BD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51D2F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D4D8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4B38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8EAD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5D99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8C15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91410" w14:paraId="2D6279AC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813F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802DD" w14:textId="77777777" w:rsidR="00694747" w:rsidRDefault="0069474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9BDE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28DB6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33A16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835F5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ADB49" w14:textId="77777777" w:rsidR="00694747" w:rsidRPr="00B7080D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080D">
              <w:rPr>
                <w:rFonts w:ascii="Arial" w:hAnsi="Arial" w:cs="Arial"/>
                <w:color w:val="auto"/>
                <w:sz w:val="20"/>
                <w:szCs w:val="20"/>
              </w:rPr>
              <w:t>8,69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B4CD9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FE5B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B8E5D" w14:textId="77777777" w:rsidR="00694747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18889" w14:textId="77777777" w:rsidR="00694747" w:rsidRPr="00117C92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17C92">
              <w:rPr>
                <w:rFonts w:ascii="Arial" w:hAnsi="Arial" w:cs="Arial"/>
                <w:color w:val="auto"/>
                <w:sz w:val="20"/>
                <w:szCs w:val="20"/>
              </w:rPr>
              <w:t>7,50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FC842" w14:textId="77777777" w:rsidR="00694747" w:rsidRPr="00117C92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17C92">
              <w:rPr>
                <w:rFonts w:ascii="Arial" w:hAnsi="Arial" w:cs="Arial"/>
                <w:color w:val="auto"/>
                <w:sz w:val="20"/>
                <w:szCs w:val="20"/>
              </w:rPr>
              <w:t>96,71</w:t>
            </w:r>
          </w:p>
        </w:tc>
      </w:tr>
      <w:tr w:rsidR="00291410" w14:paraId="4865D0FA" w14:textId="77777777" w:rsidTr="00291410">
        <w:trPr>
          <w:trHeight w:val="283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2925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467FF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6866A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F761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2F5B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8B29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8072D" w14:textId="77777777" w:rsidR="00694747" w:rsidRPr="00B7080D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080D">
              <w:rPr>
                <w:rFonts w:ascii="Arial" w:hAnsi="Arial" w:cs="Arial"/>
                <w:color w:val="auto"/>
                <w:sz w:val="20"/>
                <w:szCs w:val="20"/>
              </w:rPr>
              <w:t>10,31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8054A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FCDB6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10,28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39343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54A81" w14:textId="77777777" w:rsidR="00694747" w:rsidRPr="00117C92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17C92">
              <w:rPr>
                <w:rFonts w:ascii="Arial" w:hAnsi="Arial" w:cs="Arial"/>
                <w:color w:val="auto"/>
                <w:sz w:val="20"/>
                <w:szCs w:val="20"/>
              </w:rPr>
              <w:t>39,43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8168C" w14:textId="77777777" w:rsidR="00694747" w:rsidRPr="00117C92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17C92">
              <w:rPr>
                <w:rFonts w:ascii="Arial" w:hAnsi="Arial" w:cs="Arial"/>
                <w:color w:val="auto"/>
                <w:sz w:val="20"/>
                <w:szCs w:val="20"/>
              </w:rPr>
              <w:t>51,39</w:t>
            </w:r>
          </w:p>
        </w:tc>
      </w:tr>
      <w:tr w:rsidR="00694747" w14:paraId="08D79EE9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ED1AD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E9EEF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3FC70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7FE5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575DF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7C82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729DB" w14:textId="77777777" w:rsidR="00694747" w:rsidRPr="00B7080D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080D">
              <w:rPr>
                <w:rFonts w:ascii="Arial" w:hAnsi="Arial" w:cs="Arial"/>
                <w:color w:val="auto"/>
                <w:sz w:val="20"/>
                <w:szCs w:val="20"/>
              </w:rPr>
              <w:t>14,17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DA9A7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21F25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1A01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851ED" w14:textId="77777777" w:rsidR="00694747" w:rsidRPr="00117C92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17C9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BBF52" w14:textId="77777777" w:rsidR="00694747" w:rsidRPr="00117C92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17C9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291410" w14:paraId="32A9B1AE" w14:textId="77777777" w:rsidTr="00291410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7F642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F22DD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92672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492B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C81B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A300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0C2B3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1E2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47352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7,48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8FC03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8D63C" w14:textId="77777777" w:rsidR="00694747" w:rsidRPr="00117C92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17C9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F78C9" w14:textId="77777777" w:rsidR="00694747" w:rsidRPr="00117C92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17C92">
              <w:rPr>
                <w:rFonts w:ascii="Arial" w:hAnsi="Arial" w:cs="Arial"/>
                <w:color w:val="auto"/>
                <w:sz w:val="20"/>
                <w:szCs w:val="20"/>
              </w:rPr>
              <w:t>51,63</w:t>
            </w:r>
          </w:p>
        </w:tc>
      </w:tr>
      <w:tr w:rsidR="00291410" w14:paraId="02294A60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220F3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6E1B8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E28B6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C91E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719B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1B16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ECFD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18,68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88A1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6F25E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12,53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CE1B4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BA34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43,43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31854" w14:textId="77777777" w:rsidR="00694747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94747" w14:paraId="178545F2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70218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8158E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FDA5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73C00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5BF6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2EAD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78A6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94747" w14:paraId="77142484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9150D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98026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5DEFD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857B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8FB9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A4F9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DCB7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91410" w14:paraId="0B3D9950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9DF4D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876DA" w14:textId="77777777" w:rsidR="00694747" w:rsidRDefault="0069474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42F8F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15ACA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4C90D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1F779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FD18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6B39C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55A0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B05F9" w14:textId="77777777" w:rsidR="00694747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0F5F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94D7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105,78</w:t>
            </w:r>
          </w:p>
        </w:tc>
      </w:tr>
      <w:tr w:rsidR="00291410" w14:paraId="5E2F0EEE" w14:textId="77777777" w:rsidTr="00291410">
        <w:trPr>
          <w:trHeight w:val="275"/>
        </w:trPr>
        <w:tc>
          <w:tcPr>
            <w:tcW w:w="2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F45B0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1508D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BDC03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407B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8491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9339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C7307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5D19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5BBF5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16,59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891BF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C5462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8BF">
              <w:rPr>
                <w:rFonts w:ascii="Arial" w:hAnsi="Arial" w:cs="Arial"/>
                <w:color w:val="auto"/>
                <w:sz w:val="20"/>
                <w:szCs w:val="20"/>
              </w:rPr>
              <w:t>2,16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E0126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91410" w14:paraId="28D35D76" w14:textId="77777777" w:rsidTr="00291410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CB1AD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9254B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89A38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1265F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9BDB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E51A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7D9F5" w14:textId="77777777" w:rsidR="00694747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080D">
              <w:rPr>
                <w:rFonts w:ascii="Arial" w:hAnsi="Arial" w:cs="Arial"/>
                <w:color w:val="auto"/>
                <w:sz w:val="20"/>
                <w:szCs w:val="20"/>
              </w:rPr>
              <w:t>14,80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158B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5D7C7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7,20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3989B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2255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F2DF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69,53</w:t>
            </w:r>
          </w:p>
        </w:tc>
      </w:tr>
      <w:tr w:rsidR="00694747" w14:paraId="62A3FEAF" w14:textId="77777777" w:rsidTr="00291410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52D97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2DCC2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BF5B0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D3A7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9367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F68E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E98A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94747" w14:paraId="3A5BF062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E779C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F7510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AB50B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00C6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7FDF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E76F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C61D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2711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A309D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3,73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7D107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AB2C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9C087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91410" w14:paraId="0D521912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1A44F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95A31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5EE6F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8C9A0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BECE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F69E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0D4AE" w14:textId="77777777" w:rsidR="00694747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080D">
              <w:rPr>
                <w:rFonts w:ascii="Arial" w:hAnsi="Arial" w:cs="Arial"/>
                <w:color w:val="auto"/>
                <w:sz w:val="20"/>
                <w:szCs w:val="20"/>
              </w:rPr>
              <w:t>4,36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BE36A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028EF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3,35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F20FB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113F4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8BF">
              <w:rPr>
                <w:rFonts w:ascii="Arial" w:hAnsi="Arial" w:cs="Arial"/>
                <w:color w:val="auto"/>
                <w:sz w:val="20"/>
                <w:szCs w:val="20"/>
              </w:rPr>
              <w:t>3,25</w:t>
            </w:r>
            <w:bookmarkStart w:id="1" w:name="_GoBack"/>
            <w:bookmarkEnd w:id="1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73827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91410" w14:paraId="78CAE395" w14:textId="77777777" w:rsidTr="00291410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88668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90677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9F666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E619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218E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2EB60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CB35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80490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3F5DC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11,61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BC1D4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7B1B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A83B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106,53</w:t>
            </w:r>
          </w:p>
        </w:tc>
      </w:tr>
      <w:tr w:rsidR="00694747" w14:paraId="121908FE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9B382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836C1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94A40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265A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34AF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59D2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58555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91410" w14:paraId="126AD3CA" w14:textId="77777777" w:rsidTr="00291410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AA1B5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A87C1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6B946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E9B2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40B0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6F05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0192C" w14:textId="77777777" w:rsidR="00694747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080D">
              <w:rPr>
                <w:rFonts w:ascii="Arial" w:hAnsi="Arial" w:cs="Arial"/>
                <w:color w:val="auto"/>
                <w:sz w:val="20"/>
                <w:szCs w:val="20"/>
              </w:rPr>
              <w:t>7,35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26A5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6CF77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2,85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20117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0A8B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6759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82,99</w:t>
            </w:r>
          </w:p>
        </w:tc>
      </w:tr>
      <w:tr w:rsidR="00291410" w14:paraId="271932F3" w14:textId="77777777" w:rsidTr="00291410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BB85D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C824E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FBED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9AD33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66F0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DA07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F20FF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55,06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1CA6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E9D52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15,65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62CB5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DCE0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5DE2D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90,45</w:t>
            </w:r>
          </w:p>
        </w:tc>
      </w:tr>
      <w:tr w:rsidR="00694747" w14:paraId="49495857" w14:textId="77777777" w:rsidTr="00291410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45C83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DC4F6" w14:textId="77777777" w:rsidR="00694747" w:rsidRDefault="0069474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9F41F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7328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A937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83C3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3C4E1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4BB1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A228B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2,79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C0988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69AD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47,06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F34C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66,78</w:t>
            </w:r>
          </w:p>
        </w:tc>
      </w:tr>
      <w:tr w:rsidR="00291410" w14:paraId="0481BA0D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EE078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60D6C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DBA0E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7926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8B27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5846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B60BA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A9D9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D1B93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2,03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7AF31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8CE0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55,70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3E916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91,58</w:t>
            </w:r>
          </w:p>
        </w:tc>
      </w:tr>
      <w:tr w:rsidR="00694747" w14:paraId="7B3FA69D" w14:textId="77777777" w:rsidTr="00291410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B3C04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A679B" w14:textId="77777777" w:rsidR="00694747" w:rsidRDefault="00694747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56C6B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D06CE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B070B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A14B9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9F458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91410" w14:paraId="1240492C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7BC49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F220B" w14:textId="77777777" w:rsidR="00694747" w:rsidRDefault="0069474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A04EB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B8E34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B2AC5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4A526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09DFD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9BE11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D4CC5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3,94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6FD0D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6D39B" w14:textId="77777777" w:rsidR="00694747" w:rsidRPr="00AF726D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F726D">
              <w:rPr>
                <w:rFonts w:ascii="Arial" w:hAnsi="Arial" w:cs="Arial"/>
                <w:color w:val="auto"/>
                <w:sz w:val="20"/>
                <w:szCs w:val="20"/>
              </w:rPr>
              <w:t>2,33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0D321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112,93</w:t>
            </w:r>
          </w:p>
        </w:tc>
      </w:tr>
      <w:tr w:rsidR="00291410" w14:paraId="4CF1C33F" w14:textId="77777777" w:rsidTr="00291410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3C898" w14:textId="77777777" w:rsidR="00694747" w:rsidRDefault="006947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33E1F" w14:textId="77777777" w:rsidR="00694747" w:rsidRDefault="00694747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2E900" w14:textId="77777777" w:rsidR="00694747" w:rsidRDefault="00694747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1989E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8A35D" w14:textId="77777777" w:rsidR="00694747" w:rsidRDefault="00694747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008F2" w14:textId="77777777" w:rsidR="00694747" w:rsidRDefault="006947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3DD72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22,59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3145C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1053C" w14:textId="77777777" w:rsidR="00694747" w:rsidRPr="006E6918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6918">
              <w:rPr>
                <w:rFonts w:ascii="Arial" w:hAnsi="Arial" w:cs="Arial"/>
                <w:color w:val="auto"/>
                <w:sz w:val="20"/>
                <w:szCs w:val="20"/>
              </w:rPr>
              <w:t>14,01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2AA48" w14:textId="77777777" w:rsidR="00694747" w:rsidRDefault="00694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B840C" w14:textId="77777777" w:rsidR="00694747" w:rsidRPr="00AF726D" w:rsidRDefault="006947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F726D">
              <w:rPr>
                <w:rFonts w:ascii="Arial" w:hAnsi="Arial" w:cs="Arial"/>
                <w:color w:val="auto"/>
                <w:sz w:val="20"/>
                <w:szCs w:val="20"/>
              </w:rPr>
              <w:t>4,24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56574" w14:textId="77777777" w:rsidR="00694747" w:rsidRDefault="0069474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118,94</w:t>
            </w:r>
          </w:p>
        </w:tc>
      </w:tr>
    </w:tbl>
    <w:p w14:paraId="35E008B8" w14:textId="42E1FB92" w:rsidR="006F2552" w:rsidRPr="001E519E" w:rsidRDefault="006F2552" w:rsidP="00694747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1145"/>
        <w:gridCol w:w="1146"/>
        <w:gridCol w:w="1146"/>
        <w:gridCol w:w="1089"/>
        <w:gridCol w:w="1100"/>
        <w:gridCol w:w="1146"/>
      </w:tblGrid>
      <w:tr w:rsidR="00F2581F" w:rsidRPr="00DD151D" w14:paraId="5BB99F99" w14:textId="77777777" w:rsidTr="00DD151D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5A4BB7E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F2581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F2581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 00:00 часа до 24:00 часа на 31.07.2026 г.</w:t>
            </w:r>
          </w:p>
        </w:tc>
      </w:tr>
      <w:tr w:rsidR="00F2581F" w:rsidRPr="00DD151D" w14:paraId="15DF5288" w14:textId="77777777" w:rsidTr="00DD151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B2C8DB7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7459D36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4AD2B03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257D873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F177CC2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19F52C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F2581F" w:rsidRPr="00DD151D" w14:paraId="464A8FAD" w14:textId="77777777" w:rsidTr="00DD151D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336DF211" w14:textId="77777777" w:rsidR="00DD151D" w:rsidRPr="00DD151D" w:rsidRDefault="00DD151D" w:rsidP="00DD151D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BEC4BAC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31FC2A0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7A565C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44FBFEA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282728F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71D022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DD1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DD151D" w:rsidRPr="00DD151D" w14:paraId="541D70B8" w14:textId="77777777" w:rsidTr="00DD151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3576CC32" w14:textId="77777777" w:rsidR="00DD151D" w:rsidRPr="00DD151D" w:rsidRDefault="00DD151D" w:rsidP="00DD151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Бургас - кв. Меден Рудник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98466AB" w14:textId="77777777" w:rsidR="00DD151D" w:rsidRPr="00DD151D" w:rsidRDefault="00DD151D" w:rsidP="00DD151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763730E" w14:textId="77777777" w:rsidR="00DD151D" w:rsidRPr="00DD151D" w:rsidRDefault="00DD151D" w:rsidP="00DD151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1D41BE20" w14:textId="77777777" w:rsidR="00DD151D" w:rsidRPr="00DD151D" w:rsidRDefault="00DD151D" w:rsidP="00DD151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E278386" w14:textId="77777777" w:rsidR="00DD151D" w:rsidRPr="00DD151D" w:rsidRDefault="00DD151D" w:rsidP="00DD151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CEDAAD5" w14:textId="77777777" w:rsidR="00DD151D" w:rsidRPr="00DD151D" w:rsidRDefault="00DD151D" w:rsidP="00DD151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4BF90A8" w14:textId="77777777" w:rsidR="00DD151D" w:rsidRPr="00DD151D" w:rsidRDefault="00DD151D" w:rsidP="00DD151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D151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1B2DADC2" w14:textId="6C220FE0" w:rsidR="00953F23" w:rsidRPr="00616E70" w:rsidRDefault="00953F23" w:rsidP="00953F23">
      <w:pPr>
        <w:jc w:val="both"/>
        <w:rPr>
          <w:rFonts w:eastAsia="Times New Roman" w:cstheme="minorHAnsi"/>
          <w:szCs w:val="28"/>
          <w:lang w:eastAsia="bg-BG"/>
        </w:rPr>
      </w:pPr>
      <w:r w:rsidRPr="00616E70">
        <w:rPr>
          <w:rFonts w:cstheme="minorHAnsi"/>
          <w:szCs w:val="28"/>
          <w:lang w:val="bg-BG"/>
        </w:rPr>
        <w:t>За периода от 00</w:t>
      </w:r>
      <w:r w:rsidRPr="00616E70">
        <w:rPr>
          <w:rFonts w:cstheme="minorHAnsi"/>
          <w:szCs w:val="28"/>
        </w:rPr>
        <w:t>:</w:t>
      </w:r>
      <w:r w:rsidRPr="00616E70">
        <w:rPr>
          <w:rFonts w:cstheme="minorHAnsi"/>
          <w:szCs w:val="28"/>
          <w:lang w:val="bg-BG"/>
        </w:rPr>
        <w:t>00 часа до 24</w:t>
      </w:r>
      <w:r w:rsidRPr="00616E70">
        <w:rPr>
          <w:rFonts w:cstheme="minorHAnsi"/>
          <w:szCs w:val="28"/>
        </w:rPr>
        <w:t>:00 часа на 31.07.2026 г. има регистриран</w:t>
      </w:r>
      <w:r w:rsidRPr="00616E70">
        <w:rPr>
          <w:rFonts w:cstheme="minorHAnsi"/>
          <w:szCs w:val="28"/>
          <w:lang w:val="bg-BG"/>
        </w:rPr>
        <w:t>о</w:t>
      </w:r>
      <w:r w:rsidRPr="00616E70">
        <w:rPr>
          <w:rFonts w:cstheme="minorHAnsi"/>
          <w:szCs w:val="28"/>
        </w:rPr>
        <w:t xml:space="preserve"> превишение на средноденонощната норма за фини прахови частици ФПЧ</w:t>
      </w:r>
      <w:r w:rsidRPr="00616E70">
        <w:rPr>
          <w:rFonts w:cstheme="minorHAnsi"/>
          <w:szCs w:val="28"/>
          <w:vertAlign w:val="subscript"/>
        </w:rPr>
        <w:t>10</w:t>
      </w:r>
      <w:r w:rsidRPr="00616E70">
        <w:rPr>
          <w:rFonts w:cstheme="minorHAnsi"/>
          <w:szCs w:val="28"/>
        </w:rPr>
        <w:t xml:space="preserve"> в </w:t>
      </w:r>
      <w:r w:rsidRPr="00616E70">
        <w:rPr>
          <w:rFonts w:cstheme="minorHAnsi"/>
          <w:szCs w:val="28"/>
          <w:lang w:val="bg-BG"/>
        </w:rPr>
        <w:t>един</w:t>
      </w:r>
      <w:r w:rsidRPr="00616E70">
        <w:rPr>
          <w:rFonts w:cstheme="minorHAnsi"/>
          <w:szCs w:val="28"/>
        </w:rPr>
        <w:t xml:space="preserve"> пункт</w:t>
      </w:r>
      <w:r w:rsidRPr="00616E70">
        <w:rPr>
          <w:rFonts w:cstheme="minorHAnsi"/>
          <w:szCs w:val="28"/>
          <w:lang w:val="bg-BG"/>
        </w:rPr>
        <w:t xml:space="preserve"> за мониторинг – </w:t>
      </w:r>
      <w:r w:rsidRPr="00616E70">
        <w:rPr>
          <w:rFonts w:eastAsia="Times New Roman" w:cstheme="minorHAnsi"/>
          <w:szCs w:val="28"/>
          <w:lang w:val="bg-BG" w:eastAsia="bg-BG"/>
        </w:rPr>
        <w:t>„АИС Меден Рудник“ – гр. Бургас</w:t>
      </w:r>
      <w:r w:rsidRPr="00616E70">
        <w:rPr>
          <w:rFonts w:cstheme="minorHAnsi"/>
          <w:szCs w:val="28"/>
          <w:lang w:val="bg-BG"/>
        </w:rPr>
        <w:t xml:space="preserve"> </w:t>
      </w:r>
      <w:r w:rsidRPr="00616E70">
        <w:rPr>
          <w:rFonts w:eastAsia="Times New Roman" w:cstheme="minorHAnsi"/>
          <w:szCs w:val="28"/>
          <w:lang w:eastAsia="bg-BG"/>
        </w:rPr>
        <w:t>(СДН за ФПЧ</w:t>
      </w:r>
      <w:r w:rsidRPr="00616E70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616E70">
        <w:rPr>
          <w:rFonts w:eastAsia="Times New Roman" w:cstheme="minorHAnsi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всеки отделен пункт за мониторинг).</w:t>
      </w:r>
    </w:p>
    <w:p w14:paraId="1284C9DE" w14:textId="3A8891A6" w:rsidR="008F2553" w:rsidRPr="00616E70" w:rsidRDefault="000A0BCB" w:rsidP="00D500D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616E70">
        <w:rPr>
          <w:rFonts w:cstheme="minorHAnsi"/>
          <w:shd w:val="clear" w:color="auto" w:fill="FFFFFF"/>
          <w:lang w:val="bg-BG"/>
        </w:rPr>
        <w:t xml:space="preserve">По данни на </w:t>
      </w:r>
      <w:r w:rsidR="008F2553" w:rsidRPr="00616E70">
        <w:rPr>
          <w:rFonts w:cstheme="minorHAnsi"/>
          <w:shd w:val="clear" w:color="auto" w:fill="FFFFFF"/>
        </w:rPr>
        <w:t>РИ</w:t>
      </w:r>
      <w:r w:rsidR="0059147B" w:rsidRPr="00616E70">
        <w:rPr>
          <w:rFonts w:cstheme="minorHAnsi"/>
          <w:shd w:val="clear" w:color="auto" w:fill="FFFFFF"/>
        </w:rPr>
        <w:t>ОСВ Бургас: Превишението на ФПЧ</w:t>
      </w:r>
      <w:r w:rsidR="008F2553" w:rsidRPr="00616E70">
        <w:rPr>
          <w:rFonts w:cstheme="minorHAnsi"/>
          <w:shd w:val="clear" w:color="auto" w:fill="FFFFFF"/>
          <w:vertAlign w:val="subscript"/>
        </w:rPr>
        <w:t>10</w:t>
      </w:r>
      <w:r w:rsidR="008F2553" w:rsidRPr="00616E70">
        <w:rPr>
          <w:rFonts w:cstheme="minorHAnsi"/>
          <w:shd w:val="clear" w:color="auto" w:fill="FFFFFF"/>
        </w:rPr>
        <w:t xml:space="preserve"> на </w:t>
      </w:r>
      <w:r w:rsidR="0059147B" w:rsidRPr="00616E70">
        <w:rPr>
          <w:rFonts w:eastAsia="Times New Roman" w:cstheme="minorHAnsi"/>
          <w:szCs w:val="28"/>
          <w:lang w:val="bg-BG" w:eastAsia="bg-BG"/>
        </w:rPr>
        <w:t>„АИС Меден Рудник“ – гр. Бургас</w:t>
      </w:r>
      <w:r w:rsidR="0059147B" w:rsidRPr="00616E70">
        <w:rPr>
          <w:rFonts w:cstheme="minorHAnsi"/>
          <w:shd w:val="clear" w:color="auto" w:fill="FFFFFF"/>
          <w:lang w:val="bg-BG"/>
        </w:rPr>
        <w:t xml:space="preserve"> </w:t>
      </w:r>
      <w:r w:rsidR="008F2553" w:rsidRPr="00616E70">
        <w:rPr>
          <w:rFonts w:cstheme="minorHAnsi"/>
          <w:shd w:val="clear" w:color="auto" w:fill="FFFFFF"/>
        </w:rPr>
        <w:t xml:space="preserve"> се дължи на строително ремонтни дейности.</w:t>
      </w:r>
    </w:p>
    <w:p w14:paraId="5737ACDC" w14:textId="7A665852" w:rsidR="00A25777" w:rsidRDefault="00A25777" w:rsidP="00A2577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eastAsia="bg-BG"/>
        </w:rPr>
        <w:t>Оцветен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ата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червен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цвят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стойност за замърсителя озон (О</w:t>
      </w:r>
      <w:r w:rsidRPr="008E6E59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)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 пункт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„АИС Копитото“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– гр. София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е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0AC08852" w14:textId="17030399" w:rsidR="008F2553" w:rsidRPr="00616E70" w:rsidRDefault="00C846A7" w:rsidP="007245CC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616E70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616E70">
        <w:rPr>
          <w:rFonts w:cstheme="minorHAnsi"/>
          <w:szCs w:val="28"/>
          <w:vertAlign w:val="subscript"/>
        </w:rPr>
        <w:t>2</w:t>
      </w:r>
      <w:r w:rsidR="006A30FC" w:rsidRPr="00616E70">
        <w:rPr>
          <w:rFonts w:cstheme="minorHAnsi"/>
          <w:szCs w:val="28"/>
        </w:rPr>
        <w:t>) от „АИС Изворите</w:t>
      </w:r>
      <w:r w:rsidR="006A30FC" w:rsidRPr="00616E70">
        <w:rPr>
          <w:rFonts w:cstheme="minorHAnsi"/>
          <w:szCs w:val="28"/>
          <w:lang w:val="bg-BG"/>
        </w:rPr>
        <w:t>“</w:t>
      </w:r>
      <w:r w:rsidRPr="00616E70">
        <w:rPr>
          <w:rFonts w:cstheme="minorHAnsi"/>
          <w:szCs w:val="28"/>
        </w:rPr>
        <w:t xml:space="preserve"> – гр. Девня.</w:t>
      </w:r>
      <w:r w:rsidR="00181175" w:rsidRPr="00616E70">
        <w:rPr>
          <w:rFonts w:cstheme="minorHAnsi"/>
          <w:szCs w:val="28"/>
          <w:shd w:val="clear" w:color="auto" w:fill="FFFFFF"/>
        </w:rPr>
        <w:t xml:space="preserve"> </w:t>
      </w:r>
      <w:r w:rsidR="00006DA0" w:rsidRPr="00616E70">
        <w:rPr>
          <w:rFonts w:cstheme="minorHAnsi"/>
          <w:szCs w:val="28"/>
        </w:rPr>
        <w:br/>
      </w:r>
      <w:r w:rsidR="008F2553" w:rsidRPr="00616E70">
        <w:rPr>
          <w:rFonts w:cstheme="minorHAnsi"/>
          <w:shd w:val="clear" w:color="auto" w:fill="FFFFFF"/>
        </w:rPr>
        <w:t xml:space="preserve">Поради технически причини няма данни по показател </w:t>
      </w:r>
      <w:r w:rsidR="007F4043" w:rsidRPr="00616E70">
        <w:rPr>
          <w:rFonts w:eastAsia="MS Mincho" w:cstheme="minorHAnsi"/>
          <w:iCs/>
        </w:rPr>
        <w:t xml:space="preserve">азотен диоксид </w:t>
      </w:r>
      <w:r w:rsidR="007F4043" w:rsidRPr="00616E70">
        <w:rPr>
          <w:rFonts w:eastAsia="Times New Roman" w:cstheme="minorHAnsi"/>
          <w:szCs w:val="28"/>
          <w:lang w:eastAsia="bg-BG"/>
        </w:rPr>
        <w:t>(NO</w:t>
      </w:r>
      <w:r w:rsidR="007F4043" w:rsidRPr="00616E70">
        <w:rPr>
          <w:rFonts w:eastAsia="Times New Roman" w:cstheme="minorHAnsi"/>
          <w:szCs w:val="28"/>
          <w:vertAlign w:val="subscript"/>
          <w:lang w:eastAsia="bg-BG"/>
        </w:rPr>
        <w:t>2</w:t>
      </w:r>
      <w:r w:rsidR="007F4043" w:rsidRPr="00616E70">
        <w:rPr>
          <w:rFonts w:eastAsia="Times New Roman" w:cstheme="minorHAnsi"/>
          <w:szCs w:val="28"/>
          <w:lang w:eastAsia="bg-BG"/>
        </w:rPr>
        <w:t>)</w:t>
      </w:r>
      <w:r w:rsidR="008F2553" w:rsidRPr="00616E70">
        <w:rPr>
          <w:rFonts w:cstheme="minorHAnsi"/>
          <w:shd w:val="clear" w:color="auto" w:fill="FFFFFF"/>
        </w:rPr>
        <w:t xml:space="preserve"> от 14 ч. от </w:t>
      </w:r>
      <w:r w:rsidR="0059147B" w:rsidRPr="00616E70">
        <w:rPr>
          <w:rFonts w:cstheme="minorHAnsi"/>
          <w:shd w:val="clear" w:color="auto" w:fill="FFFFFF"/>
          <w:lang w:val="bg-BG"/>
        </w:rPr>
        <w:t>„</w:t>
      </w:r>
      <w:r w:rsidR="0059147B" w:rsidRPr="00616E70">
        <w:rPr>
          <w:rFonts w:cstheme="minorHAnsi"/>
          <w:shd w:val="clear" w:color="auto" w:fill="FFFFFF"/>
        </w:rPr>
        <w:t>АИС Чайка</w:t>
      </w:r>
      <w:r w:rsidR="0059147B" w:rsidRPr="00616E70">
        <w:rPr>
          <w:rFonts w:cstheme="minorHAnsi"/>
          <w:shd w:val="clear" w:color="auto" w:fill="FFFFFF"/>
          <w:lang w:val="bg-BG"/>
        </w:rPr>
        <w:t>“ – гр. Варна</w:t>
      </w:r>
      <w:r w:rsidR="008F2553" w:rsidRPr="00616E70">
        <w:rPr>
          <w:rFonts w:cstheme="minorHAnsi"/>
          <w:shd w:val="clear" w:color="auto" w:fill="FFFFFF"/>
        </w:rPr>
        <w:t>.</w:t>
      </w:r>
    </w:p>
    <w:p w14:paraId="5CF16898" w14:textId="583E54B5" w:rsidR="004403FC" w:rsidRPr="00616E70" w:rsidRDefault="004403FC" w:rsidP="007245CC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616E70">
        <w:rPr>
          <w:rFonts w:cstheme="minorHAnsi"/>
          <w:shd w:val="clear" w:color="auto" w:fill="FFFFFF"/>
        </w:rPr>
        <w:t xml:space="preserve">РИОСВ Пловдив: По технически причини няма данни за азотни оксиди от </w:t>
      </w:r>
      <w:r w:rsidR="0059147B" w:rsidRPr="00616E70">
        <w:rPr>
          <w:rFonts w:cstheme="minorHAnsi"/>
          <w:shd w:val="clear" w:color="auto" w:fill="FFFFFF"/>
          <w:lang w:val="bg-BG"/>
        </w:rPr>
        <w:t>„</w:t>
      </w:r>
      <w:r w:rsidRPr="00616E70">
        <w:rPr>
          <w:rFonts w:cstheme="minorHAnsi"/>
          <w:shd w:val="clear" w:color="auto" w:fill="FFFFFF"/>
        </w:rPr>
        <w:t>АИС Тракия</w:t>
      </w:r>
      <w:r w:rsidR="0059147B" w:rsidRPr="00616E70">
        <w:rPr>
          <w:rFonts w:cstheme="minorHAnsi"/>
          <w:shd w:val="clear" w:color="auto" w:fill="FFFFFF"/>
          <w:lang w:val="bg-BG"/>
        </w:rPr>
        <w:t>“</w:t>
      </w:r>
      <w:r w:rsidRPr="00616E70">
        <w:rPr>
          <w:rFonts w:cstheme="minorHAnsi"/>
          <w:shd w:val="clear" w:color="auto" w:fill="FFFFFF"/>
        </w:rPr>
        <w:t xml:space="preserve"> от 16:00 ч</w:t>
      </w:r>
      <w:r w:rsidR="006658A1" w:rsidRPr="00616E70">
        <w:rPr>
          <w:rFonts w:cstheme="minorHAnsi"/>
          <w:shd w:val="clear" w:color="auto" w:fill="FFFFFF"/>
        </w:rPr>
        <w:t>. на 31.07.2026 г. до 09:00 ч.</w:t>
      </w:r>
      <w:r w:rsidRPr="00616E70">
        <w:rPr>
          <w:rFonts w:cstheme="minorHAnsi"/>
          <w:shd w:val="clear" w:color="auto" w:fill="FFFFFF"/>
        </w:rPr>
        <w:t xml:space="preserve"> на 01.08.2026 г.</w:t>
      </w:r>
    </w:p>
    <w:p w14:paraId="58E35AEB" w14:textId="7ED4276E" w:rsidR="008033AA" w:rsidRPr="00616E70" w:rsidRDefault="00C846A7" w:rsidP="007245CC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616E70">
        <w:rPr>
          <w:rFonts w:cstheme="minorHAnsi"/>
          <w:shd w:val="clear" w:color="auto" w:fill="FFFFFF"/>
        </w:rPr>
        <w:t>РИОСВ Русе: По технически при</w:t>
      </w:r>
      <w:r w:rsidR="004E28E2" w:rsidRPr="00616E70">
        <w:rPr>
          <w:rFonts w:cstheme="minorHAnsi"/>
          <w:shd w:val="clear" w:color="auto" w:fill="FFFFFF"/>
        </w:rPr>
        <w:t>чини няма данни за показатели</w:t>
      </w:r>
      <w:r w:rsidR="004E28E2" w:rsidRPr="00616E70">
        <w:rPr>
          <w:rFonts w:cstheme="minorHAnsi"/>
          <w:shd w:val="clear" w:color="auto" w:fill="FFFFFF"/>
          <w:lang w:val="bg-BG"/>
        </w:rPr>
        <w:t xml:space="preserve"> </w:t>
      </w:r>
      <w:r w:rsidR="004E28E2" w:rsidRPr="00616E70">
        <w:rPr>
          <w:rFonts w:eastAsia="Times New Roman" w:cstheme="minorHAnsi"/>
          <w:szCs w:val="28"/>
          <w:lang w:eastAsia="bg-BG"/>
        </w:rPr>
        <w:t>озон (О</w:t>
      </w:r>
      <w:r w:rsidR="004E28E2" w:rsidRPr="00616E70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616E70">
        <w:rPr>
          <w:rFonts w:eastAsia="Times New Roman" w:cstheme="minorHAnsi"/>
          <w:szCs w:val="28"/>
          <w:lang w:eastAsia="bg-BG"/>
        </w:rPr>
        <w:t>)</w:t>
      </w:r>
      <w:r w:rsidR="004E28E2" w:rsidRPr="00616E70">
        <w:rPr>
          <w:rFonts w:cstheme="minorHAnsi"/>
          <w:shd w:val="clear" w:color="auto" w:fill="FFFFFF"/>
        </w:rPr>
        <w:t xml:space="preserve"> </w:t>
      </w:r>
      <w:r w:rsidRPr="00616E70">
        <w:rPr>
          <w:rFonts w:cstheme="minorHAnsi"/>
          <w:shd w:val="clear" w:color="auto" w:fill="FFFFFF"/>
        </w:rPr>
        <w:t xml:space="preserve">и </w:t>
      </w:r>
      <w:r w:rsidR="00481010" w:rsidRPr="00616E70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616E70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616E70">
        <w:rPr>
          <w:rFonts w:eastAsia="Times New Roman" w:cstheme="minorHAnsi"/>
          <w:szCs w:val="28"/>
          <w:lang w:eastAsia="bg-BG"/>
        </w:rPr>
        <w:t>)</w:t>
      </w:r>
      <w:r w:rsidRPr="00616E70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616E70">
        <w:rPr>
          <w:rFonts w:cstheme="minorHAnsi"/>
          <w:szCs w:val="28"/>
        </w:rPr>
        <w:t>серен диоксид (SO</w:t>
      </w:r>
      <w:r w:rsidR="004E28E2" w:rsidRPr="00616E70">
        <w:rPr>
          <w:rFonts w:cstheme="minorHAnsi"/>
          <w:szCs w:val="28"/>
          <w:vertAlign w:val="subscript"/>
        </w:rPr>
        <w:t>2</w:t>
      </w:r>
      <w:r w:rsidR="004E28E2" w:rsidRPr="00616E70">
        <w:rPr>
          <w:rFonts w:cstheme="minorHAnsi"/>
          <w:szCs w:val="28"/>
        </w:rPr>
        <w:t>)</w:t>
      </w:r>
      <w:r w:rsidR="004E28E2" w:rsidRPr="00616E70">
        <w:rPr>
          <w:rFonts w:cstheme="minorHAnsi"/>
          <w:shd w:val="clear" w:color="auto" w:fill="FFFFFF"/>
        </w:rPr>
        <w:t xml:space="preserve"> </w:t>
      </w:r>
      <w:r w:rsidRPr="00616E70">
        <w:rPr>
          <w:rFonts w:cstheme="minorHAnsi"/>
          <w:shd w:val="clear" w:color="auto" w:fill="FFFFFF"/>
        </w:rPr>
        <w:t xml:space="preserve">от пункт </w:t>
      </w:r>
      <w:r w:rsidR="004E28E2" w:rsidRPr="00616E70">
        <w:rPr>
          <w:rFonts w:cstheme="minorHAnsi"/>
          <w:shd w:val="clear" w:color="auto" w:fill="FFFFFF"/>
          <w:lang w:val="bg-BG"/>
        </w:rPr>
        <w:t>„</w:t>
      </w:r>
      <w:r w:rsidR="008033AA" w:rsidRPr="00616E70">
        <w:rPr>
          <w:rFonts w:cstheme="minorHAnsi"/>
          <w:shd w:val="clear" w:color="auto" w:fill="FFFFFF"/>
        </w:rPr>
        <w:t>Силистра ДОАС S 1</w:t>
      </w:r>
      <w:r w:rsidR="008033AA" w:rsidRPr="00616E70">
        <w:rPr>
          <w:rFonts w:cstheme="minorHAnsi"/>
          <w:shd w:val="clear" w:color="auto" w:fill="FFFFFF"/>
          <w:lang w:val="bg-BG"/>
        </w:rPr>
        <w:t>“</w:t>
      </w:r>
      <w:r w:rsidR="0019536D" w:rsidRPr="00616E70">
        <w:rPr>
          <w:rFonts w:cstheme="minorHAnsi"/>
          <w:shd w:val="clear" w:color="auto" w:fill="FFFFFF"/>
        </w:rPr>
        <w:t xml:space="preserve"> </w:t>
      </w:r>
      <w:r w:rsidR="008033AA" w:rsidRPr="00616E70">
        <w:rPr>
          <w:rFonts w:cstheme="minorHAnsi"/>
          <w:shd w:val="clear" w:color="auto" w:fill="FFFFFF"/>
          <w:lang w:val="bg-BG"/>
        </w:rPr>
        <w:t>– гр. Силистра.</w:t>
      </w:r>
    </w:p>
    <w:p w14:paraId="259430BA" w14:textId="18EA4EEE" w:rsidR="004403FC" w:rsidRPr="00616E70" w:rsidRDefault="004403FC" w:rsidP="007245CC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616E70">
        <w:rPr>
          <w:rFonts w:cstheme="minorHAnsi"/>
          <w:shd w:val="clear" w:color="auto" w:fill="FFFFFF"/>
        </w:rPr>
        <w:t xml:space="preserve">РИОСВ София: Няма данни по технически причини в периода от 06:00 </w:t>
      </w:r>
      <w:r w:rsidR="00DD106F">
        <w:rPr>
          <w:rFonts w:cstheme="minorHAnsi"/>
          <w:shd w:val="clear" w:color="auto" w:fill="FFFFFF"/>
        </w:rPr>
        <w:t>ч. до 12:00 ч. по показател ФПЧ</w:t>
      </w:r>
      <w:r w:rsidRPr="00616E70">
        <w:rPr>
          <w:rFonts w:cstheme="minorHAnsi"/>
          <w:shd w:val="clear" w:color="auto" w:fill="FFFFFF"/>
          <w:vertAlign w:val="subscript"/>
        </w:rPr>
        <w:t xml:space="preserve">10 </w:t>
      </w:r>
      <w:r w:rsidRPr="00616E70">
        <w:rPr>
          <w:rFonts w:cstheme="minorHAnsi"/>
          <w:shd w:val="clear" w:color="auto" w:fill="FFFFFF"/>
        </w:rPr>
        <w:t xml:space="preserve">от </w:t>
      </w:r>
      <w:r w:rsidR="00AB73FF">
        <w:rPr>
          <w:rFonts w:cstheme="minorHAnsi"/>
          <w:shd w:val="clear" w:color="auto" w:fill="FFFFFF"/>
          <w:lang w:val="bg-BG"/>
        </w:rPr>
        <w:t>„</w:t>
      </w:r>
      <w:r w:rsidRPr="00616E70">
        <w:rPr>
          <w:rFonts w:cstheme="minorHAnsi"/>
          <w:shd w:val="clear" w:color="auto" w:fill="FFFFFF"/>
        </w:rPr>
        <w:t>АИС Надежда</w:t>
      </w:r>
      <w:r w:rsidR="00AB73FF">
        <w:rPr>
          <w:rFonts w:cstheme="minorHAnsi"/>
          <w:shd w:val="clear" w:color="auto" w:fill="FFFFFF"/>
          <w:lang w:val="bg-BG"/>
        </w:rPr>
        <w:t>“ – гр. София</w:t>
      </w:r>
      <w:r w:rsidRPr="00616E70">
        <w:rPr>
          <w:rFonts w:cstheme="minorHAnsi"/>
          <w:shd w:val="clear" w:color="auto" w:fill="FFFFFF"/>
        </w:rPr>
        <w:t>.</w:t>
      </w:r>
    </w:p>
    <w:p w14:paraId="47A3B848" w14:textId="03536A79" w:rsidR="00D20CC2" w:rsidRPr="00512467" w:rsidRDefault="002665BC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616E70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616E70">
        <w:rPr>
          <w:rFonts w:cstheme="minorHAnsi"/>
          <w:szCs w:val="28"/>
          <w:vertAlign w:val="subscript"/>
        </w:rPr>
        <w:t>10</w:t>
      </w:r>
      <w:r w:rsidRPr="00616E70">
        <w:rPr>
          <w:rFonts w:cstheme="minorHAnsi"/>
          <w:szCs w:val="28"/>
        </w:rPr>
        <w:t xml:space="preserve"> в „АИС Студен кладенец“</w:t>
      </w:r>
      <w:r w:rsidR="00D5037C" w:rsidRPr="00616E70">
        <w:rPr>
          <w:rFonts w:cstheme="minorHAnsi"/>
          <w:szCs w:val="28"/>
          <w:lang w:val="bg-BG"/>
        </w:rPr>
        <w:t xml:space="preserve"> </w:t>
      </w:r>
      <w:r w:rsidRPr="00616E70">
        <w:rPr>
          <w:rFonts w:cstheme="minorHAnsi"/>
          <w:szCs w:val="28"/>
        </w:rPr>
        <w:t>– гр. Кърджали е вклю</w:t>
      </w:r>
      <w:r w:rsidRPr="00512467">
        <w:rPr>
          <w:rFonts w:cstheme="minorHAnsi"/>
          <w:szCs w:val="28"/>
        </w:rPr>
        <w:t>чен апарат с ръчно пробонабиране и последв</w:t>
      </w:r>
      <w:r w:rsidR="00BF6F2D" w:rsidRPr="00512467">
        <w:rPr>
          <w:rFonts w:cstheme="minorHAnsi"/>
          <w:szCs w:val="28"/>
        </w:rPr>
        <w:t>ащ лабораторен анализ.</w:t>
      </w:r>
      <w:r w:rsidR="00805F86" w:rsidRPr="00512467">
        <w:rPr>
          <w:rFonts w:cstheme="minorHAnsi"/>
          <w:shd w:val="clear" w:color="auto" w:fill="FFFFFF"/>
        </w:rPr>
        <w:t xml:space="preserve"> </w:t>
      </w:r>
    </w:p>
    <w:p w14:paraId="52295224" w14:textId="77777777" w:rsidR="007727CA" w:rsidRPr="00512467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304D2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304D2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304D2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304D2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A232DE5" w14:textId="159D9B9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0974E67" w14:textId="77777777" w:rsidR="00680195" w:rsidRDefault="00680195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3333E88E" w14:textId="77777777" w:rsidR="00680195" w:rsidRDefault="00680195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269A5EF3" w14:textId="77777777" w:rsidR="00680195" w:rsidRDefault="00680195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696D7124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003EA" w14:textId="77777777" w:rsidR="00304D20" w:rsidRDefault="00304D20">
      <w:pPr>
        <w:spacing w:line="240" w:lineRule="auto"/>
      </w:pPr>
      <w:r>
        <w:separator/>
      </w:r>
    </w:p>
  </w:endnote>
  <w:endnote w:type="continuationSeparator" w:id="0">
    <w:p w14:paraId="663E1A27" w14:textId="77777777" w:rsidR="00304D20" w:rsidRDefault="00304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98CCA" w14:textId="77777777" w:rsidR="00304D20" w:rsidRDefault="00304D20">
      <w:r>
        <w:separator/>
      </w:r>
    </w:p>
  </w:footnote>
  <w:footnote w:type="continuationSeparator" w:id="0">
    <w:p w14:paraId="19E7E361" w14:textId="77777777" w:rsidR="00304D20" w:rsidRDefault="00304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0BCB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4744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17C92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10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4D20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34C"/>
    <w:rsid w:val="0043738F"/>
    <w:rsid w:val="004374A6"/>
    <w:rsid w:val="00437A51"/>
    <w:rsid w:val="00437F79"/>
    <w:rsid w:val="00440252"/>
    <w:rsid w:val="004403FC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467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2D2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714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47B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16E70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8A1"/>
    <w:rsid w:val="00665AD4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195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747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3FEA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18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BF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043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EE3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553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12"/>
    <w:rsid w:val="00953AA2"/>
    <w:rsid w:val="00953D54"/>
    <w:rsid w:val="00953F23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5777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3FF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26D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0D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54A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06F"/>
    <w:rsid w:val="00DD1202"/>
    <w:rsid w:val="00DD14D9"/>
    <w:rsid w:val="00DD151B"/>
    <w:rsid w:val="00DD151D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445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000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581F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136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295" w:rsidRDefault="007D4295">
      <w:pPr>
        <w:spacing w:line="240" w:lineRule="auto"/>
      </w:pPr>
      <w:r>
        <w:separator/>
      </w:r>
    </w:p>
  </w:endnote>
  <w:endnote w:type="continuationSeparator" w:id="0">
    <w:p w:rsidR="007D4295" w:rsidRDefault="007D429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295" w:rsidRDefault="007D4295">
      <w:pPr>
        <w:spacing w:after="0"/>
      </w:pPr>
      <w:r>
        <w:separator/>
      </w:r>
    </w:p>
  </w:footnote>
  <w:footnote w:type="continuationSeparator" w:id="0">
    <w:p w:rsidR="007D4295" w:rsidRDefault="007D429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4295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03DA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377B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D9C252-8579-44C3-97B0-5316A284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844</TotalTime>
  <Pages>5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2359</cp:revision>
  <cp:lastPrinted>2023-03-30T09:06:00Z</cp:lastPrinted>
  <dcterms:created xsi:type="dcterms:W3CDTF">2026-05-13T11:33:00Z</dcterms:created>
  <dcterms:modified xsi:type="dcterms:W3CDTF">2026-08-03T10:33:00Z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