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C90549" w14:textId="77777777" w:rsidR="0062786C" w:rsidRPr="00226FBF" w:rsidRDefault="0062786C" w:rsidP="00780391">
      <w:pPr>
        <w:pStyle w:val="Content"/>
        <w:rPr>
          <w:lang w:val="bg-BG"/>
        </w:rPr>
      </w:pPr>
    </w:p>
    <w:p w14:paraId="6FDC9FED" w14:textId="77777777" w:rsidR="007F1F67" w:rsidRPr="00226FBF" w:rsidRDefault="00952874">
      <w:pPr>
        <w:pStyle w:val="Content"/>
        <w:rPr>
          <w:lang w:val="bg-BG"/>
        </w:rPr>
      </w:pPr>
      <w:r w:rsidRPr="00226FBF">
        <w:rPr>
          <w:noProof/>
          <w:lang w:val="bg-BG" w:eastAsia="bg-BG"/>
        </w:rPr>
        <w:drawing>
          <wp:anchor distT="0" distB="0" distL="114300" distR="114300" simplePos="0" relativeHeight="251659264" behindDoc="1" locked="0" layoutInCell="1" allowOverlap="1" wp14:anchorId="091F4ACA" wp14:editId="1084CE20">
            <wp:simplePos x="0" y="0"/>
            <wp:positionH relativeFrom="page">
              <wp:posOffset>-7281545</wp:posOffset>
            </wp:positionH>
            <wp:positionV relativeFrom="page">
              <wp:posOffset>-2186940</wp:posOffset>
            </wp:positionV>
            <wp:extent cx="17877155" cy="10057765"/>
            <wp:effectExtent l="0" t="0" r="0" b="127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877269" cy="10057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text" w:horzAnchor="margin" w:tblpY="29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51"/>
      </w:tblGrid>
      <w:tr w:rsidR="007F1F67" w:rsidRPr="00226FBF" w14:paraId="04E220B7" w14:textId="77777777" w:rsidTr="00B347DC">
        <w:trPr>
          <w:trHeight w:val="5173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14:paraId="7DF04234" w14:textId="77777777" w:rsidR="007F1F67" w:rsidRPr="00226FBF" w:rsidRDefault="00952874">
            <w:pPr>
              <w:pStyle w:val="Title"/>
              <w:jc w:val="center"/>
              <w:rPr>
                <w:rFonts w:cstheme="majorHAnsi"/>
                <w:sz w:val="80"/>
                <w:szCs w:val="80"/>
                <w:lang w:val="bg-BG"/>
              </w:rPr>
            </w:pPr>
            <w:bookmarkStart w:id="0" w:name="_Hlk64282183"/>
            <w:r w:rsidRPr="00226FBF">
              <w:rPr>
                <w:rFonts w:cstheme="majorHAnsi"/>
                <w:sz w:val="40"/>
                <w:szCs w:val="40"/>
                <w:lang w:val="bg-BG"/>
              </w:rPr>
              <w:t xml:space="preserve">ЕЖЕДНЕВЕН БЮЛЕТИН ЗА </w:t>
            </w:r>
            <w:r w:rsidRPr="00226FBF">
              <w:rPr>
                <w:rFonts w:cstheme="majorHAnsi"/>
                <w:sz w:val="64"/>
                <w:szCs w:val="64"/>
                <w:lang w:val="bg-BG"/>
              </w:rPr>
              <w:t>КАЧЕСТВОТО НА АТМОСФЕРНИЯ ВЪЗДУХ</w:t>
            </w:r>
          </w:p>
          <w:bookmarkEnd w:id="0"/>
          <w:p w14:paraId="0528AF84" w14:textId="77777777" w:rsidR="007F1F67" w:rsidRPr="00226FBF" w:rsidRDefault="00952874">
            <w:pPr>
              <w:rPr>
                <w:rFonts w:asciiTheme="majorHAnsi" w:hAnsiTheme="majorHAnsi" w:cstheme="majorHAnsi"/>
                <w:lang w:val="bg-BG"/>
              </w:rPr>
            </w:pPr>
            <w:r w:rsidRPr="00226FBF">
              <w:rPr>
                <w:rFonts w:asciiTheme="majorHAnsi" w:hAnsiTheme="majorHAnsi" w:cstheme="majorHAnsi"/>
                <w:noProof/>
                <w:lang w:val="bg-BG" w:eastAsia="bg-BG"/>
              </w:rPr>
              <w:drawing>
                <wp:anchor distT="0" distB="0" distL="114300" distR="114300" simplePos="0" relativeHeight="251663360" behindDoc="1" locked="0" layoutInCell="1" allowOverlap="1" wp14:anchorId="51E45194" wp14:editId="3F1A7E32">
                  <wp:simplePos x="0" y="0"/>
                  <wp:positionH relativeFrom="margin">
                    <wp:posOffset>226695</wp:posOffset>
                  </wp:positionH>
                  <wp:positionV relativeFrom="margin">
                    <wp:posOffset>2093595</wp:posOffset>
                  </wp:positionV>
                  <wp:extent cx="3133090" cy="2632075"/>
                  <wp:effectExtent l="0" t="0" r="0" b="0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2859" cy="26317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F1F67" w:rsidRPr="00226FBF" w14:paraId="15280491" w14:textId="77777777" w:rsidTr="00B347DC">
        <w:trPr>
          <w:trHeight w:val="4298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14:paraId="720DC413" w14:textId="77777777" w:rsidR="007F1F67" w:rsidRPr="00226FBF" w:rsidRDefault="007F1F67">
            <w:pPr>
              <w:rPr>
                <w:rFonts w:asciiTheme="majorHAnsi" w:hAnsiTheme="majorHAnsi" w:cstheme="majorHAnsi"/>
                <w:lang w:val="bg-BG"/>
              </w:rPr>
            </w:pPr>
          </w:p>
        </w:tc>
      </w:tr>
      <w:tr w:rsidR="007F1F67" w:rsidRPr="00226FBF" w14:paraId="1391F12F" w14:textId="77777777" w:rsidTr="00B347DC">
        <w:trPr>
          <w:trHeight w:val="96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rFonts w:asciiTheme="majorHAnsi" w:hAnsiTheme="majorHAnsi" w:cstheme="majorHAnsi"/>
                <w:sz w:val="56"/>
                <w:szCs w:val="48"/>
                <w:lang w:val="bg-BG"/>
              </w:rPr>
              <w:id w:val="1080870105"/>
              <w:placeholder>
                <w:docPart w:val="13D580C550354B0BA2ADEA259439D696"/>
              </w:placeholder>
            </w:sdtPr>
            <w:sdtEndPr/>
            <w:sdtContent>
              <w:p w14:paraId="3B43E54D" w14:textId="61211919" w:rsidR="007F1F67" w:rsidRPr="00226FBF" w:rsidRDefault="00DD5AE4">
                <w:pPr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</w:pPr>
                <w:r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5A2DC7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7049B5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D03791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  </w:t>
                </w:r>
                <w:r w:rsidR="00E23AEF">
                  <w:rPr>
                    <w:rFonts w:asciiTheme="majorHAnsi" w:hAnsiTheme="majorHAnsi" w:cstheme="majorHAnsi"/>
                    <w:sz w:val="56"/>
                    <w:szCs w:val="48"/>
                  </w:rPr>
                  <w:t>31</w:t>
                </w:r>
                <w:r w:rsidR="006C732D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163307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август</w:t>
                </w:r>
                <w:r w:rsidR="00D87238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3F2E32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2026</w:t>
                </w:r>
                <w:r w:rsidR="003F2E32">
                  <w:rPr>
                    <w:rFonts w:asciiTheme="majorHAnsi" w:hAnsiTheme="majorHAnsi" w:cstheme="majorHAnsi"/>
                    <w:sz w:val="56"/>
                    <w:szCs w:val="48"/>
                  </w:rPr>
                  <w:t xml:space="preserve"> </w:t>
                </w:r>
              </w:p>
            </w:sdtContent>
          </w:sdt>
          <w:p w14:paraId="36C07E69" w14:textId="77777777" w:rsidR="007F1F67" w:rsidRPr="00226FBF" w:rsidRDefault="00952874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  <w:r w:rsidRPr="00226FBF">
              <w:rPr>
                <w:rFonts w:asciiTheme="majorHAnsi" w:hAnsiTheme="majorHAnsi" w:cstheme="majorHAnsi"/>
                <w:noProof/>
                <w:sz w:val="10"/>
                <w:szCs w:val="10"/>
                <w:lang w:val="bg-BG" w:eastAsia="bg-BG"/>
              </w:rPr>
              <mc:AlternateContent>
                <mc:Choice Requires="wps">
                  <w:drawing>
                    <wp:inline distT="0" distB="0" distL="0" distR="0" wp14:anchorId="76681F6C" wp14:editId="138A7B95">
                      <wp:extent cx="3543300" cy="9525"/>
                      <wp:effectExtent l="19050" t="19050" r="19050" b="28575"/>
                      <wp:docPr id="6" name="Straight Connector 6" descr="text divider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543300" cy="9525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line w14:anchorId="15E1C3F2" id="Straight Connector 6" o:spid="_x0000_s1026" alt="text divider" style="flip:y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279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" strokecolor="#082a75 [3215]" strokeweight="3pt">
                      <w10:anchorlock/>
                    </v:line>
                  </w:pict>
                </mc:Fallback>
              </mc:AlternateContent>
            </w:r>
          </w:p>
          <w:p w14:paraId="11BE47E8" w14:textId="77777777" w:rsidR="007F1F67" w:rsidRPr="00226FBF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14:paraId="4BD946E1" w14:textId="77777777" w:rsidR="007F1F67" w:rsidRPr="00C40C8B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14:paraId="6980F709" w14:textId="77777777" w:rsidR="007F1F67" w:rsidRPr="00C40C8B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</w:tc>
      </w:tr>
    </w:tbl>
    <w:p w14:paraId="60DE548A" w14:textId="77777777" w:rsidR="007F1F67" w:rsidRPr="00226FBF" w:rsidRDefault="00B347DC">
      <w:pPr>
        <w:rPr>
          <w:rFonts w:asciiTheme="majorHAnsi" w:hAnsiTheme="majorHAnsi" w:cstheme="majorHAnsi"/>
          <w:lang w:val="bg-BG"/>
        </w:rPr>
        <w:sectPr w:rsidR="007F1F67" w:rsidRPr="00226FBF">
          <w:pgSz w:w="11906" w:h="16838"/>
          <w:pgMar w:top="720" w:right="1152" w:bottom="720" w:left="1152" w:header="0" w:footer="288" w:gutter="0"/>
          <w:pgNumType w:start="1"/>
          <w:cols w:space="720"/>
          <w:docGrid w:linePitch="382"/>
        </w:sectPr>
      </w:pPr>
      <w:r w:rsidRPr="00226FBF"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2B3B4A8" wp14:editId="03266D59">
                <wp:simplePos x="0" y="0"/>
                <wp:positionH relativeFrom="page">
                  <wp:posOffset>577215</wp:posOffset>
                </wp:positionH>
                <wp:positionV relativeFrom="page">
                  <wp:posOffset>625475</wp:posOffset>
                </wp:positionV>
                <wp:extent cx="3938905" cy="8267700"/>
                <wp:effectExtent l="0" t="0" r="4445" b="0"/>
                <wp:wrapNone/>
                <wp:docPr id="3" name="Rectangle 3" descr="white rectangle for text on cov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8905" cy="8267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10BBD2F" id="Rectangle 3" o:spid="_x0000_s1026" alt="white rectangle for text on cover" style="position:absolute;margin-left:45.45pt;margin-top:49.25pt;width:310.15pt;height:651pt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" fillcolor="white [3212]" stroked="f" strokeweight="2pt">
                <w10:wrap anchorx="page" anchory="page"/>
              </v:rect>
            </w:pict>
          </mc:Fallback>
        </mc:AlternateContent>
      </w:r>
      <w:r w:rsidR="00952874" w:rsidRPr="00226FBF"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43D9A6A" wp14:editId="7A59BF5B">
                <wp:simplePos x="0" y="0"/>
                <wp:positionH relativeFrom="page">
                  <wp:posOffset>-231775</wp:posOffset>
                </wp:positionH>
                <wp:positionV relativeFrom="page">
                  <wp:posOffset>7560310</wp:posOffset>
                </wp:positionV>
                <wp:extent cx="7781925" cy="3316605"/>
                <wp:effectExtent l="0" t="0" r="9525" b="0"/>
                <wp:wrapNone/>
                <wp:docPr id="2" name="Rectangle 2" descr="colored rectang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1925" cy="3316406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EBDDEB" id="Rectangle 2" o:spid="_x0000_s1026" alt="colored rectangle" style="position:absolute;margin-left:-18.25pt;margin-top:595.3pt;width:612.75pt;height:261.15pt;z-index:-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" fillcolor="#34aba2 [3206]" stroked="f" strokeweight="2pt">
                <w10:wrap anchorx="page" anchory="page"/>
              </v:rect>
            </w:pict>
          </mc:Fallback>
        </mc:AlternateContent>
      </w:r>
    </w:p>
    <w:tbl>
      <w:tblPr>
        <w:tblW w:w="233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34"/>
        <w:gridCol w:w="1929"/>
        <w:gridCol w:w="2122"/>
        <w:gridCol w:w="1852"/>
        <w:gridCol w:w="1678"/>
        <w:gridCol w:w="2006"/>
        <w:gridCol w:w="2238"/>
        <w:gridCol w:w="2431"/>
        <w:gridCol w:w="1505"/>
        <w:gridCol w:w="2024"/>
        <w:gridCol w:w="1659"/>
        <w:gridCol w:w="1545"/>
        <w:gridCol w:w="7"/>
      </w:tblGrid>
      <w:tr w:rsidR="007F4BAE" w14:paraId="18B5BCEA" w14:textId="77777777" w:rsidTr="00286774">
        <w:trPr>
          <w:trHeight w:val="418"/>
        </w:trPr>
        <w:tc>
          <w:tcPr>
            <w:tcW w:w="233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DDE562" w14:textId="77777777" w:rsidR="007F4BAE" w:rsidRDefault="007F4BAE">
            <w:pPr>
              <w:jc w:val="center"/>
              <w:rPr>
                <w:rFonts w:ascii="Calibri" w:eastAsia="Times New Roman" w:hAnsi="Calibri" w:cs="Calibri"/>
                <w:b w:val="0"/>
                <w:bCs/>
                <w:color w:val="FF0000"/>
                <w:sz w:val="32"/>
                <w:szCs w:val="32"/>
                <w:lang w:val="bg-BG" w:eastAsia="bg-BG"/>
              </w:rPr>
            </w:pPr>
            <w:r>
              <w:rPr>
                <w:rFonts w:ascii="Calibri" w:hAnsi="Calibri" w:cs="Calibri"/>
                <w:b w:val="0"/>
                <w:bCs/>
                <w:color w:val="FF0000"/>
                <w:sz w:val="32"/>
                <w:szCs w:val="32"/>
              </w:rPr>
              <w:lastRenderedPageBreak/>
              <w:t xml:space="preserve">Ежедневен бюлетин № 1949 </w:t>
            </w:r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по показатели за качеството на атмосферния въздух от автоматичните измервателни станции /АИС/</w:t>
            </w:r>
          </w:p>
        </w:tc>
      </w:tr>
      <w:tr w:rsidR="007F4BAE" w14:paraId="6D8C02FC" w14:textId="77777777" w:rsidTr="00286774">
        <w:trPr>
          <w:trHeight w:val="349"/>
        </w:trPr>
        <w:tc>
          <w:tcPr>
            <w:tcW w:w="233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CE6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1D2E75" w14:textId="77777777" w:rsidR="007F4BAE" w:rsidRDefault="007F4BAE">
            <w:pPr>
              <w:jc w:val="center"/>
              <w:rPr>
                <w:rFonts w:ascii="Times New Roman" w:hAnsi="Times New Roman" w:cs="Times New Roman"/>
                <w:b w:val="0"/>
                <w:bCs/>
                <w:color w:val="FF0000"/>
                <w:sz w:val="24"/>
                <w:szCs w:val="24"/>
              </w:rPr>
            </w:pPr>
            <w:r>
              <w:rPr>
                <w:b w:val="0"/>
                <w:bCs/>
                <w:color w:val="FF0000"/>
              </w:rPr>
              <w:t>За периода от 00:00 часа до 24:00 часа на 31.08.2026 г.</w:t>
            </w:r>
          </w:p>
        </w:tc>
      </w:tr>
      <w:tr w:rsidR="007F4BAE" w14:paraId="7386D994" w14:textId="77777777" w:rsidTr="00286774">
        <w:trPr>
          <w:gridAfter w:val="1"/>
          <w:wAfter w:w="5" w:type="dxa"/>
          <w:trHeight w:val="290"/>
        </w:trPr>
        <w:tc>
          <w:tcPr>
            <w:tcW w:w="23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5B7E80" w14:textId="77777777" w:rsidR="007F4BAE" w:rsidRDefault="007F4BAE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Агломерация/ Район</w:t>
            </w:r>
          </w:p>
        </w:tc>
        <w:tc>
          <w:tcPr>
            <w:tcW w:w="19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10BF34" w14:textId="77777777" w:rsidR="007F4BAE" w:rsidRDefault="007F4BAE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Населено място</w:t>
            </w:r>
          </w:p>
        </w:tc>
        <w:tc>
          <w:tcPr>
            <w:tcW w:w="21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840B66" w14:textId="77777777" w:rsidR="007F4BAE" w:rsidRDefault="007F4BAE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Наименование на пункта</w:t>
            </w:r>
          </w:p>
        </w:tc>
        <w:tc>
          <w:tcPr>
            <w:tcW w:w="18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B63C44" w14:textId="77777777" w:rsidR="007F4BAE" w:rsidRDefault="007F4BAE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Характеристика на областта*</w:t>
            </w:r>
          </w:p>
        </w:tc>
        <w:tc>
          <w:tcPr>
            <w:tcW w:w="16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32F26A" w14:textId="77777777" w:rsidR="007F4BAE" w:rsidRDefault="007F4BAE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Класификация на пункта за        мониторинг**</w:t>
            </w:r>
          </w:p>
        </w:tc>
        <w:tc>
          <w:tcPr>
            <w:tcW w:w="20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8AB421" w14:textId="77777777" w:rsidR="007F4BAE" w:rsidRDefault="007F4BAE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РИОСВ</w:t>
            </w:r>
          </w:p>
        </w:tc>
        <w:tc>
          <w:tcPr>
            <w:tcW w:w="1140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2D5E48" w14:textId="77777777" w:rsidR="007F4BAE" w:rsidRDefault="007F4BAE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Показатели / Измерени стойности</w:t>
            </w:r>
          </w:p>
        </w:tc>
      </w:tr>
      <w:tr w:rsidR="00286774" w14:paraId="27C2B198" w14:textId="77777777" w:rsidTr="00286774">
        <w:trPr>
          <w:gridAfter w:val="1"/>
          <w:wAfter w:w="7" w:type="dxa"/>
          <w:trHeight w:val="192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55F27D" w14:textId="77777777" w:rsidR="007F4BAE" w:rsidRDefault="007F4BAE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44524B" w14:textId="77777777" w:rsidR="007F4BAE" w:rsidRDefault="007F4BAE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15D984" w14:textId="77777777" w:rsidR="007F4BAE" w:rsidRDefault="007F4BAE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4687BA" w14:textId="77777777" w:rsidR="007F4BAE" w:rsidRDefault="007F4BAE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D1BE44" w14:textId="77777777" w:rsidR="007F4BAE" w:rsidRDefault="007F4BAE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7D0C6B" w14:textId="77777777" w:rsidR="007F4BAE" w:rsidRDefault="007F4BAE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525D47" w14:textId="77777777" w:rsidR="007F4BAE" w:rsidRDefault="007F4BAE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10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  <w:t xml:space="preserve">               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D16918" w14:textId="77777777" w:rsidR="007F4BAE" w:rsidRDefault="007F4BAE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Средноденонощна концентрация за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2.5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СГН за една календарна година - 20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 xml:space="preserve">3 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B9CB1C" w14:textId="77777777" w:rsidR="007F4BAE" w:rsidRDefault="007F4BAE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125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B1C1B9" w14:textId="77777777" w:rsidR="007F4BAE" w:rsidRDefault="007F4BAE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СЧН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350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6193CB" w14:textId="77777777" w:rsidR="007F4BAE" w:rsidRDefault="007F4BAE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 средночасова концентрация за NО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ПС за СЧН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200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6FDEC9" w14:textId="77777777" w:rsidR="007F4BAE" w:rsidRDefault="007F4BAE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 средночасова концентрация за озон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ПИН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180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</w:tr>
      <w:tr w:rsidR="007F4BAE" w14:paraId="1714F926" w14:textId="77777777" w:rsidTr="00286774">
        <w:trPr>
          <w:gridAfter w:val="1"/>
          <w:wAfter w:w="5" w:type="dxa"/>
          <w:trHeight w:val="290"/>
        </w:trPr>
        <w:tc>
          <w:tcPr>
            <w:tcW w:w="23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23CF42" w14:textId="77777777" w:rsidR="007F4BAE" w:rsidRDefault="007F4BA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Столична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D31C46" w14:textId="77777777" w:rsidR="007F4BAE" w:rsidRDefault="007F4BA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София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F088AA" w14:textId="77777777" w:rsidR="007F4BAE" w:rsidRDefault="007F4BA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Гара Яна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B7B66D" w14:textId="77777777" w:rsidR="007F4BAE" w:rsidRDefault="007F4B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DE572E" w14:textId="77777777" w:rsidR="007F4BAE" w:rsidRDefault="007F4B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C3428C" w14:textId="77777777" w:rsidR="007F4BAE" w:rsidRDefault="007F4B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София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DCCF99" w14:textId="77777777" w:rsidR="007F4BAE" w:rsidRDefault="007F4B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7F4BAE" w14:paraId="5AD5BD03" w14:textId="77777777" w:rsidTr="00286774">
        <w:trPr>
          <w:gridAfter w:val="1"/>
          <w:wAfter w:w="7" w:type="dxa"/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A6F51B" w14:textId="77777777" w:rsidR="007F4BAE" w:rsidRDefault="007F4BA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15DF88" w14:textId="77777777" w:rsidR="007F4BAE" w:rsidRDefault="007F4BAE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2D2C43" w14:textId="77777777" w:rsidR="007F4BAE" w:rsidRDefault="007F4B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Младост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07E799" w14:textId="77777777" w:rsidR="007F4BAE" w:rsidRDefault="007F4B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4CA9BA" w14:textId="77777777" w:rsidR="007F4BAE" w:rsidRDefault="007F4B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839E8" w14:textId="77777777" w:rsidR="007F4BAE" w:rsidRDefault="007F4BA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726482" w14:textId="77777777" w:rsidR="007F4BAE" w:rsidRDefault="007F4B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25,68</w:t>
            </w: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868002" w14:textId="77777777" w:rsidR="007F4BAE" w:rsidRDefault="007F4B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E989B9" w14:textId="77777777" w:rsidR="007F4BAE" w:rsidRPr="00822014" w:rsidRDefault="007F4BA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2014">
              <w:rPr>
                <w:rFonts w:ascii="Arial" w:hAnsi="Arial" w:cs="Arial"/>
                <w:color w:val="auto"/>
                <w:sz w:val="20"/>
                <w:szCs w:val="20"/>
              </w:rPr>
              <w:t>10,09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552C24" w14:textId="77777777" w:rsidR="007F4BAE" w:rsidRDefault="007F4B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8B21D2" w14:textId="77777777" w:rsidR="007F4BAE" w:rsidRDefault="007F4B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36,10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9D265E" w14:textId="77777777" w:rsidR="007F4BAE" w:rsidRDefault="007F4B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286774" w14:paraId="0934803E" w14:textId="77777777" w:rsidTr="00286774">
        <w:trPr>
          <w:gridAfter w:val="1"/>
          <w:wAfter w:w="7" w:type="dxa"/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C10643" w14:textId="77777777" w:rsidR="007F4BAE" w:rsidRDefault="007F4BA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1A20F1" w14:textId="77777777" w:rsidR="007F4BAE" w:rsidRDefault="007F4BAE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6E86E7" w14:textId="77777777" w:rsidR="007F4BAE" w:rsidRDefault="007F4B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Надежда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3A4573" w14:textId="77777777" w:rsidR="007F4BAE" w:rsidRDefault="007F4B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873E72" w14:textId="77777777" w:rsidR="007F4BAE" w:rsidRDefault="007F4B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363F2" w14:textId="77777777" w:rsidR="007F4BAE" w:rsidRDefault="007F4BA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CE0E28" w14:textId="77777777" w:rsidR="007F4BAE" w:rsidRDefault="007F4B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32,87</w:t>
            </w: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020D2A" w14:textId="77777777" w:rsidR="007F4BAE" w:rsidRDefault="007F4B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BFEF2F" w14:textId="77777777" w:rsidR="007F4BAE" w:rsidRPr="00822014" w:rsidRDefault="007F4BA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2014">
              <w:rPr>
                <w:rFonts w:ascii="Arial" w:hAnsi="Arial" w:cs="Arial"/>
                <w:color w:val="auto"/>
                <w:sz w:val="20"/>
                <w:szCs w:val="20"/>
              </w:rPr>
              <w:t>9,19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479945" w14:textId="77777777" w:rsidR="007F4BAE" w:rsidRDefault="007F4B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CFB293" w14:textId="77777777" w:rsidR="007F4BAE" w:rsidRDefault="007F4B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42,54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028851" w14:textId="77777777" w:rsidR="007F4BAE" w:rsidRDefault="007F4B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130,92</w:t>
            </w:r>
          </w:p>
        </w:tc>
      </w:tr>
      <w:tr w:rsidR="00286774" w14:paraId="7AA4D52B" w14:textId="77777777" w:rsidTr="00286774">
        <w:trPr>
          <w:gridAfter w:val="1"/>
          <w:wAfter w:w="7" w:type="dxa"/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2884E5" w14:textId="77777777" w:rsidR="007F4BAE" w:rsidRDefault="007F4BA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7F0BC6" w14:textId="77777777" w:rsidR="007F4BAE" w:rsidRDefault="007F4BAE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F388D1" w14:textId="77777777" w:rsidR="007F4BAE" w:rsidRDefault="007F4B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Хиподрума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D48441" w14:textId="77777777" w:rsidR="007F4BAE" w:rsidRDefault="007F4B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E292A5" w14:textId="77777777" w:rsidR="007F4BAE" w:rsidRDefault="007F4B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0A666" w14:textId="77777777" w:rsidR="007F4BAE" w:rsidRDefault="007F4BA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9C6474" w14:textId="77777777" w:rsidR="007F4BAE" w:rsidRDefault="007F4B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31,02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C6A854" w14:textId="77777777" w:rsidR="007F4BAE" w:rsidRDefault="007F4B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11,53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3497D3" w14:textId="77777777" w:rsidR="007F4BAE" w:rsidRPr="00822014" w:rsidRDefault="007F4BA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2014">
              <w:rPr>
                <w:rFonts w:ascii="Arial" w:hAnsi="Arial" w:cs="Arial"/>
                <w:color w:val="auto"/>
                <w:sz w:val="20"/>
                <w:szCs w:val="20"/>
              </w:rPr>
              <w:t>8,28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B1567D" w14:textId="77777777" w:rsidR="007F4BAE" w:rsidRDefault="007F4B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4FD546" w14:textId="77777777" w:rsidR="007F4BAE" w:rsidRDefault="007F4B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43,11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B5AC6E" w14:textId="77777777" w:rsidR="007F4BAE" w:rsidRDefault="007F4B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116,18</w:t>
            </w:r>
          </w:p>
        </w:tc>
      </w:tr>
      <w:tr w:rsidR="00286774" w14:paraId="06CC98DE" w14:textId="77777777" w:rsidTr="00286774">
        <w:trPr>
          <w:gridAfter w:val="1"/>
          <w:wAfter w:w="7" w:type="dxa"/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92D154" w14:textId="77777777" w:rsidR="007F4BAE" w:rsidRDefault="007F4BA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753CFC" w14:textId="77777777" w:rsidR="007F4BAE" w:rsidRDefault="007F4BAE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B1759A" w14:textId="77777777" w:rsidR="007F4BAE" w:rsidRDefault="007F4B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Дружба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F95790" w14:textId="77777777" w:rsidR="007F4BAE" w:rsidRDefault="007F4B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A0CEC8" w14:textId="77777777" w:rsidR="007F4BAE" w:rsidRDefault="007F4B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9B397" w14:textId="77777777" w:rsidR="007F4BAE" w:rsidRDefault="007F4BA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DB65AB" w14:textId="77777777" w:rsidR="007F4BAE" w:rsidRDefault="007F4B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30,03</w:t>
            </w: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D84BB5" w14:textId="77777777" w:rsidR="007F4BAE" w:rsidRDefault="007F4B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DD1886" w14:textId="77777777" w:rsidR="007F4BAE" w:rsidRPr="00822014" w:rsidRDefault="007F4BA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2014">
              <w:rPr>
                <w:rFonts w:ascii="Arial" w:hAnsi="Arial" w:cs="Arial"/>
                <w:color w:val="auto"/>
                <w:sz w:val="20"/>
                <w:szCs w:val="20"/>
              </w:rPr>
              <w:t>27,17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02A83E" w14:textId="77777777" w:rsidR="007F4BAE" w:rsidRDefault="007F4BA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FD2B04" w14:textId="77777777" w:rsidR="007F4BAE" w:rsidRDefault="007F4B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35,56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67FFC9" w14:textId="77777777" w:rsidR="007F4BAE" w:rsidRPr="000005CF" w:rsidRDefault="007F4BA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005CF">
              <w:rPr>
                <w:rFonts w:ascii="Arial" w:hAnsi="Arial" w:cs="Arial"/>
                <w:color w:val="auto"/>
                <w:sz w:val="20"/>
                <w:szCs w:val="20"/>
              </w:rPr>
              <w:t>117,19</w:t>
            </w:r>
          </w:p>
        </w:tc>
      </w:tr>
      <w:tr w:rsidR="00286774" w14:paraId="20493F27" w14:textId="77777777" w:rsidTr="00286774">
        <w:trPr>
          <w:gridAfter w:val="1"/>
          <w:wAfter w:w="7" w:type="dxa"/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111DC4" w14:textId="77777777" w:rsidR="007F4BAE" w:rsidRDefault="007F4BA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AFCCFC" w14:textId="77777777" w:rsidR="007F4BAE" w:rsidRDefault="007F4BAE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579EDD" w14:textId="77777777" w:rsidR="007F4BAE" w:rsidRDefault="007F4B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ИАОС/Павлово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764A6C" w14:textId="77777777" w:rsidR="007F4BAE" w:rsidRDefault="007F4B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11C54F" w14:textId="77777777" w:rsidR="007F4BAE" w:rsidRDefault="007F4B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B4AC2" w14:textId="77777777" w:rsidR="007F4BAE" w:rsidRDefault="007F4BA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FFB85E" w14:textId="77777777" w:rsidR="007F4BAE" w:rsidRDefault="007F4B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23,80</w:t>
            </w: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5090FE" w14:textId="77777777" w:rsidR="007F4BAE" w:rsidRDefault="007F4B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D72582" w14:textId="77777777" w:rsidR="007F4BAE" w:rsidRPr="00822014" w:rsidRDefault="007F4BA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2014">
              <w:rPr>
                <w:rFonts w:ascii="Arial" w:hAnsi="Arial" w:cs="Arial"/>
                <w:color w:val="auto"/>
                <w:sz w:val="20"/>
                <w:szCs w:val="20"/>
              </w:rPr>
              <w:t>7,44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C6D6C6" w14:textId="77777777" w:rsidR="007F4BAE" w:rsidRDefault="007F4B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2A4F01" w14:textId="77777777" w:rsidR="007F4BAE" w:rsidRDefault="007F4B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54,20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25DAD7" w14:textId="77777777" w:rsidR="007F4BAE" w:rsidRPr="000005CF" w:rsidRDefault="007F4BA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005CF">
              <w:rPr>
                <w:rFonts w:ascii="Arial" w:hAnsi="Arial" w:cs="Arial"/>
                <w:color w:val="auto"/>
                <w:sz w:val="20"/>
                <w:szCs w:val="20"/>
              </w:rPr>
              <w:t>129,47</w:t>
            </w:r>
          </w:p>
        </w:tc>
      </w:tr>
      <w:tr w:rsidR="00286774" w14:paraId="18F4E19E" w14:textId="77777777" w:rsidTr="00286774">
        <w:trPr>
          <w:gridAfter w:val="1"/>
          <w:wAfter w:w="7" w:type="dxa"/>
          <w:trHeight w:val="50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0874DD" w14:textId="77777777" w:rsidR="007F4BAE" w:rsidRDefault="007F4BA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7816E2" w14:textId="77777777" w:rsidR="007F4BAE" w:rsidRDefault="007F4BAE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12925A" w14:textId="77777777" w:rsidR="007F4BAE" w:rsidRDefault="007F4B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Копитото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854DA6" w14:textId="77777777" w:rsidR="007F4BAE" w:rsidRDefault="007F4B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извънградски - близо до града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00DA09" w14:textId="77777777" w:rsidR="007F4BAE" w:rsidRDefault="007F4B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94125" w14:textId="77777777" w:rsidR="007F4BAE" w:rsidRDefault="007F4BA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04F2EC" w14:textId="77777777" w:rsidR="007F4BAE" w:rsidRDefault="007F4BAE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E81057" w14:textId="77777777" w:rsidR="007F4BAE" w:rsidRDefault="007F4B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9,10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C7B3D2" w14:textId="77777777" w:rsidR="007F4BAE" w:rsidRPr="00822014" w:rsidRDefault="007F4BA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2014">
              <w:rPr>
                <w:rFonts w:ascii="Arial" w:hAnsi="Arial" w:cs="Arial"/>
                <w:color w:val="auto"/>
                <w:sz w:val="20"/>
                <w:szCs w:val="20"/>
              </w:rPr>
              <w:t>15,74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4A4D71" w14:textId="77777777" w:rsidR="007F4BAE" w:rsidRDefault="007F4B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89ACD7" w14:textId="77777777" w:rsidR="007F4BAE" w:rsidRDefault="007F4B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26,57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B85DD8" w14:textId="77777777" w:rsidR="007F4BAE" w:rsidRPr="000005CF" w:rsidRDefault="007F4BA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005CF">
              <w:rPr>
                <w:rFonts w:ascii="Arial" w:hAnsi="Arial" w:cs="Arial"/>
                <w:color w:val="auto"/>
                <w:sz w:val="20"/>
                <w:szCs w:val="20"/>
              </w:rPr>
              <w:t>155,64</w:t>
            </w:r>
          </w:p>
        </w:tc>
      </w:tr>
      <w:tr w:rsidR="00286774" w14:paraId="1A78D3C6" w14:textId="77777777" w:rsidTr="00286774">
        <w:trPr>
          <w:gridAfter w:val="1"/>
          <w:wAfter w:w="7" w:type="dxa"/>
          <w:trHeight w:val="284"/>
        </w:trPr>
        <w:tc>
          <w:tcPr>
            <w:tcW w:w="23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801C15" w14:textId="77777777" w:rsidR="007F4BAE" w:rsidRDefault="007F4B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Пловдив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C20628" w14:textId="77777777" w:rsidR="007F4BAE" w:rsidRDefault="007F4BA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Пловдив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72ECAC" w14:textId="77777777" w:rsidR="007F4BAE" w:rsidRDefault="007F4BA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Каменица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EE488C" w14:textId="77777777" w:rsidR="007F4BAE" w:rsidRDefault="007F4B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61CFF8" w14:textId="77777777" w:rsidR="007F4BAE" w:rsidRDefault="007F4B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741DE8" w14:textId="77777777" w:rsidR="007F4BAE" w:rsidRDefault="007F4B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Пловдив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AC2BB2" w14:textId="77777777" w:rsidR="007F4BAE" w:rsidRDefault="007F4B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14FA0C" w14:textId="77777777" w:rsidR="007F4BAE" w:rsidRDefault="007F4BAE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C9628B" w14:textId="77777777" w:rsidR="007F4BAE" w:rsidRPr="00822014" w:rsidRDefault="007F4BA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2014">
              <w:rPr>
                <w:rFonts w:ascii="Arial" w:hAnsi="Arial" w:cs="Arial"/>
                <w:color w:val="auto"/>
                <w:sz w:val="20"/>
                <w:szCs w:val="20"/>
              </w:rPr>
              <w:t>44,16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D65393" w14:textId="77777777" w:rsidR="007F4BAE" w:rsidRDefault="007F4BA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510983" w14:textId="77777777" w:rsidR="007F4BAE" w:rsidRDefault="007F4B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12,74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E6E200" w14:textId="77777777" w:rsidR="007F4BAE" w:rsidRPr="000005CF" w:rsidRDefault="007F4BA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005CF">
              <w:rPr>
                <w:rFonts w:ascii="Arial" w:hAnsi="Arial" w:cs="Arial"/>
                <w:color w:val="auto"/>
                <w:sz w:val="20"/>
                <w:szCs w:val="20"/>
              </w:rPr>
              <w:t>13,08</w:t>
            </w:r>
          </w:p>
        </w:tc>
      </w:tr>
      <w:tr w:rsidR="007F4BAE" w14:paraId="0D40B54F" w14:textId="77777777" w:rsidTr="00286774">
        <w:trPr>
          <w:gridAfter w:val="1"/>
          <w:wAfter w:w="7" w:type="dxa"/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610821" w14:textId="77777777" w:rsidR="007F4BAE" w:rsidRDefault="007F4BA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81B27B" w14:textId="77777777" w:rsidR="007F4BAE" w:rsidRDefault="007F4BAE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A8E003" w14:textId="77777777" w:rsidR="007F4BAE" w:rsidRDefault="007F4B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ж.к. Тракия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A6D04B" w14:textId="77777777" w:rsidR="007F4BAE" w:rsidRDefault="007F4B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91BB16" w14:textId="77777777" w:rsidR="007F4BAE" w:rsidRDefault="007F4B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34622" w14:textId="77777777" w:rsidR="007F4BAE" w:rsidRDefault="007F4BA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666C08" w14:textId="77777777" w:rsidR="007F4BAE" w:rsidRDefault="007F4B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25,23</w:t>
            </w: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4B350A" w14:textId="77777777" w:rsidR="007F4BAE" w:rsidRDefault="007F4B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3E9B13" w14:textId="77777777" w:rsidR="007F4BAE" w:rsidRPr="00822014" w:rsidRDefault="007F4BA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2014">
              <w:rPr>
                <w:rFonts w:ascii="Arial" w:hAnsi="Arial" w:cs="Arial"/>
                <w:color w:val="auto"/>
                <w:sz w:val="20"/>
                <w:szCs w:val="20"/>
              </w:rPr>
              <w:t>6,30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CFE497" w14:textId="77777777" w:rsidR="007F4BAE" w:rsidRDefault="007F4B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817A01" w14:textId="77777777" w:rsidR="007F4BAE" w:rsidRDefault="007F4B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38,02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3249A8" w14:textId="77777777" w:rsidR="007F4BAE" w:rsidRDefault="007F4B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7F4BAE" w14:paraId="7BDA49DE" w14:textId="77777777" w:rsidTr="00286774">
        <w:trPr>
          <w:gridAfter w:val="1"/>
          <w:wAfter w:w="5" w:type="dxa"/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78542C" w14:textId="77777777" w:rsidR="007F4BAE" w:rsidRDefault="007F4BA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41BF80" w14:textId="77777777" w:rsidR="007F4BAE" w:rsidRDefault="007F4BA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Асеновград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5C6F15" w14:textId="77777777" w:rsidR="007F4BAE" w:rsidRDefault="007F4BA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Долни Воден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1E73D0" w14:textId="77777777" w:rsidR="007F4BAE" w:rsidRDefault="007F4B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4DBDB8" w14:textId="77777777" w:rsidR="007F4BAE" w:rsidRDefault="007F4B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3F671" w14:textId="77777777" w:rsidR="007F4BAE" w:rsidRDefault="007F4BA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C2022D" w14:textId="77777777" w:rsidR="007F4BAE" w:rsidRDefault="007F4B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286774" w14:paraId="1D5C9C70" w14:textId="77777777" w:rsidTr="00286774">
        <w:trPr>
          <w:gridAfter w:val="1"/>
          <w:wAfter w:w="7" w:type="dxa"/>
          <w:trHeight w:val="508"/>
        </w:trPr>
        <w:tc>
          <w:tcPr>
            <w:tcW w:w="23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50BB78" w14:textId="77777777" w:rsidR="007F4BAE" w:rsidRDefault="007F4B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Варна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349AC6" w14:textId="77777777" w:rsidR="007F4BAE" w:rsidRDefault="007F4BA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Варна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226FE7" w14:textId="77777777" w:rsidR="007F4BAE" w:rsidRDefault="007F4BA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СОУ Ангел Кънчев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2BCE35" w14:textId="77777777" w:rsidR="007F4BAE" w:rsidRDefault="007F4B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928034" w14:textId="77777777" w:rsidR="007F4BAE" w:rsidRDefault="007F4B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4D002A" w14:textId="77777777" w:rsidR="007F4BAE" w:rsidRDefault="007F4B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Варна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0C3637" w14:textId="77777777" w:rsidR="007F4BAE" w:rsidRDefault="007F4B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24,33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88D43D" w14:textId="77777777" w:rsidR="007F4BAE" w:rsidRDefault="007F4B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9,84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431674" w14:textId="77777777" w:rsidR="007F4BAE" w:rsidRPr="00822014" w:rsidRDefault="007F4BA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2014">
              <w:rPr>
                <w:rFonts w:ascii="Arial" w:hAnsi="Arial" w:cs="Arial"/>
                <w:color w:val="auto"/>
                <w:sz w:val="20"/>
                <w:szCs w:val="20"/>
              </w:rPr>
              <w:t>12,93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C1485D" w14:textId="77777777" w:rsidR="007F4BAE" w:rsidRDefault="007F4B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003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020B07" w14:textId="77777777" w:rsidR="007F4BAE" w:rsidRDefault="007F4B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114,44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6DCCF4" w14:textId="77777777" w:rsidR="007F4BAE" w:rsidRDefault="007F4B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71,56</w:t>
            </w:r>
          </w:p>
        </w:tc>
      </w:tr>
      <w:tr w:rsidR="007F4BAE" w14:paraId="060E6163" w14:textId="77777777" w:rsidTr="00286774">
        <w:trPr>
          <w:gridAfter w:val="1"/>
          <w:wAfter w:w="7" w:type="dxa"/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EA2878" w14:textId="77777777" w:rsidR="007F4BAE" w:rsidRDefault="007F4BA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1F246A" w14:textId="77777777" w:rsidR="007F4BAE" w:rsidRDefault="007F4BAE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C4BF6B" w14:textId="77777777" w:rsidR="007F4BAE" w:rsidRDefault="007F4B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Чайка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F0153A" w14:textId="77777777" w:rsidR="007F4BAE" w:rsidRDefault="007F4B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6B5C76" w14:textId="77777777" w:rsidR="007F4BAE" w:rsidRDefault="007F4B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70796" w14:textId="77777777" w:rsidR="007F4BAE" w:rsidRDefault="007F4BA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7AF4EA" w14:textId="77777777" w:rsidR="007F4BAE" w:rsidRDefault="007F4BAE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126C61" w14:textId="77777777" w:rsidR="007F4BAE" w:rsidRDefault="007F4B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D4A7FE" w14:textId="77777777" w:rsidR="007F4BAE" w:rsidRPr="00822014" w:rsidRDefault="007F4BA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2014">
              <w:rPr>
                <w:rFonts w:ascii="Arial" w:hAnsi="Arial" w:cs="Arial"/>
                <w:color w:val="auto"/>
                <w:sz w:val="20"/>
                <w:szCs w:val="20"/>
              </w:rPr>
              <w:t>13,12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3DA4B2" w14:textId="77777777" w:rsidR="007F4BAE" w:rsidRDefault="007F4B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E43061" w14:textId="77777777" w:rsidR="007F4BAE" w:rsidRDefault="007F4B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14,83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20F2C6" w14:textId="77777777" w:rsidR="007F4BAE" w:rsidRDefault="007F4B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286774" w14:paraId="047C4790" w14:textId="77777777" w:rsidTr="00286774">
        <w:trPr>
          <w:gridAfter w:val="1"/>
          <w:wAfter w:w="7" w:type="dxa"/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BAC311" w14:textId="77777777" w:rsidR="007F4BAE" w:rsidRDefault="007F4BA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DA548B" w14:textId="77777777" w:rsidR="007F4BAE" w:rsidRDefault="007F4BA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Девня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EA2B98" w14:textId="77777777" w:rsidR="007F4BAE" w:rsidRDefault="007F4BA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Изворите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972A8E" w14:textId="77777777" w:rsidR="007F4BAE" w:rsidRDefault="007F4B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48563D" w14:textId="77777777" w:rsidR="007F4BAE" w:rsidRDefault="007F4B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13508" w14:textId="77777777" w:rsidR="007F4BAE" w:rsidRDefault="007F4BA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FC49B2" w14:textId="77777777" w:rsidR="007F4BAE" w:rsidRDefault="007F4B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27,13</w:t>
            </w: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A4310B" w14:textId="77777777" w:rsidR="007F4BAE" w:rsidRDefault="007F4B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FA44BE" w14:textId="77777777" w:rsidR="007F4BAE" w:rsidRPr="00822014" w:rsidRDefault="007F4BA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2014">
              <w:rPr>
                <w:rFonts w:ascii="Arial" w:hAnsi="Arial" w:cs="Arial"/>
                <w:color w:val="auto"/>
                <w:sz w:val="20"/>
                <w:szCs w:val="20"/>
              </w:rPr>
              <w:t>19,31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2C0D62" w14:textId="77777777" w:rsidR="007F4BAE" w:rsidRDefault="007F4B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0A32B5" w14:textId="77777777" w:rsidR="007F4BAE" w:rsidRDefault="007F4B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82,13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4815E1" w14:textId="77777777" w:rsidR="007F4BAE" w:rsidRDefault="007F4B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96,93</w:t>
            </w:r>
          </w:p>
        </w:tc>
      </w:tr>
      <w:tr w:rsidR="00286774" w14:paraId="26AE7E2C" w14:textId="77777777" w:rsidTr="00286774">
        <w:trPr>
          <w:gridAfter w:val="1"/>
          <w:wAfter w:w="7" w:type="dxa"/>
          <w:trHeight w:val="290"/>
        </w:trPr>
        <w:tc>
          <w:tcPr>
            <w:tcW w:w="23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D2053A" w14:textId="77777777" w:rsidR="007F4BAE" w:rsidRDefault="007F4B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Северен/            Дунавски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1F5876" w14:textId="77777777" w:rsidR="007F4BAE" w:rsidRDefault="007F4BA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Русе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919144" w14:textId="77777777" w:rsidR="007F4BAE" w:rsidRDefault="007F4BA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Възраждане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7EB4D7" w14:textId="77777777" w:rsidR="007F4BAE" w:rsidRDefault="007F4B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ECA5D2" w14:textId="77777777" w:rsidR="007F4BAE" w:rsidRDefault="007F4B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A26418" w14:textId="77777777" w:rsidR="007F4BAE" w:rsidRDefault="007F4B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Русе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E6E1C2" w14:textId="77777777" w:rsidR="007F4BAE" w:rsidRDefault="007F4B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21,62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6F9EAE" w14:textId="77777777" w:rsidR="007F4BAE" w:rsidRDefault="007F4B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12,06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272C76" w14:textId="77777777" w:rsidR="007F4BAE" w:rsidRPr="00822014" w:rsidRDefault="007F4BA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2014">
              <w:rPr>
                <w:rFonts w:ascii="Arial" w:hAnsi="Arial" w:cs="Arial"/>
                <w:color w:val="auto"/>
                <w:sz w:val="20"/>
                <w:szCs w:val="20"/>
              </w:rPr>
              <w:t>10,50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E18DFF" w14:textId="77777777" w:rsidR="007F4BAE" w:rsidRDefault="007F4B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115576" w14:textId="77777777" w:rsidR="007F4BAE" w:rsidRDefault="007F4B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34,60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088A4E" w14:textId="77777777" w:rsidR="007F4BAE" w:rsidRDefault="007F4B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91,56</w:t>
            </w:r>
          </w:p>
        </w:tc>
      </w:tr>
      <w:tr w:rsidR="007F4BAE" w14:paraId="143F86E7" w14:textId="77777777" w:rsidTr="00286774">
        <w:trPr>
          <w:gridAfter w:val="1"/>
          <w:wAfter w:w="7" w:type="dxa"/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2B1B6E" w14:textId="77777777" w:rsidR="007F4BAE" w:rsidRDefault="007F4BA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C7FC58" w14:textId="77777777" w:rsidR="007F4BAE" w:rsidRDefault="007F4BA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Силистра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2863FB" w14:textId="77777777" w:rsidR="007F4BAE" w:rsidRDefault="007F4BA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S1 Силистра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906DDF" w14:textId="77777777" w:rsidR="007F4BAE" w:rsidRDefault="007F4B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D3EE1C" w14:textId="77777777" w:rsidR="007F4BAE" w:rsidRDefault="007F4B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289CD" w14:textId="77777777" w:rsidR="007F4BAE" w:rsidRDefault="007F4BA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4D7150" w14:textId="77777777" w:rsidR="007F4BAE" w:rsidRDefault="007F4BAE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00DD03" w14:textId="77777777" w:rsidR="007F4BAE" w:rsidRDefault="007F4B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2B727D" w14:textId="77777777" w:rsidR="007F4BAE" w:rsidRDefault="007F4BAE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D3FA4E" w14:textId="77777777" w:rsidR="007F4BAE" w:rsidRDefault="007F4BAE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366B77" w14:textId="77777777" w:rsidR="007F4BAE" w:rsidRDefault="007F4BAE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C561A4" w14:textId="77777777" w:rsidR="007F4BAE" w:rsidRDefault="007F4BAE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</w:tr>
      <w:tr w:rsidR="007F4BAE" w14:paraId="7A10BD8B" w14:textId="77777777" w:rsidTr="00286774">
        <w:trPr>
          <w:gridAfter w:val="1"/>
          <w:wAfter w:w="5" w:type="dxa"/>
          <w:trHeight w:val="49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2719D7" w14:textId="77777777" w:rsidR="007F4BAE" w:rsidRDefault="007F4BA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1749B6" w14:textId="77777777" w:rsidR="007F4BAE" w:rsidRDefault="007F4BA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Велико Търново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73A794" w14:textId="77777777" w:rsidR="007F4BAE" w:rsidRDefault="007F4BA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Велико Търново - РИОСВ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F0B827" w14:textId="77777777" w:rsidR="007F4BAE" w:rsidRDefault="007F4B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D56C69" w14:textId="77777777" w:rsidR="007F4BAE" w:rsidRDefault="007F4B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ACD37B" w14:textId="77777777" w:rsidR="007F4BAE" w:rsidRDefault="007F4B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Велико Търново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39FFA3" w14:textId="77777777" w:rsidR="007F4BAE" w:rsidRDefault="007F4B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286774" w14:paraId="516376C3" w14:textId="77777777" w:rsidTr="00286774">
        <w:trPr>
          <w:gridAfter w:val="1"/>
          <w:wAfter w:w="7" w:type="dxa"/>
          <w:trHeight w:val="50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447993" w14:textId="77777777" w:rsidR="007F4BAE" w:rsidRDefault="007F4BA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F8F4D0" w14:textId="77777777" w:rsidR="007F4BAE" w:rsidRDefault="007F4BA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Горна Оряховица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D4A581" w14:textId="77777777" w:rsidR="007F4BAE" w:rsidRDefault="007F4BA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Горна Оряховица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DE2CD0" w14:textId="77777777" w:rsidR="007F4BAE" w:rsidRDefault="007F4B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6A176E" w14:textId="77777777" w:rsidR="007F4BAE" w:rsidRDefault="007F4B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1B812" w14:textId="77777777" w:rsidR="007F4BAE" w:rsidRDefault="007F4BA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CF4D9A" w14:textId="77777777" w:rsidR="007F4BAE" w:rsidRDefault="007F4B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18,55</w:t>
            </w: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E0D63A" w14:textId="77777777" w:rsidR="007F4BAE" w:rsidRDefault="007F4B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873B46" w14:textId="77777777" w:rsidR="007F4BAE" w:rsidRPr="00822014" w:rsidRDefault="007F4BA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2014">
              <w:rPr>
                <w:rFonts w:ascii="Arial" w:hAnsi="Arial" w:cs="Arial"/>
                <w:color w:val="auto"/>
                <w:sz w:val="20"/>
                <w:szCs w:val="20"/>
              </w:rPr>
              <w:t>15,44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F9BBDA" w14:textId="77777777" w:rsidR="007F4BAE" w:rsidRDefault="007F4B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A888B7" w14:textId="77777777" w:rsidR="007F4BAE" w:rsidRDefault="007F4B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43,98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91AB3F" w14:textId="77777777" w:rsidR="007F4BAE" w:rsidRDefault="007F4B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88,84</w:t>
            </w:r>
          </w:p>
        </w:tc>
      </w:tr>
      <w:tr w:rsidR="00286774" w14:paraId="7BE2F214" w14:textId="77777777" w:rsidTr="00286774">
        <w:trPr>
          <w:gridAfter w:val="1"/>
          <w:wAfter w:w="7" w:type="dxa"/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CFFFBD" w14:textId="77777777" w:rsidR="007F4BAE" w:rsidRDefault="007F4BA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92DAE4" w14:textId="77777777" w:rsidR="007F4BAE" w:rsidRDefault="007F4BA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Свищов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E41F97" w14:textId="77777777" w:rsidR="007F4BAE" w:rsidRDefault="007F4BA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S Свищов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9CB7A1" w14:textId="77777777" w:rsidR="007F4BAE" w:rsidRDefault="007F4B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3D51CF" w14:textId="77777777" w:rsidR="007F4BAE" w:rsidRDefault="007F4B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8667D" w14:textId="77777777" w:rsidR="007F4BAE" w:rsidRDefault="007F4BA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009FA7" w14:textId="77777777" w:rsidR="007F4BAE" w:rsidRDefault="007F4BAE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F9A622" w14:textId="77777777" w:rsidR="007F4BAE" w:rsidRDefault="007F4B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671F60" w14:textId="77777777" w:rsidR="007F4BAE" w:rsidRPr="00822014" w:rsidRDefault="007F4BA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2014">
              <w:rPr>
                <w:rFonts w:ascii="Arial" w:hAnsi="Arial" w:cs="Arial"/>
                <w:color w:val="auto"/>
                <w:sz w:val="20"/>
                <w:szCs w:val="20"/>
              </w:rPr>
              <w:t>2,37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2B621E" w14:textId="77777777" w:rsidR="007F4BAE" w:rsidRDefault="007F4B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5FF43C" w14:textId="77777777" w:rsidR="007F4BAE" w:rsidRDefault="007F4B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19,13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298BBF" w14:textId="77777777" w:rsidR="007F4BAE" w:rsidRDefault="007F4B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83,26</w:t>
            </w:r>
          </w:p>
        </w:tc>
      </w:tr>
      <w:tr w:rsidR="00286774" w14:paraId="7A505CC6" w14:textId="77777777" w:rsidTr="002D4736">
        <w:trPr>
          <w:gridAfter w:val="1"/>
          <w:wAfter w:w="7" w:type="dxa"/>
          <w:trHeight w:val="37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6DE559" w14:textId="77777777" w:rsidR="007F4BAE" w:rsidRDefault="007F4BA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045961" w14:textId="77777777" w:rsidR="007F4BAE" w:rsidRDefault="007F4BA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Плевен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E5B41B" w14:textId="77777777" w:rsidR="007F4BAE" w:rsidRDefault="007F4BA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Плевен 2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3B4FCC" w14:textId="77777777" w:rsidR="007F4BAE" w:rsidRDefault="007F4B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70EC5E" w14:textId="77777777" w:rsidR="007F4BAE" w:rsidRDefault="007F4B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28D93E" w14:textId="77777777" w:rsidR="007F4BAE" w:rsidRDefault="007F4B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Плевен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230C8B" w14:textId="77777777" w:rsidR="007F4BAE" w:rsidRPr="00F22010" w:rsidRDefault="007F4BA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22010">
              <w:rPr>
                <w:rFonts w:ascii="Arial" w:hAnsi="Arial" w:cs="Arial"/>
                <w:color w:val="auto"/>
                <w:sz w:val="20"/>
                <w:szCs w:val="20"/>
              </w:rPr>
              <w:t>21,75</w:t>
            </w: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A5156C" w14:textId="77777777" w:rsidR="007F4BAE" w:rsidRPr="00F22010" w:rsidRDefault="007F4BA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22010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33C3C7" w14:textId="77777777" w:rsidR="007F4BAE" w:rsidRPr="00F22010" w:rsidRDefault="007F4BA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22010">
              <w:rPr>
                <w:rFonts w:ascii="Arial" w:hAnsi="Arial" w:cs="Arial"/>
                <w:color w:val="auto"/>
                <w:sz w:val="20"/>
                <w:szCs w:val="20"/>
              </w:rPr>
              <w:t>8,08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EA6037" w14:textId="77777777" w:rsidR="007F4BAE" w:rsidRDefault="007F4B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79FD4B" w14:textId="77777777" w:rsidR="007F4BAE" w:rsidRDefault="007F4B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44,99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F6DB85" w14:textId="77777777" w:rsidR="007F4BAE" w:rsidRDefault="007F4B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7F4BAE" w14:paraId="73023816" w14:textId="77777777" w:rsidTr="00286774">
        <w:trPr>
          <w:gridAfter w:val="1"/>
          <w:wAfter w:w="7" w:type="dxa"/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040180" w14:textId="77777777" w:rsidR="007F4BAE" w:rsidRDefault="007F4BA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BA8928" w14:textId="77777777" w:rsidR="007F4BAE" w:rsidRDefault="007F4BA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Ловеч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2C8E89" w14:textId="77777777" w:rsidR="007F4BAE" w:rsidRDefault="007F4BA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Ловеч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64F0CA" w14:textId="77777777" w:rsidR="007F4BAE" w:rsidRDefault="007F4B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76591D" w14:textId="77777777" w:rsidR="007F4BAE" w:rsidRDefault="007F4B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57E4F" w14:textId="77777777" w:rsidR="007F4BAE" w:rsidRDefault="007F4BA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0B6F31" w14:textId="77777777" w:rsidR="007F4BAE" w:rsidRPr="00F22010" w:rsidRDefault="007F4BA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22010">
              <w:rPr>
                <w:rFonts w:ascii="Arial" w:hAnsi="Arial" w:cs="Arial"/>
                <w:color w:val="auto"/>
                <w:sz w:val="20"/>
                <w:szCs w:val="20"/>
              </w:rPr>
              <w:t>14,75</w:t>
            </w: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B5AA7B" w14:textId="77777777" w:rsidR="007F4BAE" w:rsidRPr="00F22010" w:rsidRDefault="007F4BA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22010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59F7F0" w14:textId="77777777" w:rsidR="007F4BAE" w:rsidRPr="00F22010" w:rsidRDefault="007F4BA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22010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89A86E" w14:textId="77777777" w:rsidR="007F4BAE" w:rsidRDefault="007F4B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0F2934" w14:textId="77777777" w:rsidR="007F4BAE" w:rsidRDefault="007F4B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AC6DEE" w14:textId="77777777" w:rsidR="007F4BAE" w:rsidRDefault="007F4B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286774" w14:paraId="449E030C" w14:textId="77777777" w:rsidTr="00286774">
        <w:trPr>
          <w:gridAfter w:val="1"/>
          <w:wAfter w:w="7" w:type="dxa"/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2E8686" w14:textId="77777777" w:rsidR="007F4BAE" w:rsidRDefault="007F4BA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EB9721" w14:textId="77777777" w:rsidR="007F4BAE" w:rsidRDefault="007F4BA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Никопол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11754C" w14:textId="77777777" w:rsidR="007F4BAE" w:rsidRDefault="007F4BA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N Никопол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CDDA2C" w14:textId="77777777" w:rsidR="007F4BAE" w:rsidRDefault="007F4B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37A3AD" w14:textId="77777777" w:rsidR="007F4BAE" w:rsidRDefault="007F4B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EE796" w14:textId="77777777" w:rsidR="007F4BAE" w:rsidRDefault="007F4BA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5720C3" w14:textId="77777777" w:rsidR="007F4BAE" w:rsidRDefault="007F4BAE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90BD4F" w14:textId="77777777" w:rsidR="007F4BAE" w:rsidRDefault="007F4B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BB6095" w14:textId="77777777" w:rsidR="007F4BAE" w:rsidRPr="00822014" w:rsidRDefault="007F4BA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2014">
              <w:rPr>
                <w:rFonts w:ascii="Arial" w:hAnsi="Arial" w:cs="Arial"/>
                <w:color w:val="auto"/>
                <w:sz w:val="20"/>
                <w:szCs w:val="20"/>
              </w:rPr>
              <w:t>9,57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7508A6" w14:textId="77777777" w:rsidR="007F4BAE" w:rsidRDefault="007F4B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D99DF2" w14:textId="77777777" w:rsidR="007F4BAE" w:rsidRPr="002C1B06" w:rsidRDefault="007F4BA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C1B06">
              <w:rPr>
                <w:rFonts w:ascii="Arial" w:hAnsi="Arial" w:cs="Arial"/>
                <w:color w:val="auto"/>
                <w:sz w:val="20"/>
                <w:szCs w:val="20"/>
              </w:rPr>
              <w:t>14,48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8D3E5C" w14:textId="77777777" w:rsidR="007F4BAE" w:rsidRPr="002C1B06" w:rsidRDefault="007F4BA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C1B06">
              <w:rPr>
                <w:rFonts w:ascii="Arial" w:hAnsi="Arial" w:cs="Arial"/>
                <w:color w:val="auto"/>
                <w:sz w:val="20"/>
                <w:szCs w:val="20"/>
              </w:rPr>
              <w:t>98,91</w:t>
            </w:r>
          </w:p>
        </w:tc>
      </w:tr>
      <w:tr w:rsidR="00286774" w14:paraId="1BCD5419" w14:textId="77777777" w:rsidTr="00286774">
        <w:trPr>
          <w:gridAfter w:val="1"/>
          <w:wAfter w:w="7" w:type="dxa"/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E7C2F7" w14:textId="77777777" w:rsidR="007F4BAE" w:rsidRDefault="007F4BA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2F753D" w14:textId="77777777" w:rsidR="007F4BAE" w:rsidRDefault="007F4BA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Враца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B19A92" w14:textId="77777777" w:rsidR="007F4BAE" w:rsidRDefault="007F4BA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ЖП Гара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83C515" w14:textId="77777777" w:rsidR="007F4BAE" w:rsidRDefault="007F4B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2C7BA3" w14:textId="77777777" w:rsidR="007F4BAE" w:rsidRDefault="007F4B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900139" w14:textId="77777777" w:rsidR="007F4BAE" w:rsidRDefault="007F4B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Враца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8B957E" w14:textId="77777777" w:rsidR="007F4BAE" w:rsidRDefault="007F4B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16,93</w:t>
            </w: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F2B593" w14:textId="77777777" w:rsidR="007F4BAE" w:rsidRDefault="007F4B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2CA816" w14:textId="77777777" w:rsidR="007F4BAE" w:rsidRPr="00822014" w:rsidRDefault="007F4BA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2014">
              <w:rPr>
                <w:rFonts w:ascii="Arial" w:hAnsi="Arial" w:cs="Arial"/>
                <w:color w:val="auto"/>
                <w:sz w:val="20"/>
                <w:szCs w:val="20"/>
              </w:rPr>
              <w:t>6,98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392C1C" w14:textId="77777777" w:rsidR="007F4BAE" w:rsidRDefault="007F4B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5DF907" w14:textId="77777777" w:rsidR="007F4BAE" w:rsidRPr="002C1B06" w:rsidRDefault="007F4BA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C1B06">
              <w:rPr>
                <w:rFonts w:ascii="Arial" w:hAnsi="Arial" w:cs="Arial"/>
                <w:color w:val="auto"/>
                <w:sz w:val="20"/>
                <w:szCs w:val="20"/>
              </w:rPr>
              <w:t>2,59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2746A1" w14:textId="77777777" w:rsidR="007F4BAE" w:rsidRPr="002C1B06" w:rsidRDefault="007F4BA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C1B06">
              <w:rPr>
                <w:rFonts w:ascii="Arial" w:hAnsi="Arial" w:cs="Arial"/>
                <w:color w:val="auto"/>
                <w:sz w:val="20"/>
                <w:szCs w:val="20"/>
              </w:rPr>
              <w:t>92,32</w:t>
            </w:r>
          </w:p>
        </w:tc>
      </w:tr>
      <w:tr w:rsidR="00286774" w14:paraId="67198465" w14:textId="77777777" w:rsidTr="00286774">
        <w:trPr>
          <w:gridAfter w:val="1"/>
          <w:wAfter w:w="7" w:type="dxa"/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20131B" w14:textId="77777777" w:rsidR="007F4BAE" w:rsidRDefault="007F4BA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89CC58" w14:textId="77777777" w:rsidR="007F4BAE" w:rsidRDefault="007F4BA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Шумен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714E7E" w14:textId="77777777" w:rsidR="007F4BAE" w:rsidRDefault="007F4BA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Шумен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DD21CD" w14:textId="77777777" w:rsidR="007F4BAE" w:rsidRDefault="007F4B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6669C6" w14:textId="77777777" w:rsidR="007F4BAE" w:rsidRDefault="007F4B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F4A286" w14:textId="77777777" w:rsidR="007F4BAE" w:rsidRDefault="007F4B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Шумен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0BE776" w14:textId="77777777" w:rsidR="007F4BAE" w:rsidRDefault="007F4B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20,13</w:t>
            </w: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BB9295" w14:textId="77777777" w:rsidR="007F4BAE" w:rsidRDefault="007F4B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F30337" w14:textId="77777777" w:rsidR="007F4BAE" w:rsidRPr="00822014" w:rsidRDefault="007F4BA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2014">
              <w:rPr>
                <w:rFonts w:ascii="Arial" w:hAnsi="Arial" w:cs="Arial"/>
                <w:color w:val="auto"/>
                <w:sz w:val="20"/>
                <w:szCs w:val="20"/>
              </w:rPr>
              <w:t>3,05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CF51CF" w14:textId="77777777" w:rsidR="007F4BAE" w:rsidRDefault="007F4B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826392" w14:textId="77777777" w:rsidR="007F4BAE" w:rsidRPr="002C1B06" w:rsidRDefault="007F4BA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C1B06">
              <w:rPr>
                <w:rFonts w:ascii="Arial" w:hAnsi="Arial" w:cs="Arial"/>
                <w:color w:val="auto"/>
                <w:sz w:val="20"/>
                <w:szCs w:val="20"/>
              </w:rPr>
              <w:t>42,39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3284B3" w14:textId="77777777" w:rsidR="007F4BAE" w:rsidRPr="002C1B06" w:rsidRDefault="007F4BA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C1B06">
              <w:rPr>
                <w:rFonts w:ascii="Arial" w:hAnsi="Arial" w:cs="Arial"/>
                <w:color w:val="auto"/>
                <w:sz w:val="20"/>
                <w:szCs w:val="20"/>
              </w:rPr>
              <w:t>106,85</w:t>
            </w:r>
          </w:p>
        </w:tc>
      </w:tr>
      <w:tr w:rsidR="00286774" w14:paraId="52827863" w14:textId="77777777" w:rsidTr="00286774">
        <w:trPr>
          <w:gridAfter w:val="1"/>
          <w:wAfter w:w="7" w:type="dxa"/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F8F2F6" w14:textId="77777777" w:rsidR="007F4BAE" w:rsidRDefault="007F4BA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8DB7E8" w14:textId="77777777" w:rsidR="007F4BAE" w:rsidRDefault="007F4BA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Видин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D538BE" w14:textId="77777777" w:rsidR="007F4BAE" w:rsidRDefault="007F4BA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Видин 2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EE955B" w14:textId="77777777" w:rsidR="007F4BAE" w:rsidRDefault="007F4B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E4B713" w14:textId="77777777" w:rsidR="007F4BAE" w:rsidRDefault="007F4B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5026C6" w14:textId="77777777" w:rsidR="007F4BAE" w:rsidRDefault="007F4B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Монтана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EC4FB8" w14:textId="77777777" w:rsidR="007F4BAE" w:rsidRDefault="007F4B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31,26</w:t>
            </w: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BB4538" w14:textId="77777777" w:rsidR="007F4BAE" w:rsidRDefault="007F4B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5B6D73" w14:textId="77777777" w:rsidR="007F4BAE" w:rsidRPr="00822014" w:rsidRDefault="007F4BA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2014">
              <w:rPr>
                <w:rFonts w:ascii="Arial" w:hAnsi="Arial" w:cs="Arial"/>
                <w:color w:val="auto"/>
                <w:sz w:val="20"/>
                <w:szCs w:val="20"/>
              </w:rPr>
              <w:t>10,74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82DB94" w14:textId="77777777" w:rsidR="007F4BAE" w:rsidRDefault="007F4B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2E678C" w14:textId="77777777" w:rsidR="007F4BAE" w:rsidRDefault="007F4B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475B33" w14:textId="77777777" w:rsidR="007F4BAE" w:rsidRDefault="007F4B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7F4BAE" w14:paraId="122C51F3" w14:textId="77777777" w:rsidTr="00286774">
        <w:trPr>
          <w:gridAfter w:val="1"/>
          <w:wAfter w:w="5" w:type="dxa"/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514507" w14:textId="77777777" w:rsidR="007F4BAE" w:rsidRDefault="007F4BA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D2204B" w14:textId="77777777" w:rsidR="007F4BAE" w:rsidRDefault="007F4BA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Монтана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2DB5BD" w14:textId="77777777" w:rsidR="007F4BAE" w:rsidRDefault="007F4BA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Монтана - РИОСВ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A1DAFD" w14:textId="77777777" w:rsidR="007F4BAE" w:rsidRDefault="007F4B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5B191D" w14:textId="77777777" w:rsidR="007F4BAE" w:rsidRDefault="007F4B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F5B75" w14:textId="77777777" w:rsidR="007F4BAE" w:rsidRDefault="007F4BA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C45CE4" w14:textId="77777777" w:rsidR="007F4BAE" w:rsidRDefault="007F4B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7F4BAE" w14:paraId="14186D5B" w14:textId="77777777" w:rsidTr="00286774">
        <w:trPr>
          <w:gridAfter w:val="1"/>
          <w:wAfter w:w="7" w:type="dxa"/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5096D1" w14:textId="77777777" w:rsidR="007F4BAE" w:rsidRDefault="007F4BA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B6AAF7" w14:textId="77777777" w:rsidR="007F4BAE" w:rsidRDefault="007F4BA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Добрич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C993CF" w14:textId="77777777" w:rsidR="007F4BAE" w:rsidRDefault="007F4BA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ОУ Хан Аспарух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382A04" w14:textId="77777777" w:rsidR="007F4BAE" w:rsidRDefault="007F4B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B0AFAC" w14:textId="77777777" w:rsidR="007F4BAE" w:rsidRDefault="007F4B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50509F" w14:textId="77777777" w:rsidR="007F4BAE" w:rsidRDefault="007F4B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Варна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31B643" w14:textId="77777777" w:rsidR="007F4BAE" w:rsidRPr="003A1DAE" w:rsidRDefault="007F4BA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A1DAE">
              <w:rPr>
                <w:rFonts w:ascii="Arial" w:hAnsi="Arial" w:cs="Arial"/>
                <w:color w:val="auto"/>
                <w:sz w:val="20"/>
                <w:szCs w:val="20"/>
              </w:rPr>
              <w:t>9,17</w:t>
            </w: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29DB4A" w14:textId="77777777" w:rsidR="007F4BAE" w:rsidRDefault="007F4B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CE9380" w14:textId="77777777" w:rsidR="007F4BAE" w:rsidRDefault="007F4B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FD8BD0" w14:textId="77777777" w:rsidR="007F4BAE" w:rsidRDefault="007F4B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E97D22" w14:textId="77777777" w:rsidR="007F4BAE" w:rsidRDefault="007F4B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7261A2" w14:textId="77777777" w:rsidR="007F4BAE" w:rsidRDefault="007F4B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286774" w14:paraId="2A005111" w14:textId="77777777" w:rsidTr="00286774">
        <w:trPr>
          <w:gridAfter w:val="1"/>
          <w:wAfter w:w="7" w:type="dxa"/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27E5F2" w14:textId="77777777" w:rsidR="007F4BAE" w:rsidRDefault="007F4BA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AD3CFE" w14:textId="77777777" w:rsidR="007F4BAE" w:rsidRDefault="007F4BAE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09D26F" w14:textId="77777777" w:rsidR="007F4BAE" w:rsidRDefault="007F4BAE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Старо Оряхово ЕС 3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DAD765" w14:textId="77777777" w:rsidR="007F4BAE" w:rsidRDefault="007F4BAE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862D43" w14:textId="77777777" w:rsidR="007F4BAE" w:rsidRDefault="007F4BAE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832894" w14:textId="77777777" w:rsidR="007F4BAE" w:rsidRDefault="007F4BAE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B862F2" w14:textId="77777777" w:rsidR="007F4BAE" w:rsidRPr="003A1DAE" w:rsidRDefault="007F4BA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A1DAE">
              <w:rPr>
                <w:rFonts w:ascii="Arial" w:hAnsi="Arial" w:cs="Arial"/>
                <w:color w:val="auto"/>
                <w:sz w:val="20"/>
                <w:szCs w:val="20"/>
              </w:rPr>
              <w:t>12,68</w:t>
            </w: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B8CC10" w14:textId="77777777" w:rsidR="007F4BAE" w:rsidRDefault="007F4B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7935E3" w14:textId="77777777" w:rsidR="007F4BAE" w:rsidRPr="00D04E6B" w:rsidRDefault="007F4BA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04E6B">
              <w:rPr>
                <w:rFonts w:ascii="Arial" w:hAnsi="Arial" w:cs="Arial"/>
                <w:color w:val="auto"/>
                <w:sz w:val="20"/>
                <w:szCs w:val="20"/>
              </w:rPr>
              <w:t>13,13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152886" w14:textId="77777777" w:rsidR="007F4BAE" w:rsidRDefault="007F4B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C0551A" w14:textId="77777777" w:rsidR="007F4BAE" w:rsidRDefault="007F4B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15,84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8D97AB" w14:textId="77777777" w:rsidR="007F4BAE" w:rsidRDefault="007F4B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87,48</w:t>
            </w:r>
          </w:p>
        </w:tc>
      </w:tr>
      <w:tr w:rsidR="00286774" w14:paraId="16FCCB16" w14:textId="77777777" w:rsidTr="00286774">
        <w:trPr>
          <w:gridAfter w:val="1"/>
          <w:wAfter w:w="7" w:type="dxa"/>
          <w:trHeight w:val="290"/>
        </w:trPr>
        <w:tc>
          <w:tcPr>
            <w:tcW w:w="23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32B9C3" w14:textId="77777777" w:rsidR="007F4BAE" w:rsidRDefault="007F4B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Югозападен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0D5DB5" w14:textId="77777777" w:rsidR="007F4BAE" w:rsidRDefault="007F4BA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Благоевград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D0C9DC" w14:textId="77777777" w:rsidR="007F4BAE" w:rsidRDefault="007F4BA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Благоевград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DCE658" w14:textId="77777777" w:rsidR="007F4BAE" w:rsidRDefault="007F4B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7DAD9C" w14:textId="77777777" w:rsidR="007F4BAE" w:rsidRDefault="007F4B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7A2C3D" w14:textId="77777777" w:rsidR="007F4BAE" w:rsidRDefault="007F4B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Благоевград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FFEFAA" w14:textId="77777777" w:rsidR="007F4BAE" w:rsidRDefault="007F4B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18,49</w:t>
            </w: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99F586" w14:textId="77777777" w:rsidR="007F4BAE" w:rsidRDefault="007F4BA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6CC1F7" w14:textId="77777777" w:rsidR="007F4BAE" w:rsidRPr="00D04E6B" w:rsidRDefault="007F4BA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04E6B">
              <w:rPr>
                <w:rFonts w:ascii="Arial" w:hAnsi="Arial" w:cs="Arial"/>
                <w:color w:val="auto"/>
                <w:sz w:val="20"/>
                <w:szCs w:val="20"/>
              </w:rPr>
              <w:t>15,40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59E19F" w14:textId="77777777" w:rsidR="007F4BAE" w:rsidRDefault="007F4B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315B47" w14:textId="77777777" w:rsidR="007F4BAE" w:rsidRDefault="007F4B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37,72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87921B" w14:textId="77777777" w:rsidR="007F4BAE" w:rsidRPr="002E59B2" w:rsidRDefault="007F4BA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E59B2">
              <w:rPr>
                <w:rFonts w:ascii="Arial" w:hAnsi="Arial" w:cs="Arial"/>
                <w:color w:val="auto"/>
                <w:sz w:val="20"/>
                <w:szCs w:val="20"/>
              </w:rPr>
              <w:t>46,02</w:t>
            </w:r>
          </w:p>
        </w:tc>
      </w:tr>
      <w:tr w:rsidR="007F4BAE" w14:paraId="6CE81248" w14:textId="77777777" w:rsidTr="00286774">
        <w:trPr>
          <w:gridAfter w:val="1"/>
          <w:wAfter w:w="7" w:type="dxa"/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07C416" w14:textId="77777777" w:rsidR="007F4BAE" w:rsidRDefault="007F4BA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FA6990" w14:textId="77777777" w:rsidR="007F4BAE" w:rsidRDefault="007F4BA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Смолян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B0B6F7" w14:textId="77777777" w:rsidR="007F4BAE" w:rsidRDefault="007F4BA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Библиотеката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681318" w14:textId="77777777" w:rsidR="007F4BAE" w:rsidRDefault="007F4B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B1791A" w14:textId="77777777" w:rsidR="007F4BAE" w:rsidRDefault="007F4B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7FBE2E" w14:textId="77777777" w:rsidR="007F4BAE" w:rsidRDefault="007F4B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Смолян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AF951F" w14:textId="77777777" w:rsidR="007F4BAE" w:rsidRDefault="007F4B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23,21</w:t>
            </w: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F898C3" w14:textId="77777777" w:rsidR="007F4BAE" w:rsidRDefault="007F4B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0923CA" w14:textId="77777777" w:rsidR="007F4BAE" w:rsidRPr="00D04E6B" w:rsidRDefault="007F4BA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04E6B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AEEA00" w14:textId="77777777" w:rsidR="007F4BAE" w:rsidRDefault="007F4B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53F84F" w14:textId="77777777" w:rsidR="007F4BAE" w:rsidRDefault="007F4B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69E7A3" w14:textId="77777777" w:rsidR="007F4BAE" w:rsidRPr="002E59B2" w:rsidRDefault="007F4BA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E59B2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</w:tr>
      <w:tr w:rsidR="00286774" w14:paraId="06DD22E3" w14:textId="77777777" w:rsidTr="00286774">
        <w:trPr>
          <w:gridAfter w:val="1"/>
          <w:wAfter w:w="7" w:type="dxa"/>
          <w:trHeight w:val="50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124B98" w14:textId="77777777" w:rsidR="007F4BAE" w:rsidRDefault="007F4BA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EACE60" w14:textId="77777777" w:rsidR="007F4BAE" w:rsidRDefault="007F4BA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Кърджали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FC0FA4" w14:textId="77777777" w:rsidR="007F4BAE" w:rsidRDefault="007F4BA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Студен Кладенец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F0ED74" w14:textId="77777777" w:rsidR="007F4BAE" w:rsidRDefault="007F4B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D2640A" w14:textId="77777777" w:rsidR="007F4BAE" w:rsidRDefault="007F4B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54B8DC" w14:textId="77777777" w:rsidR="007F4BAE" w:rsidRDefault="007F4B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Хасково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44B8F8" w14:textId="77777777" w:rsidR="007F4BAE" w:rsidRDefault="007F4B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31,75</w:t>
            </w: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78F543" w14:textId="77777777" w:rsidR="007F4BAE" w:rsidRDefault="007F4B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65C5DC" w14:textId="77777777" w:rsidR="007F4BAE" w:rsidRPr="00D04E6B" w:rsidRDefault="007F4BA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04E6B">
              <w:rPr>
                <w:rFonts w:ascii="Arial" w:hAnsi="Arial" w:cs="Arial"/>
                <w:color w:val="auto"/>
                <w:sz w:val="20"/>
                <w:szCs w:val="20"/>
              </w:rPr>
              <w:t>12,33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645D70" w14:textId="77777777" w:rsidR="007F4BAE" w:rsidRDefault="007F4B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618DB2" w14:textId="77777777" w:rsidR="007F4BAE" w:rsidRDefault="007F4B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85B0D1" w14:textId="77777777" w:rsidR="007F4BAE" w:rsidRPr="002E59B2" w:rsidRDefault="007F4BA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E59B2">
              <w:rPr>
                <w:rFonts w:ascii="Arial" w:hAnsi="Arial" w:cs="Arial"/>
                <w:color w:val="auto"/>
                <w:sz w:val="20"/>
                <w:szCs w:val="20"/>
              </w:rPr>
              <w:t>55,00</w:t>
            </w:r>
          </w:p>
        </w:tc>
      </w:tr>
      <w:tr w:rsidR="00286774" w14:paraId="2B57BF5A" w14:textId="77777777" w:rsidTr="00286774">
        <w:trPr>
          <w:gridAfter w:val="1"/>
          <w:wAfter w:w="7" w:type="dxa"/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901396" w14:textId="77777777" w:rsidR="007F4BAE" w:rsidRDefault="007F4BA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4C5960" w14:textId="77777777" w:rsidR="007F4BAE" w:rsidRDefault="007F4BA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Перник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0DA9B2" w14:textId="77777777" w:rsidR="007F4BAE" w:rsidRDefault="007F4BA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Център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33C1D7" w14:textId="77777777" w:rsidR="007F4BAE" w:rsidRDefault="007F4B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A04D72" w14:textId="77777777" w:rsidR="007F4BAE" w:rsidRDefault="007F4B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C7CDF4" w14:textId="77777777" w:rsidR="007F4BAE" w:rsidRDefault="007F4B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София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34E4AE" w14:textId="77777777" w:rsidR="007F4BAE" w:rsidRDefault="007F4B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29,48</w:t>
            </w: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35B54A" w14:textId="77777777" w:rsidR="007F4BAE" w:rsidRDefault="007F4B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7895B4" w14:textId="77777777" w:rsidR="007F4BAE" w:rsidRPr="00D04E6B" w:rsidRDefault="007F4BA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04E6B">
              <w:rPr>
                <w:rFonts w:ascii="Arial" w:hAnsi="Arial" w:cs="Arial"/>
                <w:color w:val="auto"/>
                <w:sz w:val="20"/>
                <w:szCs w:val="20"/>
              </w:rPr>
              <w:t>8,54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13C840" w14:textId="77777777" w:rsidR="007F4BAE" w:rsidRDefault="007F4B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F60485" w14:textId="77777777" w:rsidR="007F4BAE" w:rsidRDefault="007F4B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41,14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181E86" w14:textId="77777777" w:rsidR="007F4BAE" w:rsidRDefault="007F4BA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7F4BAE" w14:paraId="0A842FA4" w14:textId="77777777" w:rsidTr="00286774">
        <w:trPr>
          <w:gridAfter w:val="1"/>
          <w:wAfter w:w="5" w:type="dxa"/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54B885" w14:textId="77777777" w:rsidR="007F4BAE" w:rsidRDefault="007F4BA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37C030" w14:textId="77777777" w:rsidR="007F4BAE" w:rsidRDefault="007F4BAE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D4C8F4" w14:textId="77777777" w:rsidR="007F4BAE" w:rsidRDefault="007F4B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Църква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2E1879" w14:textId="77777777" w:rsidR="007F4BAE" w:rsidRDefault="007F4B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6DC003" w14:textId="77777777" w:rsidR="007F4BAE" w:rsidRDefault="007F4B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BF5B4" w14:textId="77777777" w:rsidR="007F4BAE" w:rsidRDefault="007F4BA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BDC03A" w14:textId="77777777" w:rsidR="007F4BAE" w:rsidRDefault="007F4B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7F4BAE" w14:paraId="11FD8694" w14:textId="77777777" w:rsidTr="00286774">
        <w:trPr>
          <w:gridAfter w:val="1"/>
          <w:wAfter w:w="5" w:type="dxa"/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244D65" w14:textId="77777777" w:rsidR="007F4BAE" w:rsidRDefault="007F4BA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B9DE1D" w14:textId="77777777" w:rsidR="007F4BAE" w:rsidRDefault="007F4BA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Пирдоп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8AEC7E" w14:textId="77777777" w:rsidR="007F4BAE" w:rsidRDefault="007F4BA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Пирдоп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9F79C9" w14:textId="77777777" w:rsidR="007F4BAE" w:rsidRDefault="007F4B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0FEFF6" w14:textId="77777777" w:rsidR="007F4BAE" w:rsidRDefault="007F4B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55EFA" w14:textId="77777777" w:rsidR="007F4BAE" w:rsidRDefault="007F4BA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C94F8C" w14:textId="77777777" w:rsidR="007F4BAE" w:rsidRDefault="007F4B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286774" w14:paraId="074687C8" w14:textId="77777777" w:rsidTr="00286774">
        <w:trPr>
          <w:gridAfter w:val="1"/>
          <w:wAfter w:w="7" w:type="dxa"/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2091A4" w14:textId="77777777" w:rsidR="007F4BAE" w:rsidRDefault="007F4BA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1" w:name="_GoBack" w:colFirst="10" w:colLast="11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800B0E" w14:textId="77777777" w:rsidR="007F4BAE" w:rsidRDefault="007F4BAE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35070E" w14:textId="77777777" w:rsidR="007F4BAE" w:rsidRDefault="007F4BAE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Витиня ЕС 1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5C7E4E" w14:textId="77777777" w:rsidR="007F4BAE" w:rsidRDefault="007F4BAE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661E20" w14:textId="77777777" w:rsidR="007F4BAE" w:rsidRDefault="007F4BAE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9E7668" w14:textId="77777777" w:rsidR="007F4BAE" w:rsidRDefault="007F4BAE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316A3F" w14:textId="77777777" w:rsidR="007F4BAE" w:rsidRDefault="007F4B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29,54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C5AD09" w14:textId="77777777" w:rsidR="007F4BAE" w:rsidRDefault="007F4BAE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8BE3F2" w14:textId="77777777" w:rsidR="007F4BAE" w:rsidRDefault="007F4B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26,57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B4A52A" w14:textId="77777777" w:rsidR="007F4BAE" w:rsidRDefault="007F4BA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310576" w14:textId="77777777" w:rsidR="007F4BAE" w:rsidRPr="004F60F3" w:rsidRDefault="007F4BA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F60F3">
              <w:rPr>
                <w:rFonts w:ascii="Arial" w:hAnsi="Arial" w:cs="Arial"/>
                <w:color w:val="auto"/>
                <w:sz w:val="20"/>
                <w:szCs w:val="20"/>
              </w:rPr>
              <w:t>84,71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AB6B76" w14:textId="77777777" w:rsidR="007F4BAE" w:rsidRPr="004F60F3" w:rsidRDefault="007F4BA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F60F3">
              <w:rPr>
                <w:rFonts w:ascii="Arial" w:hAnsi="Arial" w:cs="Arial"/>
                <w:color w:val="auto"/>
                <w:sz w:val="20"/>
                <w:szCs w:val="20"/>
              </w:rPr>
              <w:t>124,15</w:t>
            </w:r>
          </w:p>
        </w:tc>
      </w:tr>
      <w:tr w:rsidR="00286774" w14:paraId="5E0AF89B" w14:textId="77777777" w:rsidTr="00286774">
        <w:trPr>
          <w:gridAfter w:val="1"/>
          <w:wAfter w:w="7" w:type="dxa"/>
          <w:trHeight w:val="284"/>
        </w:trPr>
        <w:tc>
          <w:tcPr>
            <w:tcW w:w="23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D3A526" w14:textId="77777777" w:rsidR="007F4BAE" w:rsidRDefault="007F4B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Югоизточен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738410" w14:textId="77777777" w:rsidR="007F4BAE" w:rsidRDefault="007F4BA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Гълъбово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9E2ACF" w14:textId="77777777" w:rsidR="007F4BAE" w:rsidRDefault="007F4BA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Гълъбово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DD2E9A" w14:textId="77777777" w:rsidR="007F4BAE" w:rsidRDefault="007F4B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5196E5" w14:textId="77777777" w:rsidR="007F4BAE" w:rsidRDefault="007F4B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16BDF0" w14:textId="77777777" w:rsidR="007F4BAE" w:rsidRDefault="007F4B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Ст. Загора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81657E" w14:textId="77777777" w:rsidR="007F4BAE" w:rsidRDefault="007F4BAE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1F93A6" w14:textId="77777777" w:rsidR="007F4BAE" w:rsidRDefault="007F4B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703155" w14:textId="77777777" w:rsidR="007F4BAE" w:rsidRPr="00D04E6B" w:rsidRDefault="007F4BA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04E6B">
              <w:rPr>
                <w:rFonts w:ascii="Arial" w:hAnsi="Arial" w:cs="Arial"/>
                <w:color w:val="auto"/>
                <w:sz w:val="20"/>
                <w:szCs w:val="20"/>
              </w:rPr>
              <w:t>18,48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213E2E" w14:textId="77777777" w:rsidR="007F4BAE" w:rsidRDefault="007F4B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5B3C50" w14:textId="77777777" w:rsidR="007F4BAE" w:rsidRPr="004F60F3" w:rsidRDefault="007F4BA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F60F3">
              <w:rPr>
                <w:rFonts w:ascii="Arial" w:hAnsi="Arial" w:cs="Arial"/>
                <w:color w:val="auto"/>
                <w:sz w:val="20"/>
                <w:szCs w:val="20"/>
              </w:rPr>
              <w:t>9,88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25751E" w14:textId="77777777" w:rsidR="007F4BAE" w:rsidRPr="004F60F3" w:rsidRDefault="007F4BA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F60F3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</w:tr>
      <w:tr w:rsidR="00286774" w14:paraId="22102C46" w14:textId="77777777" w:rsidTr="00286774">
        <w:trPr>
          <w:gridAfter w:val="1"/>
          <w:wAfter w:w="7" w:type="dxa"/>
          <w:trHeight w:val="50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F0440C" w14:textId="77777777" w:rsidR="007F4BAE" w:rsidRDefault="007F4BA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6F7639" w14:textId="77777777" w:rsidR="007F4BAE" w:rsidRDefault="007F4BA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Стара Загора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1737D5" w14:textId="77777777" w:rsidR="007F4BAE" w:rsidRDefault="007F4BA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Стара Загора - АИС Зелен клин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C5B906" w14:textId="77777777" w:rsidR="007F4BAE" w:rsidRDefault="007F4B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58026E" w14:textId="77777777" w:rsidR="007F4BAE" w:rsidRDefault="007F4B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21B56" w14:textId="77777777" w:rsidR="007F4BAE" w:rsidRDefault="007F4BA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BFA93A" w14:textId="77777777" w:rsidR="007F4BAE" w:rsidRDefault="007F4B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22,24</w:t>
            </w: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CC00FF" w14:textId="77777777" w:rsidR="007F4BAE" w:rsidRDefault="007F4B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4EF1D4" w14:textId="77777777" w:rsidR="007F4BAE" w:rsidRPr="00D04E6B" w:rsidRDefault="007F4BA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04E6B">
              <w:rPr>
                <w:rFonts w:ascii="Arial" w:hAnsi="Arial" w:cs="Arial"/>
                <w:color w:val="auto"/>
                <w:sz w:val="20"/>
                <w:szCs w:val="20"/>
              </w:rPr>
              <w:t>8,90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A03EE3" w14:textId="77777777" w:rsidR="007F4BAE" w:rsidRDefault="007F4B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996174" w14:textId="77777777" w:rsidR="007F4BAE" w:rsidRPr="004F60F3" w:rsidRDefault="007F4BA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F60F3">
              <w:rPr>
                <w:rFonts w:ascii="Arial" w:hAnsi="Arial" w:cs="Arial"/>
                <w:color w:val="auto"/>
                <w:sz w:val="20"/>
                <w:szCs w:val="20"/>
              </w:rPr>
              <w:t>30,23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3C9AED" w14:textId="77777777" w:rsidR="007F4BAE" w:rsidRPr="004F60F3" w:rsidRDefault="007F4BA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F60F3">
              <w:rPr>
                <w:rFonts w:ascii="Arial" w:hAnsi="Arial" w:cs="Arial"/>
                <w:color w:val="auto"/>
                <w:sz w:val="20"/>
                <w:szCs w:val="20"/>
              </w:rPr>
              <w:t>72,83</w:t>
            </w:r>
          </w:p>
        </w:tc>
      </w:tr>
      <w:bookmarkEnd w:id="1"/>
      <w:tr w:rsidR="007F4BAE" w14:paraId="2B744299" w14:textId="77777777" w:rsidTr="00286774">
        <w:trPr>
          <w:gridAfter w:val="1"/>
          <w:wAfter w:w="5" w:type="dxa"/>
          <w:trHeight w:val="50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7F396B" w14:textId="77777777" w:rsidR="007F4BAE" w:rsidRDefault="007F4BA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CA9C5A" w14:textId="77777777" w:rsidR="007F4BAE" w:rsidRDefault="007F4BAE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DD2AC5" w14:textId="77777777" w:rsidR="007F4BAE" w:rsidRDefault="007F4B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Стара Загора - РИОСВ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BEADFF" w14:textId="77777777" w:rsidR="007F4BAE" w:rsidRDefault="007F4B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25CEBB" w14:textId="77777777" w:rsidR="007F4BAE" w:rsidRDefault="007F4B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88D2A" w14:textId="77777777" w:rsidR="007F4BAE" w:rsidRDefault="007F4BA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CC44B3" w14:textId="77777777" w:rsidR="007F4BAE" w:rsidRDefault="007F4B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7F4BAE" w14:paraId="2C40C46F" w14:textId="77777777" w:rsidTr="00286774">
        <w:trPr>
          <w:gridAfter w:val="1"/>
          <w:wAfter w:w="7" w:type="dxa"/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2BAA92" w14:textId="77777777" w:rsidR="007F4BAE" w:rsidRDefault="007F4BA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3B6559" w14:textId="77777777" w:rsidR="007F4BAE" w:rsidRDefault="007F4BA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Сливен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ABFE05" w14:textId="77777777" w:rsidR="007F4BAE" w:rsidRDefault="007F4BA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Сливен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3CD4DD" w14:textId="77777777" w:rsidR="007F4BAE" w:rsidRDefault="007F4B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BF1455" w14:textId="77777777" w:rsidR="007F4BAE" w:rsidRDefault="007F4B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B9F86" w14:textId="77777777" w:rsidR="007F4BAE" w:rsidRDefault="007F4BA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A3BCAF" w14:textId="77777777" w:rsidR="007F4BAE" w:rsidRPr="00433BFF" w:rsidRDefault="007F4BA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33BFF">
              <w:rPr>
                <w:rFonts w:ascii="Arial" w:hAnsi="Arial" w:cs="Arial"/>
                <w:color w:val="auto"/>
                <w:sz w:val="20"/>
                <w:szCs w:val="20"/>
              </w:rPr>
              <w:t>20,05</w:t>
            </w: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8A70CD" w14:textId="77777777" w:rsidR="007F4BAE" w:rsidRPr="00433BFF" w:rsidRDefault="007F4BA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33BFF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16192D" w14:textId="77777777" w:rsidR="007F4BAE" w:rsidRPr="00433BFF" w:rsidRDefault="007F4BA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33BFF">
              <w:rPr>
                <w:rFonts w:ascii="Arial" w:hAnsi="Arial" w:cs="Arial"/>
                <w:color w:val="auto"/>
                <w:sz w:val="20"/>
                <w:szCs w:val="20"/>
              </w:rPr>
              <w:t>4,06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D0AFBC" w14:textId="77777777" w:rsidR="007F4BAE" w:rsidRDefault="007F4B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F297B6" w14:textId="77777777" w:rsidR="007F4BAE" w:rsidRPr="007D1303" w:rsidRDefault="007F4BA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D1303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B307D8" w14:textId="77777777" w:rsidR="007F4BAE" w:rsidRPr="007D1303" w:rsidRDefault="007F4BA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D1303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</w:tr>
      <w:tr w:rsidR="00286774" w14:paraId="3FE97C36" w14:textId="77777777" w:rsidTr="00286774">
        <w:trPr>
          <w:gridAfter w:val="1"/>
          <w:wAfter w:w="7" w:type="dxa"/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BC9D6E" w14:textId="77777777" w:rsidR="007F4BAE" w:rsidRDefault="007F4BA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F06D43" w14:textId="77777777" w:rsidR="007F4BAE" w:rsidRDefault="007F4BA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с. Ръжена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9C7730" w14:textId="77777777" w:rsidR="007F4BAE" w:rsidRDefault="007F4BA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Ръжена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9529BB" w14:textId="77777777" w:rsidR="007F4BAE" w:rsidRDefault="007F4B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6EB4BC" w14:textId="77777777" w:rsidR="007F4BAE" w:rsidRDefault="007F4B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88D47" w14:textId="77777777" w:rsidR="007F4BAE" w:rsidRDefault="007F4BA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F0B5BC" w14:textId="77777777" w:rsidR="007F4BAE" w:rsidRPr="00433BFF" w:rsidRDefault="007F4BA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33BFF">
              <w:rPr>
                <w:rFonts w:ascii="Arial" w:hAnsi="Arial" w:cs="Arial"/>
                <w:color w:val="auto"/>
                <w:sz w:val="20"/>
                <w:szCs w:val="20"/>
              </w:rPr>
              <w:t>12,31</w:t>
            </w: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78B813" w14:textId="77777777" w:rsidR="007F4BAE" w:rsidRPr="00433BFF" w:rsidRDefault="007F4BA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33BFF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3A9561" w14:textId="77777777" w:rsidR="007F4BAE" w:rsidRPr="00433BFF" w:rsidRDefault="007F4BA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33BFF">
              <w:rPr>
                <w:rFonts w:ascii="Arial" w:hAnsi="Arial" w:cs="Arial"/>
                <w:color w:val="auto"/>
                <w:sz w:val="20"/>
                <w:szCs w:val="20"/>
              </w:rPr>
              <w:t>3,40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819A55" w14:textId="77777777" w:rsidR="007F4BAE" w:rsidRDefault="007F4B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0A7E87" w14:textId="77777777" w:rsidR="007F4BAE" w:rsidRPr="007D1303" w:rsidRDefault="007F4BA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D1303">
              <w:rPr>
                <w:rFonts w:ascii="Arial" w:hAnsi="Arial" w:cs="Arial"/>
                <w:color w:val="auto"/>
                <w:sz w:val="20"/>
                <w:szCs w:val="20"/>
              </w:rPr>
              <w:t>4,45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A4DE1B" w14:textId="77777777" w:rsidR="007F4BAE" w:rsidRPr="007D1303" w:rsidRDefault="007F4BA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D1303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</w:tr>
      <w:tr w:rsidR="00286774" w14:paraId="0A94988E" w14:textId="77777777" w:rsidTr="00286774">
        <w:trPr>
          <w:gridAfter w:val="1"/>
          <w:wAfter w:w="7" w:type="dxa"/>
          <w:trHeight w:val="50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4F0B9D" w14:textId="77777777" w:rsidR="007F4BAE" w:rsidRDefault="007F4BA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7D8ABC" w14:textId="77777777" w:rsidR="007F4BAE" w:rsidRDefault="007F4BA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Димитровград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401C26" w14:textId="77777777" w:rsidR="007F4BAE" w:rsidRDefault="007F4BA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Димитровград - АИС Раковски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84AD14" w14:textId="77777777" w:rsidR="007F4BAE" w:rsidRDefault="007F4B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F0B8D9" w14:textId="77777777" w:rsidR="007F4BAE" w:rsidRDefault="007F4B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F03BD7" w14:textId="77777777" w:rsidR="007F4BAE" w:rsidRDefault="007F4B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Хасково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348D3C" w14:textId="77777777" w:rsidR="007F4BAE" w:rsidRPr="00433BFF" w:rsidRDefault="007F4BA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33BFF">
              <w:rPr>
                <w:rFonts w:ascii="Arial" w:hAnsi="Arial" w:cs="Arial"/>
                <w:color w:val="auto"/>
                <w:sz w:val="20"/>
                <w:szCs w:val="20"/>
              </w:rPr>
              <w:t>22,64</w:t>
            </w: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1B0075" w14:textId="77777777" w:rsidR="007F4BAE" w:rsidRPr="00433BFF" w:rsidRDefault="007F4BA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33BFF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ED2AD2" w14:textId="77777777" w:rsidR="007F4BAE" w:rsidRPr="00433BFF" w:rsidRDefault="007F4BA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33BFF">
              <w:rPr>
                <w:rFonts w:ascii="Arial" w:hAnsi="Arial" w:cs="Arial"/>
                <w:color w:val="auto"/>
                <w:sz w:val="20"/>
                <w:szCs w:val="20"/>
              </w:rPr>
              <w:t>17,88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909B7A" w14:textId="77777777" w:rsidR="007F4BAE" w:rsidRDefault="007F4B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A951FE" w14:textId="77777777" w:rsidR="007F4BAE" w:rsidRPr="007D1303" w:rsidRDefault="007F4BA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D1303">
              <w:rPr>
                <w:rFonts w:ascii="Arial" w:hAnsi="Arial" w:cs="Arial"/>
                <w:color w:val="auto"/>
                <w:sz w:val="20"/>
                <w:szCs w:val="20"/>
              </w:rPr>
              <w:t>39,69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BB395D" w14:textId="77777777" w:rsidR="007F4BAE" w:rsidRPr="007D1303" w:rsidRDefault="007F4BA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D1303">
              <w:rPr>
                <w:rFonts w:ascii="Arial" w:hAnsi="Arial" w:cs="Arial"/>
                <w:color w:val="auto"/>
                <w:sz w:val="20"/>
                <w:szCs w:val="20"/>
              </w:rPr>
              <w:t>122,13</w:t>
            </w:r>
          </w:p>
        </w:tc>
      </w:tr>
      <w:tr w:rsidR="007F4BAE" w14:paraId="26564362" w14:textId="77777777" w:rsidTr="00286774">
        <w:trPr>
          <w:gridAfter w:val="1"/>
          <w:wAfter w:w="5" w:type="dxa"/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AD250E" w14:textId="77777777" w:rsidR="007F4BAE" w:rsidRDefault="007F4BA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7336AA" w14:textId="77777777" w:rsidR="007F4BAE" w:rsidRDefault="007F4BA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Хасково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051AE2" w14:textId="77777777" w:rsidR="007F4BAE" w:rsidRDefault="007F4BA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Хасково - РИОСВ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E53C00" w14:textId="77777777" w:rsidR="007F4BAE" w:rsidRDefault="007F4B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3B950E" w14:textId="77777777" w:rsidR="007F4BAE" w:rsidRDefault="007F4B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217BF" w14:textId="77777777" w:rsidR="007F4BAE" w:rsidRDefault="007F4BA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E5D62C" w14:textId="77777777" w:rsidR="007F4BAE" w:rsidRDefault="007F4B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286774" w14:paraId="3CA978F0" w14:textId="77777777" w:rsidTr="00286774">
        <w:trPr>
          <w:gridAfter w:val="1"/>
          <w:wAfter w:w="7" w:type="dxa"/>
          <w:trHeight w:val="50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63C192" w14:textId="77777777" w:rsidR="007F4BAE" w:rsidRDefault="007F4BA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05D601" w14:textId="77777777" w:rsidR="007F4BAE" w:rsidRDefault="007F4BA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Бургас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EFC7A5" w14:textId="77777777" w:rsidR="007F4BAE" w:rsidRDefault="007F4BA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АИС кв. Долно Езерово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CAD245" w14:textId="77777777" w:rsidR="007F4BAE" w:rsidRDefault="007F4B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F165EE" w14:textId="77777777" w:rsidR="007F4BAE" w:rsidRDefault="007F4B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20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E00C29" w14:textId="77777777" w:rsidR="007F4BAE" w:rsidRDefault="007F4B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Бургас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3F83A5" w14:textId="77777777" w:rsidR="007F4BAE" w:rsidRPr="00897F2E" w:rsidRDefault="007F4BA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97F2E">
              <w:rPr>
                <w:rFonts w:ascii="Arial" w:hAnsi="Arial" w:cs="Arial"/>
                <w:color w:val="auto"/>
                <w:sz w:val="20"/>
                <w:szCs w:val="20"/>
              </w:rPr>
              <w:t>11,83</w:t>
            </w: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AA295B" w14:textId="77777777" w:rsidR="007F4BAE" w:rsidRPr="00897F2E" w:rsidRDefault="007F4BA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97F2E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016ECA" w14:textId="77777777" w:rsidR="007F4BAE" w:rsidRPr="00897F2E" w:rsidRDefault="007F4BA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97F2E">
              <w:rPr>
                <w:rFonts w:ascii="Arial" w:hAnsi="Arial" w:cs="Arial"/>
                <w:color w:val="auto"/>
                <w:sz w:val="20"/>
                <w:szCs w:val="20"/>
              </w:rPr>
              <w:t>9,43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03EFFC" w14:textId="77777777" w:rsidR="007F4BAE" w:rsidRDefault="007F4B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1A5DA8" w14:textId="77777777" w:rsidR="007F4BAE" w:rsidRPr="007D1303" w:rsidRDefault="007F4BA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D1303">
              <w:rPr>
                <w:rFonts w:ascii="Arial" w:hAnsi="Arial" w:cs="Arial"/>
                <w:color w:val="auto"/>
                <w:sz w:val="20"/>
                <w:szCs w:val="20"/>
              </w:rPr>
              <w:t>8,75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87B7F8" w14:textId="77777777" w:rsidR="007F4BAE" w:rsidRPr="007D1303" w:rsidRDefault="007F4BA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D1303">
              <w:rPr>
                <w:rFonts w:ascii="Arial" w:hAnsi="Arial" w:cs="Arial"/>
                <w:color w:val="auto"/>
                <w:sz w:val="20"/>
                <w:szCs w:val="20"/>
              </w:rPr>
              <w:t>79,07</w:t>
            </w:r>
          </w:p>
        </w:tc>
      </w:tr>
      <w:tr w:rsidR="00286774" w14:paraId="455F1DD4" w14:textId="77777777" w:rsidTr="00286774">
        <w:trPr>
          <w:gridAfter w:val="1"/>
          <w:wAfter w:w="7" w:type="dxa"/>
          <w:trHeight w:val="50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9172D7" w14:textId="77777777" w:rsidR="007F4BAE" w:rsidRDefault="007F4BA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EF9247" w14:textId="77777777" w:rsidR="007F4BAE" w:rsidRDefault="007F4BAE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CB5E0C" w14:textId="77777777" w:rsidR="007F4BAE" w:rsidRDefault="007F4B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АИС  Меден Рудник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E3CB4E" w14:textId="77777777" w:rsidR="007F4BAE" w:rsidRDefault="007F4B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FB2AC1" w14:textId="77777777" w:rsidR="007F4BAE" w:rsidRDefault="007F4B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40987" w14:textId="77777777" w:rsidR="007F4BAE" w:rsidRDefault="007F4BA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0E4A99" w14:textId="77777777" w:rsidR="007F4BAE" w:rsidRPr="00897F2E" w:rsidRDefault="007F4BA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97F2E">
              <w:rPr>
                <w:rFonts w:ascii="Arial" w:hAnsi="Arial" w:cs="Arial"/>
                <w:color w:val="auto"/>
                <w:sz w:val="20"/>
                <w:szCs w:val="20"/>
              </w:rPr>
              <w:t>25,98</w:t>
            </w: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509F29" w14:textId="77777777" w:rsidR="007F4BAE" w:rsidRPr="00897F2E" w:rsidRDefault="007F4BA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97F2E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F697A1" w14:textId="77777777" w:rsidR="007F4BAE" w:rsidRPr="00897F2E" w:rsidRDefault="007F4BA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97F2E">
              <w:rPr>
                <w:rFonts w:ascii="Arial" w:hAnsi="Arial" w:cs="Arial"/>
                <w:color w:val="auto"/>
                <w:sz w:val="20"/>
                <w:szCs w:val="20"/>
              </w:rPr>
              <w:t>28,63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23A3A6" w14:textId="77777777" w:rsidR="007F4BAE" w:rsidRDefault="007F4BA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4A0A6E" w14:textId="77777777" w:rsidR="007F4BAE" w:rsidRPr="007D1303" w:rsidRDefault="007F4BA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D1303">
              <w:rPr>
                <w:rFonts w:ascii="Arial" w:hAnsi="Arial" w:cs="Arial"/>
                <w:color w:val="auto"/>
                <w:sz w:val="20"/>
                <w:szCs w:val="20"/>
              </w:rPr>
              <w:t>21,47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7F0E95" w14:textId="77777777" w:rsidR="007F4BAE" w:rsidRPr="007D1303" w:rsidRDefault="007F4BA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D1303">
              <w:rPr>
                <w:rFonts w:ascii="Arial" w:hAnsi="Arial" w:cs="Arial"/>
                <w:color w:val="auto"/>
                <w:sz w:val="20"/>
                <w:szCs w:val="20"/>
              </w:rPr>
              <w:t>75,75</w:t>
            </w:r>
          </w:p>
        </w:tc>
      </w:tr>
      <w:tr w:rsidR="007F4BAE" w14:paraId="2254F6BE" w14:textId="77777777" w:rsidTr="00286774">
        <w:trPr>
          <w:gridAfter w:val="1"/>
          <w:wAfter w:w="7" w:type="dxa"/>
          <w:trHeight w:val="50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083497" w14:textId="77777777" w:rsidR="007F4BAE" w:rsidRDefault="007F4BA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D6783E" w14:textId="77777777" w:rsidR="007F4BAE" w:rsidRDefault="007F4BAE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CFD83D" w14:textId="77777777" w:rsidR="007F4BAE" w:rsidRDefault="007F4B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ДОАС РИОСВ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A75D6D" w14:textId="77777777" w:rsidR="007F4BAE" w:rsidRDefault="007F4B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B7DA17" w14:textId="77777777" w:rsidR="007F4BAE" w:rsidRDefault="007F4B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686BC" w14:textId="77777777" w:rsidR="007F4BAE" w:rsidRDefault="007F4BA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DBC717" w14:textId="77777777" w:rsidR="007F4BAE" w:rsidRDefault="007F4BAE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71B3AB" w14:textId="77777777" w:rsidR="007F4BAE" w:rsidRDefault="007F4B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0679B1" w14:textId="77777777" w:rsidR="007F4BAE" w:rsidRPr="00897F2E" w:rsidRDefault="007F4BA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97F2E">
              <w:rPr>
                <w:rFonts w:ascii="Arial" w:hAnsi="Arial" w:cs="Arial"/>
                <w:color w:val="auto"/>
                <w:sz w:val="20"/>
                <w:szCs w:val="20"/>
              </w:rPr>
              <w:t>2,84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775B95" w14:textId="77777777" w:rsidR="007F4BAE" w:rsidRDefault="007F4B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014CA0" w14:textId="77777777" w:rsidR="007F4BAE" w:rsidRPr="007D1303" w:rsidRDefault="007F4BA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D1303">
              <w:rPr>
                <w:rFonts w:ascii="Arial" w:hAnsi="Arial" w:cs="Arial"/>
                <w:color w:val="auto"/>
                <w:sz w:val="20"/>
                <w:szCs w:val="20"/>
              </w:rPr>
              <w:t>53,77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E58CBD" w14:textId="77777777" w:rsidR="007F4BAE" w:rsidRPr="007D1303" w:rsidRDefault="007F4BA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D1303">
              <w:rPr>
                <w:rFonts w:ascii="Arial" w:hAnsi="Arial" w:cs="Arial"/>
                <w:color w:val="auto"/>
                <w:sz w:val="20"/>
                <w:szCs w:val="20"/>
              </w:rPr>
              <w:t>62,27</w:t>
            </w:r>
          </w:p>
        </w:tc>
      </w:tr>
      <w:tr w:rsidR="00286774" w14:paraId="7B3D58C5" w14:textId="77777777" w:rsidTr="00286774">
        <w:trPr>
          <w:gridAfter w:val="1"/>
          <w:wAfter w:w="7" w:type="dxa"/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8AA6D3" w14:textId="77777777" w:rsidR="007F4BAE" w:rsidRDefault="007F4BA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2EB149" w14:textId="77777777" w:rsidR="007F4BAE" w:rsidRDefault="007F4BA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Несебър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54260B" w14:textId="77777777" w:rsidR="007F4BAE" w:rsidRDefault="007F4BA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Несебър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445CC0" w14:textId="77777777" w:rsidR="007F4BAE" w:rsidRDefault="007F4B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A6E2AD" w14:textId="77777777" w:rsidR="007F4BAE" w:rsidRDefault="007F4B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2F824" w14:textId="77777777" w:rsidR="007F4BAE" w:rsidRDefault="007F4BA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064922" w14:textId="77777777" w:rsidR="007F4BAE" w:rsidRDefault="007F4B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24,02</w:t>
            </w: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305ED7" w14:textId="77777777" w:rsidR="007F4BAE" w:rsidRDefault="007F4B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B32E80" w14:textId="77777777" w:rsidR="007F4BAE" w:rsidRPr="00897F2E" w:rsidRDefault="007F4BA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97F2E">
              <w:rPr>
                <w:rFonts w:ascii="Arial" w:hAnsi="Arial" w:cs="Arial"/>
                <w:color w:val="auto"/>
                <w:sz w:val="20"/>
                <w:szCs w:val="20"/>
              </w:rPr>
              <w:t>1,67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0BE0E1" w14:textId="77777777" w:rsidR="007F4BAE" w:rsidRDefault="007F4B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BF05A8" w14:textId="77777777" w:rsidR="007F4BAE" w:rsidRDefault="007F4B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30,02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48E9C8" w14:textId="77777777" w:rsidR="007F4BAE" w:rsidRDefault="007F4B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78,82</w:t>
            </w:r>
          </w:p>
        </w:tc>
      </w:tr>
      <w:tr w:rsidR="007F4BAE" w14:paraId="63CDDDE9" w14:textId="77777777" w:rsidTr="00286774">
        <w:trPr>
          <w:gridAfter w:val="1"/>
          <w:wAfter w:w="5" w:type="dxa"/>
          <w:trHeight w:val="49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8389D4" w14:textId="77777777" w:rsidR="007F4BAE" w:rsidRDefault="007F4BA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4B8B6C" w14:textId="77777777" w:rsidR="007F4BAE" w:rsidRDefault="007F4BAE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Пазарджик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305605" w14:textId="77777777" w:rsidR="007F4BAE" w:rsidRDefault="007F4BAE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Пазарджик - РИОСВ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60E8F6" w14:textId="77777777" w:rsidR="007F4BAE" w:rsidRDefault="007F4B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D62A38" w14:textId="77777777" w:rsidR="007F4BAE" w:rsidRDefault="007F4B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1E5BC4" w14:textId="77777777" w:rsidR="007F4BAE" w:rsidRDefault="007F4B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Пазарджик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B35B9A" w14:textId="77777777" w:rsidR="007F4BAE" w:rsidRDefault="007F4B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286774" w14:paraId="33415451" w14:textId="77777777" w:rsidTr="00286774">
        <w:trPr>
          <w:gridAfter w:val="1"/>
          <w:wAfter w:w="7" w:type="dxa"/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C731F9" w14:textId="77777777" w:rsidR="007F4BAE" w:rsidRDefault="007F4BA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D500BC" w14:textId="77777777" w:rsidR="007F4BAE" w:rsidRDefault="007F4BAE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8A2010" w14:textId="77777777" w:rsidR="007F4BAE" w:rsidRDefault="007F4BAE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Рожен КФС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FCD1A4" w14:textId="77777777" w:rsidR="007F4BAE" w:rsidRDefault="007F4BAE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отдалечен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035386" w14:textId="77777777" w:rsidR="007F4BAE" w:rsidRDefault="007F4BAE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A81871" w14:textId="77777777" w:rsidR="007F4BAE" w:rsidRDefault="007F4BAE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BE7BF1" w14:textId="77777777" w:rsidR="007F4BAE" w:rsidRDefault="007F4BAE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A5C509" w14:textId="77777777" w:rsidR="007F4BAE" w:rsidRDefault="007F4BAE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84C71B" w14:textId="77777777" w:rsidR="007F4BAE" w:rsidRPr="00897F2E" w:rsidRDefault="007F4BA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97F2E">
              <w:rPr>
                <w:rFonts w:ascii="Arial" w:hAnsi="Arial" w:cs="Arial"/>
                <w:color w:val="auto"/>
                <w:sz w:val="20"/>
                <w:szCs w:val="20"/>
              </w:rPr>
              <w:t>6,01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D732AC" w14:textId="77777777" w:rsidR="007F4BAE" w:rsidRDefault="007F4B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BFBE7C" w14:textId="77777777" w:rsidR="007F4BAE" w:rsidRPr="007D1303" w:rsidRDefault="007F4BA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D1303">
              <w:rPr>
                <w:rFonts w:ascii="Arial" w:hAnsi="Arial" w:cs="Arial"/>
                <w:color w:val="auto"/>
                <w:sz w:val="20"/>
                <w:szCs w:val="20"/>
              </w:rPr>
              <w:t>2,48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FB7841" w14:textId="77777777" w:rsidR="007F4BAE" w:rsidRDefault="007F4B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124,99</w:t>
            </w:r>
          </w:p>
        </w:tc>
      </w:tr>
      <w:tr w:rsidR="00286774" w14:paraId="4E26D23C" w14:textId="77777777" w:rsidTr="00286774">
        <w:trPr>
          <w:gridAfter w:val="1"/>
          <w:wAfter w:w="7" w:type="dxa"/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4C8742" w14:textId="77777777" w:rsidR="007F4BAE" w:rsidRDefault="007F4BA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EDD507" w14:textId="77777777" w:rsidR="007F4BAE" w:rsidRDefault="007F4BAE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1256AC" w14:textId="77777777" w:rsidR="007F4BAE" w:rsidRDefault="007F4BAE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ЕС 2 Юндола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93B1E3" w14:textId="77777777" w:rsidR="007F4BAE" w:rsidRDefault="007F4BAE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1C5483" w14:textId="77777777" w:rsidR="007F4BAE" w:rsidRDefault="007F4BAE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E319F5" w14:textId="77777777" w:rsidR="007F4BAE" w:rsidRDefault="007F4BAE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6782ED" w14:textId="77777777" w:rsidR="007F4BAE" w:rsidRDefault="007F4B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33,51</w:t>
            </w: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169D68" w14:textId="77777777" w:rsidR="007F4BAE" w:rsidRDefault="007F4B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A17A6B" w14:textId="77777777" w:rsidR="007F4BAE" w:rsidRPr="00897F2E" w:rsidRDefault="007F4BA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97F2E">
              <w:rPr>
                <w:rFonts w:ascii="Arial" w:hAnsi="Arial" w:cs="Arial"/>
                <w:color w:val="auto"/>
                <w:sz w:val="20"/>
                <w:szCs w:val="20"/>
              </w:rPr>
              <w:t>11,02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E23A54" w14:textId="77777777" w:rsidR="007F4BAE" w:rsidRDefault="007F4B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E49218" w14:textId="77777777" w:rsidR="007F4BAE" w:rsidRPr="007D1303" w:rsidRDefault="007F4BAE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D1303">
              <w:rPr>
                <w:rFonts w:ascii="Arial" w:hAnsi="Arial" w:cs="Arial"/>
                <w:color w:val="auto"/>
                <w:sz w:val="20"/>
                <w:szCs w:val="20"/>
              </w:rPr>
              <w:t>5,41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C553A6" w14:textId="77777777" w:rsidR="007F4BAE" w:rsidRDefault="007F4BA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120,34</w:t>
            </w:r>
          </w:p>
        </w:tc>
      </w:tr>
    </w:tbl>
    <w:p w14:paraId="35E008B8" w14:textId="44EF9126" w:rsidR="006F2552" w:rsidRPr="007D156B" w:rsidRDefault="006F2552" w:rsidP="007F4BAE">
      <w:pPr>
        <w:tabs>
          <w:tab w:val="left" w:pos="1307"/>
        </w:tabs>
      </w:pPr>
    </w:p>
    <w:p w14:paraId="6EBB5A3A" w14:textId="5244DF71" w:rsidR="006B78BE" w:rsidRPr="00AE7BD5" w:rsidRDefault="00B56F6F" w:rsidP="00B56F6F">
      <w:pPr>
        <w:tabs>
          <w:tab w:val="left" w:pos="8609"/>
        </w:tabs>
        <w:rPr>
          <w:lang w:val="bg-BG"/>
        </w:rPr>
      </w:pPr>
      <w:r>
        <w:rPr>
          <w:lang w:val="bg-BG"/>
        </w:rPr>
        <w:tab/>
      </w:r>
    </w:p>
    <w:p w14:paraId="248145AE" w14:textId="77777777" w:rsidR="007F1F67" w:rsidRPr="00226FBF" w:rsidRDefault="007F1F67" w:rsidP="007E5632">
      <w:pPr>
        <w:tabs>
          <w:tab w:val="left" w:pos="1307"/>
        </w:tabs>
        <w:rPr>
          <w:lang w:val="bg-BG"/>
        </w:rPr>
      </w:pPr>
    </w:p>
    <w:p w14:paraId="0E5AD930" w14:textId="77777777" w:rsidR="00293E17" w:rsidRPr="00226FBF" w:rsidRDefault="00293E17" w:rsidP="007E5632">
      <w:pPr>
        <w:tabs>
          <w:tab w:val="left" w:pos="1307"/>
        </w:tabs>
        <w:rPr>
          <w:lang w:val="bg-BG"/>
        </w:rPr>
      </w:pPr>
    </w:p>
    <w:p w14:paraId="4E4ACA06" w14:textId="77777777" w:rsidR="003548E8" w:rsidRPr="00226FBF" w:rsidRDefault="003548E8" w:rsidP="0011705B">
      <w:pPr>
        <w:tabs>
          <w:tab w:val="left" w:pos="1307"/>
        </w:tabs>
        <w:rPr>
          <w:lang w:val="bg-BG"/>
        </w:rPr>
      </w:pPr>
    </w:p>
    <w:p w14:paraId="26351BE0" w14:textId="26588ECA" w:rsidR="003548E8" w:rsidRPr="00226FBF" w:rsidRDefault="00B34DB0" w:rsidP="00B34DB0">
      <w:pPr>
        <w:tabs>
          <w:tab w:val="left" w:pos="21202"/>
        </w:tabs>
        <w:rPr>
          <w:lang w:val="bg-BG"/>
        </w:rPr>
      </w:pPr>
      <w:r>
        <w:rPr>
          <w:lang w:val="bg-BG"/>
        </w:rPr>
        <w:tab/>
      </w:r>
    </w:p>
    <w:tbl>
      <w:tblPr>
        <w:tblpPr w:leftFromText="141" w:rightFromText="141" w:vertAnchor="text" w:tblpY="176"/>
        <w:tblW w:w="1881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68"/>
        <w:gridCol w:w="160"/>
        <w:gridCol w:w="160"/>
        <w:gridCol w:w="160"/>
        <w:gridCol w:w="160"/>
        <w:gridCol w:w="160"/>
        <w:gridCol w:w="2331"/>
        <w:gridCol w:w="1455"/>
        <w:gridCol w:w="1854"/>
        <w:gridCol w:w="1505"/>
      </w:tblGrid>
      <w:tr w:rsidR="006B7F16" w:rsidRPr="00226FBF" w14:paraId="4E9ADE11" w14:textId="77777777" w:rsidTr="00694477">
        <w:trPr>
          <w:trHeight w:val="390"/>
        </w:trPr>
        <w:tc>
          <w:tcPr>
            <w:tcW w:w="116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7B3617" w14:textId="77777777" w:rsidR="006B7F16" w:rsidRPr="00C40C8B" w:rsidRDefault="006B7F16" w:rsidP="00694477">
            <w:pPr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  <w:t>Съгласно речника на ЕАОС класификациите са следните: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D708C4" w14:textId="77777777" w:rsidR="006B7F16" w:rsidRPr="00C40C8B" w:rsidRDefault="006B7F16" w:rsidP="00694477">
            <w:pPr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781D12" w14:textId="77777777" w:rsidR="006B7F16" w:rsidRPr="00C40C8B" w:rsidRDefault="006B7F16" w:rsidP="00694477">
            <w:pPr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001B86" w14:textId="77777777" w:rsidR="006B7F16" w:rsidRPr="00C40C8B" w:rsidRDefault="006B7F16" w:rsidP="00694477">
            <w:pPr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2CB14D" w14:textId="77777777" w:rsidR="006B7F16" w:rsidRPr="00C40C8B" w:rsidRDefault="006B7F16" w:rsidP="00694477">
            <w:pPr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RPr="00226FBF" w14:paraId="6B27A604" w14:textId="77777777" w:rsidTr="00694477">
        <w:trPr>
          <w:trHeight w:val="300"/>
        </w:trPr>
        <w:tc>
          <w:tcPr>
            <w:tcW w:w="1881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461F33" w14:textId="77777777" w:rsidR="006B7F16" w:rsidRPr="00226FBF" w:rsidRDefault="006B7F16" w:rsidP="00694477">
            <w:pPr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 w:rsidRPr="00226FBF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 Характеристика на областта: градски, крайградски, извънградски, извънградски - близо до града, регионален, отдалечен</w:t>
            </w:r>
          </w:p>
        </w:tc>
      </w:tr>
      <w:tr w:rsidR="006B7F16" w:rsidRPr="00226FBF" w14:paraId="46D45645" w14:textId="77777777" w:rsidTr="00694477">
        <w:trPr>
          <w:trHeight w:val="300"/>
        </w:trPr>
        <w:tc>
          <w:tcPr>
            <w:tcW w:w="1399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18D406" w14:textId="77777777" w:rsidR="006B7F16" w:rsidRPr="00226FBF" w:rsidRDefault="006B7F16" w:rsidP="00694477">
            <w:pPr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 w:rsidRPr="00226FBF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** Класификация на пункта за мониторинг: транспортен, промишлен и фонов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8ACBAA" w14:textId="77777777" w:rsidR="006B7F16" w:rsidRPr="00C40C8B" w:rsidRDefault="006B7F16" w:rsidP="00694477">
            <w:pPr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B3F860" w14:textId="77777777" w:rsidR="006B7F16" w:rsidRPr="00C40C8B" w:rsidRDefault="006B7F16" w:rsidP="00694477">
            <w:pPr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4C3685" w14:textId="77777777" w:rsidR="006B7F16" w:rsidRPr="00C40C8B" w:rsidRDefault="006B7F16" w:rsidP="00694477">
            <w:pPr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RPr="00226FBF" w14:paraId="1E9EA522" w14:textId="77777777" w:rsidTr="00694477">
        <w:trPr>
          <w:trHeight w:val="5011"/>
        </w:trPr>
        <w:tc>
          <w:tcPr>
            <w:tcW w:w="10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FE799E" w14:textId="77777777" w:rsidR="006B7F16" w:rsidRPr="00226FBF" w:rsidRDefault="006B7F16" w:rsidP="00694477">
            <w:pPr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 w:rsidRPr="00226FBF"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- Замърсителят не се измерва в пункта за мониторинг</w:t>
            </w:r>
          </w:p>
          <w:p w14:paraId="6F8C9975" w14:textId="77777777" w:rsidR="006B7F16" w:rsidRPr="00C40C8B" w:rsidRDefault="006B7F16" w:rsidP="00694477">
            <w:pPr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Информацията в таблицата е оцветена според Европейски индекс за качеството на въздуха</w:t>
            </w:r>
          </w:p>
          <w:p w14:paraId="7FE80F64" w14:textId="77777777" w:rsidR="006B7F16" w:rsidRPr="00C40C8B" w:rsidRDefault="006B7F16" w:rsidP="00694477">
            <w:pP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ПС – прагова стойност</w:t>
            </w:r>
          </w:p>
          <w:p w14:paraId="04A37322" w14:textId="77777777" w:rsidR="006B7F16" w:rsidRPr="00C40C8B" w:rsidRDefault="006B7F16" w:rsidP="00694477">
            <w:pP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СДН – средноденонощна норма</w:t>
            </w:r>
          </w:p>
          <w:p w14:paraId="0D847FF3" w14:textId="77777777" w:rsidR="006B7F16" w:rsidRPr="00C40C8B" w:rsidRDefault="006B7F16" w:rsidP="00694477">
            <w:pP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СГН – средногодишна норма</w:t>
            </w:r>
          </w:p>
          <w:p w14:paraId="2F2D4147" w14:textId="77777777" w:rsidR="006B7F16" w:rsidRPr="00C40C8B" w:rsidRDefault="006B7F16" w:rsidP="00694477">
            <w:pP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СЧН – средночасова норма</w:t>
            </w:r>
          </w:p>
          <w:p w14:paraId="762E1CE0" w14:textId="77777777" w:rsidR="006B7F16" w:rsidRPr="00C40C8B" w:rsidRDefault="006B7F16" w:rsidP="00694477">
            <w:pP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</w:p>
          <w:p w14:paraId="6216C6A4" w14:textId="085B3E0C" w:rsidR="006B7F16" w:rsidRPr="00226FBF" w:rsidRDefault="006B7F16" w:rsidP="00226FBF">
            <w:pPr>
              <w:spacing w:before="120"/>
              <w:ind w:right="-74"/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Измерените стойности</w:t>
            </w:r>
            <w:r w:rsidR="000D32A5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, посочени в таблицата по-горе,</w:t>
            </w:r>
            <w:r w:rsidR="000D32A5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eastAsia="bg-BG"/>
              </w:rPr>
              <w:t xml:space="preserve"> </w:t>
            </w: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са маркирани в съответствие с нивата на замърсяване определени съгласно Европейския индекс за качество на въздуха. Определените нива на индекса за различните замърсители са показани в </w:t>
            </w:r>
            <w:r w:rsidR="00E01F0E"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съответната </w:t>
            </w: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таблица.</w:t>
            </w:r>
            <w:r w:rsidRPr="00226FBF">
              <w:rPr>
                <w:color w:val="auto"/>
                <w:sz w:val="24"/>
                <w:szCs w:val="24"/>
                <w:lang w:val="bg-BG"/>
              </w:rPr>
              <w:t xml:space="preserve"> </w:t>
            </w: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Съгласно информация на Европейската агенция по околна среда, индексът служи за демонстриране на краткосрочна ситуация относно нивата на показателите и не отразява дългосрочна (годишна) ситуация, която може да се различава значително. </w:t>
            </w:r>
          </w:p>
          <w:p w14:paraId="1ECF78CB" w14:textId="77777777" w:rsidR="006B7F16" w:rsidRPr="00226FBF" w:rsidRDefault="009B2098" w:rsidP="00A8189F">
            <w:pPr>
              <w:spacing w:after="120"/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 w:rsidRPr="00226FBF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>Европейският индекс</w:t>
            </w:r>
            <w:r w:rsidR="006B7F16" w:rsidRPr="00226FBF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 за качеството на въздуха не е инструмент за оценка на спазването на </w:t>
            </w:r>
            <w:r w:rsidR="00C72D3B" w:rsidRPr="00C40C8B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>определените в българското законодателство</w:t>
            </w:r>
            <w:r w:rsidR="006B7F16" w:rsidRPr="00C40C8B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 норми за качество на атмосферния въздух и не може да бъде използван за тази цел. </w:t>
            </w:r>
            <w:r w:rsidR="006B7F16" w:rsidRPr="00C40C8B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Определените от законодателството норми са представени </w:t>
            </w:r>
            <w:r w:rsidR="00B409F5" w:rsidRPr="00C40C8B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по-долу </w:t>
            </w:r>
            <w:r w:rsidR="006B7F16" w:rsidRPr="00C40C8B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в таблицата с</w:t>
            </w:r>
            <w:r w:rsidR="006B7F16"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 xml:space="preserve"> Пределно допустими концентрации на замърсители във въздуха</w:t>
            </w:r>
            <w:r w:rsidR="00BE4D32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 xml:space="preserve">, </w:t>
            </w:r>
            <w:r w:rsidR="00B409F5" w:rsidRPr="00226FBF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>съгласно Наредба № 12 от 15 юли 2010 г.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59B6DA" w14:textId="77777777" w:rsidR="006B7F16" w:rsidRPr="00C40C8B" w:rsidRDefault="006B7F16" w:rsidP="00694477">
            <w:pPr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C87807" w14:textId="77777777" w:rsidR="006B7F16" w:rsidRPr="00C40C8B" w:rsidRDefault="006B7F16" w:rsidP="00694477">
            <w:pPr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B16C2C" w14:textId="77777777" w:rsidR="006B7F16" w:rsidRPr="00C40C8B" w:rsidRDefault="006B7F16" w:rsidP="00694477">
            <w:pPr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8FC6B4" w14:textId="77777777" w:rsidR="006B7F16" w:rsidRPr="00C40C8B" w:rsidRDefault="006B7F16" w:rsidP="00694477">
            <w:pPr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C69E63" w14:textId="77777777" w:rsidR="006B7F16" w:rsidRPr="00C40C8B" w:rsidRDefault="006B7F16" w:rsidP="00694477">
            <w:pPr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B7223D" w14:textId="77777777" w:rsidR="006B7F16" w:rsidRPr="00C40C8B" w:rsidRDefault="006B7F16" w:rsidP="00694477">
            <w:pPr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A97C0B" w14:textId="77777777" w:rsidR="006B7F16" w:rsidRPr="00C40C8B" w:rsidRDefault="006B7F16" w:rsidP="00694477">
            <w:pPr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086B77" w14:textId="77777777" w:rsidR="006B7F16" w:rsidRPr="00C40C8B" w:rsidRDefault="006B7F16" w:rsidP="00694477">
            <w:pPr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0F9A49" w14:textId="77777777" w:rsidR="006B7F16" w:rsidRPr="00C40C8B" w:rsidRDefault="006B7F16" w:rsidP="00694477">
            <w:pPr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</w:tbl>
    <w:p w14:paraId="4731CF2F" w14:textId="77777777" w:rsidR="007F1F67" w:rsidRPr="00226FBF" w:rsidRDefault="007F1F67">
      <w:pPr>
        <w:ind w:left="-709"/>
        <w:rPr>
          <w:lang w:val="bg-BG"/>
        </w:rPr>
      </w:pPr>
    </w:p>
    <w:tbl>
      <w:tblPr>
        <w:tblpPr w:leftFromText="141" w:rightFromText="141" w:vertAnchor="text" w:horzAnchor="page" w:tblpX="12875" w:tblpY="151"/>
        <w:tblW w:w="1176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6"/>
        <w:gridCol w:w="1262"/>
        <w:gridCol w:w="7"/>
        <w:gridCol w:w="1288"/>
        <w:gridCol w:w="1559"/>
        <w:gridCol w:w="1559"/>
        <w:gridCol w:w="1701"/>
        <w:gridCol w:w="2125"/>
      </w:tblGrid>
      <w:tr w:rsidR="0007796C" w:rsidRPr="00226FBF" w14:paraId="03D9AA8B" w14:textId="77777777" w:rsidTr="006025AE">
        <w:trPr>
          <w:trHeight w:val="535"/>
        </w:trPr>
        <w:tc>
          <w:tcPr>
            <w:tcW w:w="11767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5CE62300" w14:textId="77777777" w:rsidR="0007796C" w:rsidRPr="00C40C8B" w:rsidRDefault="0007796C" w:rsidP="006025AE">
            <w:pPr>
              <w:jc w:val="center"/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  <w:t>Европейски индекс за качеството на атмосферния въздух</w:t>
            </w:r>
          </w:p>
        </w:tc>
      </w:tr>
      <w:tr w:rsidR="0007796C" w:rsidRPr="00226FBF" w14:paraId="5E1A9EDD" w14:textId="77777777" w:rsidTr="006025AE">
        <w:trPr>
          <w:trHeight w:val="1133"/>
        </w:trPr>
        <w:tc>
          <w:tcPr>
            <w:tcW w:w="226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704D6B" w14:textId="77777777" w:rsidR="0007796C" w:rsidRPr="00226FBF" w:rsidRDefault="0007796C" w:rsidP="006025AE">
            <w:pPr>
              <w:ind w:left="-62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Замърсител</w:t>
            </w:r>
          </w:p>
        </w:tc>
        <w:tc>
          <w:tcPr>
            <w:tcW w:w="9501" w:type="dxa"/>
            <w:gridSpan w:val="7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56E12D" w14:textId="77777777" w:rsidR="0007796C" w:rsidRPr="00C40C8B" w:rsidRDefault="0007796C" w:rsidP="006025AE">
            <w:pPr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Ниво на замърсяване</w:t>
            </w:r>
          </w:p>
          <w:p w14:paraId="43097D59" w14:textId="77777777" w:rsidR="0007796C" w:rsidRPr="00C40C8B" w:rsidRDefault="0007796C" w:rsidP="006025AE">
            <w:pPr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(в µg/m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vertAlign w:val="superscript"/>
                <w:lang w:val="bg-BG" w:eastAsia="bg-BG"/>
              </w:rPr>
              <w:t>3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</w:tr>
      <w:tr w:rsidR="0007796C" w:rsidRPr="00226FBF" w14:paraId="3A6F4583" w14:textId="77777777" w:rsidTr="006025AE">
        <w:trPr>
          <w:trHeight w:val="692"/>
        </w:trPr>
        <w:tc>
          <w:tcPr>
            <w:tcW w:w="226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D74D4" w14:textId="77777777" w:rsidR="0007796C" w:rsidRPr="00C40C8B" w:rsidRDefault="0007796C" w:rsidP="006025AE">
            <w:pP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</w:p>
        </w:tc>
        <w:tc>
          <w:tcPr>
            <w:tcW w:w="1269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3C87BC1D" w14:textId="77777777" w:rsidR="0007796C" w:rsidRPr="00C40C8B" w:rsidRDefault="0007796C" w:rsidP="006025AE">
            <w:pPr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Отлично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3E4868DF" w14:textId="77777777" w:rsidR="0007796C" w:rsidRPr="00C40C8B" w:rsidRDefault="0007796C" w:rsidP="006025AE">
            <w:pPr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Добро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7AEBFFA9" w14:textId="77777777" w:rsidR="0007796C" w:rsidRPr="00C40C8B" w:rsidRDefault="0007796C" w:rsidP="006025AE">
            <w:pPr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Средно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4ABBEFA1" w14:textId="77777777" w:rsidR="0007796C" w:rsidRPr="00C40C8B" w:rsidRDefault="0007796C" w:rsidP="006025AE">
            <w:pPr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Лошо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26E4C96F" w14:textId="77777777" w:rsidR="0007796C" w:rsidRPr="00C40C8B" w:rsidRDefault="0007796C" w:rsidP="006025AE">
            <w:pPr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Много лошо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1067EA" w14:textId="77777777" w:rsidR="0007796C" w:rsidRPr="00C40C8B" w:rsidRDefault="0007796C" w:rsidP="006025AE">
            <w:pPr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Изключително лошо</w:t>
            </w:r>
          </w:p>
        </w:tc>
      </w:tr>
      <w:tr w:rsidR="0007796C" w:rsidRPr="00226FBF" w14:paraId="7ED429F7" w14:textId="77777777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CA93B2" w14:textId="77777777" w:rsidR="0007796C" w:rsidRPr="00226FBF" w:rsidRDefault="0007796C" w:rsidP="006025AE">
            <w:pPr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2.5 µm (PM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2.5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4B90FD16" w14:textId="77777777" w:rsidR="0007796C" w:rsidRPr="00226FBF" w:rsidRDefault="0007796C" w:rsidP="006025AE">
            <w:pPr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144A24A3" w14:textId="77777777" w:rsidR="0007796C" w:rsidRPr="00A806FB" w:rsidRDefault="0007796C" w:rsidP="006025AE">
            <w:pPr>
              <w:jc w:val="center"/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</w:pPr>
            <w:r w:rsidRPr="00A806FB"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  <w:t>6- 15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7B6C4D6A" w14:textId="77777777" w:rsidR="0007796C" w:rsidRPr="00226FBF" w:rsidRDefault="0007796C" w:rsidP="006025AE">
            <w:pPr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16-50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04E2D14D" w14:textId="77777777" w:rsidR="0007796C" w:rsidRPr="00226FBF" w:rsidRDefault="0007796C" w:rsidP="006025AE">
            <w:pPr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51-90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0C8418C5" w14:textId="77777777" w:rsidR="0007796C" w:rsidRPr="00226FBF" w:rsidRDefault="0007796C" w:rsidP="006025AE">
            <w:pPr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91-140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42B6EDF8" w14:textId="77777777" w:rsidR="0007796C" w:rsidRPr="00226FBF" w:rsidRDefault="0007796C" w:rsidP="006025AE">
            <w:pP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&gt;140</w:t>
            </w:r>
          </w:p>
        </w:tc>
      </w:tr>
      <w:tr w:rsidR="0007796C" w:rsidRPr="00226FBF" w14:paraId="3C8847DA" w14:textId="77777777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5AF7FF" w14:textId="77777777" w:rsidR="0007796C" w:rsidRPr="00226FBF" w:rsidRDefault="0007796C" w:rsidP="006025AE">
            <w:pPr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10 µm (PM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10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38E8B081" w14:textId="77777777" w:rsidR="0007796C" w:rsidRPr="00226FBF" w:rsidRDefault="0007796C" w:rsidP="006025AE">
            <w:pPr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51C8078C" w14:textId="77777777" w:rsidR="0007796C" w:rsidRPr="00A806FB" w:rsidRDefault="0007796C" w:rsidP="006025AE">
            <w:pPr>
              <w:jc w:val="center"/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</w:pPr>
            <w:r w:rsidRPr="00A806FB"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  <w:t>16-45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01D67907" w14:textId="77777777" w:rsidR="0007796C" w:rsidRPr="00226FBF" w:rsidRDefault="0007796C" w:rsidP="006025AE">
            <w:pPr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46-120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1BEDBBFD" w14:textId="77777777" w:rsidR="0007796C" w:rsidRPr="00226FBF" w:rsidRDefault="0007796C" w:rsidP="006025AE">
            <w:pPr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0A51A678" w14:textId="77777777" w:rsidR="0007796C" w:rsidRPr="00226FBF" w:rsidRDefault="0007796C" w:rsidP="006025AE">
            <w:pP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196-270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796BEDA2" w14:textId="77777777" w:rsidR="0007796C" w:rsidRPr="00226FBF" w:rsidRDefault="0007796C" w:rsidP="006025AE">
            <w:pP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&gt;270</w:t>
            </w:r>
          </w:p>
        </w:tc>
      </w:tr>
      <w:tr w:rsidR="0007796C" w:rsidRPr="00226FBF" w14:paraId="6A830C87" w14:textId="77777777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395487" w14:textId="77777777" w:rsidR="0007796C" w:rsidRPr="00226FBF" w:rsidRDefault="0007796C" w:rsidP="006025AE">
            <w:pPr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Азотен диоксид (NO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596CB32E" w14:textId="77777777" w:rsidR="0007796C" w:rsidRPr="00226FBF" w:rsidRDefault="0007796C" w:rsidP="006025AE">
            <w:pPr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3A22DA61" w14:textId="77777777" w:rsidR="0007796C" w:rsidRPr="00A806FB" w:rsidRDefault="0007796C" w:rsidP="006025AE">
            <w:pPr>
              <w:jc w:val="center"/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</w:pPr>
            <w:r w:rsidRPr="00A806FB"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  <w:t>11-25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66209FF1" w14:textId="77777777" w:rsidR="0007796C" w:rsidRPr="00226FBF" w:rsidRDefault="0007796C" w:rsidP="006025AE">
            <w:pP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 xml:space="preserve">       26-60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0CA4BF30" w14:textId="77777777" w:rsidR="0007796C" w:rsidRPr="00226FBF" w:rsidRDefault="0007796C" w:rsidP="006025AE">
            <w:pPr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274757BA" w14:textId="77777777" w:rsidR="0007796C" w:rsidRPr="00226FBF" w:rsidRDefault="0007796C" w:rsidP="006025AE">
            <w:pPr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101-150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76FD3264" w14:textId="77777777" w:rsidR="0007796C" w:rsidRPr="00226FBF" w:rsidRDefault="0007796C" w:rsidP="006025AE">
            <w:pP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&gt;150</w:t>
            </w:r>
          </w:p>
        </w:tc>
      </w:tr>
      <w:tr w:rsidR="0007796C" w:rsidRPr="00C40C8B" w14:paraId="6A65441B" w14:textId="77777777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848DF4" w14:textId="77777777" w:rsidR="0007796C" w:rsidRPr="00226FBF" w:rsidRDefault="0007796C" w:rsidP="006025AE">
            <w:pPr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Озон (O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3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3846AD99" w14:textId="77777777" w:rsidR="0007796C" w:rsidRPr="00C40C8B" w:rsidRDefault="0007796C" w:rsidP="006025AE">
            <w:pPr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0-60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0A7E85E6" w14:textId="77777777" w:rsidR="0007796C" w:rsidRPr="00A806FB" w:rsidRDefault="0007796C" w:rsidP="006025AE">
            <w:pPr>
              <w:jc w:val="center"/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</w:pPr>
            <w:r w:rsidRPr="00A806FB"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32E38EB0" w14:textId="77777777" w:rsidR="0007796C" w:rsidRPr="00226FBF" w:rsidRDefault="0007796C" w:rsidP="006025AE">
            <w:pPr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101</w:t>
            </w: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5EE5D060" w14:textId="77777777" w:rsidR="0007796C" w:rsidRPr="00C40C8B" w:rsidRDefault="0007796C" w:rsidP="006025AE">
            <w:pPr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3177D5EE" w14:textId="77777777" w:rsidR="0007796C" w:rsidRPr="00C40C8B" w:rsidRDefault="0007796C" w:rsidP="006025AE">
            <w:pPr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161-180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5D56EA3E" w14:textId="77777777" w:rsidR="0007796C" w:rsidRPr="00C40C8B" w:rsidRDefault="0007796C" w:rsidP="006025AE">
            <w:pP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&gt;180</w:t>
            </w:r>
          </w:p>
        </w:tc>
      </w:tr>
      <w:tr w:rsidR="0007796C" w:rsidRPr="00226FBF" w14:paraId="480724CB" w14:textId="77777777" w:rsidTr="006025AE">
        <w:trPr>
          <w:trHeight w:val="375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F2BC1D" w14:textId="77777777" w:rsidR="0007796C" w:rsidRPr="00C40C8B" w:rsidRDefault="0007796C" w:rsidP="006025AE">
            <w:pPr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Серен диоксид (SO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00278B7E" w14:textId="77777777" w:rsidR="0007796C" w:rsidRPr="00C40C8B" w:rsidRDefault="0007796C" w:rsidP="006025AE">
            <w:pPr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0-20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081F03EB" w14:textId="77777777" w:rsidR="0007796C" w:rsidRPr="00A806FB" w:rsidRDefault="0007796C" w:rsidP="006025AE">
            <w:pPr>
              <w:jc w:val="center"/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</w:pPr>
            <w:r w:rsidRPr="00A806FB"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  <w:t>21-40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28E6091E" w14:textId="77777777" w:rsidR="0007796C" w:rsidRPr="00C40C8B" w:rsidRDefault="0007796C" w:rsidP="006025AE">
            <w:pPr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41-125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1BF89557" w14:textId="77777777" w:rsidR="0007796C" w:rsidRPr="00C40C8B" w:rsidRDefault="0007796C" w:rsidP="006025AE">
            <w:pPr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126-190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2A85DFD8" w14:textId="77777777" w:rsidR="0007796C" w:rsidRPr="00C40C8B" w:rsidRDefault="0007796C" w:rsidP="006025AE">
            <w:pPr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191-275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6CE92A42" w14:textId="77777777" w:rsidR="0007796C" w:rsidRPr="00A8189F" w:rsidRDefault="0007796C" w:rsidP="006025AE">
            <w:pP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A8189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 &gt;275</w:t>
            </w:r>
          </w:p>
        </w:tc>
      </w:tr>
    </w:tbl>
    <w:p w14:paraId="551B56E3" w14:textId="77777777" w:rsidR="007F1F67" w:rsidRPr="00C40C8B" w:rsidRDefault="007F1F67">
      <w:pPr>
        <w:rPr>
          <w:rFonts w:ascii="Arial" w:eastAsia="Times New Roman" w:hAnsi="Arial" w:cs="Arial"/>
          <w:bCs/>
          <w:i/>
          <w:iCs/>
          <w:color w:val="000000"/>
          <w:sz w:val="20"/>
          <w:szCs w:val="20"/>
          <w:lang w:val="bg-BG" w:eastAsia="bg-BG"/>
        </w:rPr>
        <w:sectPr w:rsidR="007F1F67" w:rsidRPr="00C40C8B">
          <w:pgSz w:w="24948" w:h="31185"/>
          <w:pgMar w:top="284" w:right="720" w:bottom="1151" w:left="720" w:header="0" w:footer="289" w:gutter="0"/>
          <w:pgNumType w:start="1"/>
          <w:cols w:space="720"/>
          <w:docGrid w:linePitch="382"/>
        </w:sectPr>
      </w:pPr>
    </w:p>
    <w:p w14:paraId="14E125D3" w14:textId="77777777" w:rsidR="007F1F67" w:rsidRPr="00C40C8B" w:rsidRDefault="007F1F67" w:rsidP="0043111A">
      <w:pPr>
        <w:rPr>
          <w:rFonts w:ascii="Open Sans" w:eastAsia="Times New Roman" w:hAnsi="Open Sans" w:cs="Open Sans"/>
          <w:bCs/>
          <w:color w:val="000000"/>
          <w:sz w:val="24"/>
          <w:szCs w:val="24"/>
          <w:lang w:val="bg-BG" w:eastAsia="bg-BG"/>
        </w:rPr>
        <w:sectPr w:rsidR="007F1F67" w:rsidRPr="00C40C8B">
          <w:type w:val="continuous"/>
          <w:pgSz w:w="24948" w:h="31185"/>
          <w:pgMar w:top="284" w:right="720" w:bottom="1151" w:left="720" w:header="0" w:footer="289" w:gutter="0"/>
          <w:pgNumType w:start="1"/>
          <w:cols w:num="2" w:space="720"/>
          <w:docGrid w:linePitch="382"/>
        </w:sectPr>
      </w:pPr>
    </w:p>
    <w:p w14:paraId="00715C81" w14:textId="77777777" w:rsidR="0043111A" w:rsidRPr="0043111A" w:rsidRDefault="0043111A" w:rsidP="0043111A">
      <w:pPr>
        <w:spacing w:after="200" w:line="276" w:lineRule="auto"/>
        <w:rPr>
          <w:rFonts w:asciiTheme="majorHAnsi" w:hAnsiTheme="majorHAnsi" w:cstheme="majorHAnsi"/>
          <w:lang w:val="bg-BG"/>
        </w:rPr>
      </w:pPr>
      <w:r w:rsidRPr="0043111A">
        <w:rPr>
          <w:rFonts w:asciiTheme="majorHAnsi" w:hAnsiTheme="majorHAnsi" w:cstheme="majorHAnsi"/>
          <w:lang w:val="bg-BG"/>
        </w:rPr>
        <w:lastRenderedPageBreak/>
        <w:t>ИНФОРМАЦИЯ ЗА РЕГИСТРИРАНИТЕ ПРЕВИШЕНИЯ НА УСТАНОВЕНИТЕ НОРМИ</w:t>
      </w:r>
    </w:p>
    <w:tbl>
      <w:tblPr>
        <w:tblW w:w="0" w:type="auto"/>
        <w:jc w:val="center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66"/>
        <w:gridCol w:w="1208"/>
        <w:gridCol w:w="1207"/>
        <w:gridCol w:w="1207"/>
        <w:gridCol w:w="1148"/>
        <w:gridCol w:w="1159"/>
        <w:gridCol w:w="1207"/>
      </w:tblGrid>
      <w:tr w:rsidR="00375883" w:rsidRPr="00AC4421" w14:paraId="78DB6888" w14:textId="77777777" w:rsidTr="009647E0">
        <w:trPr>
          <w:trHeight w:val="207"/>
          <w:jc w:val="center"/>
        </w:trPr>
        <w:tc>
          <w:tcPr>
            <w:tcW w:w="0" w:type="auto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7BD6C1F2" w14:textId="1DAD2BE8" w:rsidR="00375883" w:rsidRPr="00AC4421" w:rsidRDefault="00375883" w:rsidP="009647E0">
            <w:pPr>
              <w:jc w:val="center"/>
              <w:rPr>
                <w:rFonts w:ascii="Arial" w:eastAsia="Times New Roman" w:hAnsi="Arial" w:cs="Arial"/>
                <w:b w:val="0"/>
                <w:color w:val="004080"/>
                <w:sz w:val="18"/>
                <w:szCs w:val="18"/>
                <w:lang w:val="bg-BG" w:eastAsia="bg-BG"/>
              </w:rPr>
            </w:pPr>
            <w:r w:rsidRPr="00AC4421">
              <w:rPr>
                <w:rFonts w:ascii="Arial" w:eastAsia="Times New Roman" w:hAnsi="Arial" w:cs="Arial"/>
                <w:bCs/>
                <w:color w:val="004080"/>
                <w:sz w:val="18"/>
                <w:szCs w:val="18"/>
                <w:lang w:val="bg-BG" w:eastAsia="bg-BG"/>
              </w:rPr>
              <w:t>Превишения на праговите стойности (в пъти) за съдържание на вредни вещества в атмосферния въздух</w:t>
            </w:r>
            <w:r w:rsidRPr="00AC4421">
              <w:rPr>
                <w:rFonts w:ascii="Arial" w:eastAsia="Times New Roman" w:hAnsi="Arial" w:cs="Arial"/>
                <w:bCs/>
                <w:color w:val="004080"/>
                <w:sz w:val="18"/>
                <w:szCs w:val="18"/>
                <w:lang w:val="bg-BG" w:eastAsia="bg-BG"/>
              </w:rPr>
              <w:br/>
              <w:t>за периода о</w:t>
            </w:r>
            <w:r>
              <w:rPr>
                <w:rFonts w:ascii="Arial" w:eastAsia="Times New Roman" w:hAnsi="Arial" w:cs="Arial"/>
                <w:bCs/>
                <w:color w:val="004080"/>
                <w:sz w:val="18"/>
                <w:szCs w:val="18"/>
                <w:lang w:val="bg-BG" w:eastAsia="bg-BG"/>
              </w:rPr>
              <w:t xml:space="preserve">т 00:00 часа до 24:00 часа на </w:t>
            </w:r>
            <w:r w:rsidR="00404003">
              <w:rPr>
                <w:rFonts w:ascii="Arial" w:eastAsia="Times New Roman" w:hAnsi="Arial" w:cs="Arial"/>
                <w:bCs/>
                <w:color w:val="004080"/>
                <w:sz w:val="18"/>
                <w:szCs w:val="18"/>
                <w:lang w:val="bg-BG" w:eastAsia="bg-BG"/>
              </w:rPr>
              <w:t>31</w:t>
            </w:r>
            <w:r>
              <w:rPr>
                <w:rFonts w:ascii="Arial" w:eastAsia="Times New Roman" w:hAnsi="Arial" w:cs="Arial"/>
                <w:bCs/>
                <w:color w:val="004080"/>
                <w:sz w:val="18"/>
                <w:szCs w:val="18"/>
                <w:lang w:val="bg-BG" w:eastAsia="bg-BG"/>
              </w:rPr>
              <w:t>.08.2026</w:t>
            </w:r>
            <w:r w:rsidRPr="00AC4421">
              <w:rPr>
                <w:rFonts w:ascii="Arial" w:eastAsia="Times New Roman" w:hAnsi="Arial" w:cs="Arial"/>
                <w:bCs/>
                <w:color w:val="004080"/>
                <w:sz w:val="18"/>
                <w:szCs w:val="18"/>
                <w:lang w:val="bg-BG" w:eastAsia="bg-BG"/>
              </w:rPr>
              <w:t xml:space="preserve"> г.</w:t>
            </w:r>
          </w:p>
        </w:tc>
      </w:tr>
      <w:tr w:rsidR="00375883" w:rsidRPr="00AC4421" w14:paraId="19870979" w14:textId="77777777" w:rsidTr="009647E0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144620EB" w14:textId="77777777" w:rsidR="00375883" w:rsidRPr="00AC4421" w:rsidRDefault="00375883" w:rsidP="009647E0">
            <w:pPr>
              <w:jc w:val="center"/>
              <w:rPr>
                <w:rFonts w:ascii="Arial" w:eastAsia="Times New Roman" w:hAnsi="Arial" w:cs="Arial"/>
                <w:bCs/>
                <w:color w:val="004080"/>
                <w:sz w:val="18"/>
                <w:szCs w:val="18"/>
                <w:lang w:val="bg-BG" w:eastAsia="bg-BG"/>
              </w:rPr>
            </w:pPr>
            <w:r w:rsidRPr="00AC4421">
              <w:rPr>
                <w:rFonts w:ascii="Arial" w:eastAsia="Times New Roman" w:hAnsi="Arial" w:cs="Arial"/>
                <w:bCs/>
                <w:color w:val="004080"/>
                <w:sz w:val="18"/>
                <w:szCs w:val="18"/>
                <w:lang w:val="bg-BG" w:eastAsia="bg-BG"/>
              </w:rPr>
              <w:t>Населено място / Пункт</w:t>
            </w:r>
          </w:p>
        </w:tc>
        <w:tc>
          <w:tcPr>
            <w:tcW w:w="0" w:type="auto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6169A66B" w14:textId="77777777" w:rsidR="00375883" w:rsidRPr="00AC4421" w:rsidRDefault="00375883" w:rsidP="009647E0">
            <w:pPr>
              <w:jc w:val="center"/>
              <w:rPr>
                <w:rFonts w:ascii="Arial" w:eastAsia="Times New Roman" w:hAnsi="Arial" w:cs="Arial"/>
                <w:bCs/>
                <w:color w:val="004080"/>
                <w:sz w:val="18"/>
                <w:szCs w:val="18"/>
                <w:lang w:val="bg-BG" w:eastAsia="bg-BG"/>
              </w:rPr>
            </w:pPr>
            <w:r w:rsidRPr="00AC4421">
              <w:rPr>
                <w:rFonts w:ascii="Arial" w:eastAsia="Times New Roman" w:hAnsi="Arial" w:cs="Arial"/>
                <w:bCs/>
                <w:color w:val="004080"/>
                <w:sz w:val="18"/>
                <w:szCs w:val="18"/>
                <w:lang w:val="bg-BG" w:eastAsia="bg-BG"/>
              </w:rPr>
              <w:t>SO</w:t>
            </w:r>
            <w:r w:rsidRPr="00AC4421">
              <w:rPr>
                <w:rFonts w:ascii="Arial" w:eastAsia="Times New Roman" w:hAnsi="Arial" w:cs="Arial"/>
                <w:bCs/>
                <w:color w:val="004080"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2D2248EA" w14:textId="77777777" w:rsidR="00375883" w:rsidRPr="00AC4421" w:rsidRDefault="00375883" w:rsidP="009647E0">
            <w:pPr>
              <w:jc w:val="center"/>
              <w:rPr>
                <w:rFonts w:ascii="Arial" w:eastAsia="Times New Roman" w:hAnsi="Arial" w:cs="Arial"/>
                <w:bCs/>
                <w:color w:val="004080"/>
                <w:sz w:val="18"/>
                <w:szCs w:val="18"/>
                <w:lang w:val="bg-BG" w:eastAsia="bg-BG"/>
              </w:rPr>
            </w:pPr>
            <w:r w:rsidRPr="00AC4421">
              <w:rPr>
                <w:rFonts w:ascii="Arial" w:eastAsia="Times New Roman" w:hAnsi="Arial" w:cs="Arial"/>
                <w:bCs/>
                <w:color w:val="004080"/>
                <w:sz w:val="18"/>
                <w:szCs w:val="18"/>
                <w:lang w:val="bg-BG" w:eastAsia="bg-BG"/>
              </w:rPr>
              <w:t>NO</w:t>
            </w:r>
            <w:r w:rsidRPr="00AC4421">
              <w:rPr>
                <w:rFonts w:ascii="Arial" w:eastAsia="Times New Roman" w:hAnsi="Arial" w:cs="Arial"/>
                <w:bCs/>
                <w:color w:val="004080"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1753FE05" w14:textId="77777777" w:rsidR="00375883" w:rsidRPr="00AC4421" w:rsidRDefault="00375883" w:rsidP="009647E0">
            <w:pPr>
              <w:jc w:val="center"/>
              <w:rPr>
                <w:rFonts w:ascii="Arial" w:eastAsia="Times New Roman" w:hAnsi="Arial" w:cs="Arial"/>
                <w:bCs/>
                <w:color w:val="004080"/>
                <w:sz w:val="18"/>
                <w:szCs w:val="18"/>
                <w:lang w:val="bg-BG" w:eastAsia="bg-BG"/>
              </w:rPr>
            </w:pPr>
            <w:r w:rsidRPr="00AC4421">
              <w:rPr>
                <w:rFonts w:ascii="Arial" w:eastAsia="Times New Roman" w:hAnsi="Arial" w:cs="Arial"/>
                <w:bCs/>
                <w:color w:val="004080"/>
                <w:sz w:val="18"/>
                <w:szCs w:val="18"/>
                <w:lang w:val="bg-BG" w:eastAsia="bg-BG"/>
              </w:rPr>
              <w:t>ФПЧ</w:t>
            </w:r>
            <w:r w:rsidRPr="00AC4421">
              <w:rPr>
                <w:rFonts w:ascii="Arial" w:eastAsia="Times New Roman" w:hAnsi="Arial" w:cs="Arial"/>
                <w:bCs/>
                <w:color w:val="004080"/>
                <w:sz w:val="18"/>
                <w:szCs w:val="18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0C44C476" w14:textId="77777777" w:rsidR="00375883" w:rsidRPr="00AC4421" w:rsidRDefault="00375883" w:rsidP="009647E0">
            <w:pPr>
              <w:jc w:val="center"/>
              <w:rPr>
                <w:rFonts w:ascii="Arial" w:eastAsia="Times New Roman" w:hAnsi="Arial" w:cs="Arial"/>
                <w:bCs/>
                <w:color w:val="004080"/>
                <w:sz w:val="18"/>
                <w:szCs w:val="18"/>
                <w:lang w:val="bg-BG" w:eastAsia="bg-BG"/>
              </w:rPr>
            </w:pPr>
            <w:r w:rsidRPr="00AC4421">
              <w:rPr>
                <w:rFonts w:ascii="Arial" w:eastAsia="Times New Roman" w:hAnsi="Arial" w:cs="Arial"/>
                <w:bCs/>
                <w:color w:val="004080"/>
                <w:sz w:val="18"/>
                <w:szCs w:val="18"/>
                <w:lang w:val="bg-BG" w:eastAsia="bg-BG"/>
              </w:rPr>
              <w:t>CO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453190A6" w14:textId="77777777" w:rsidR="00375883" w:rsidRPr="00AC4421" w:rsidRDefault="00375883" w:rsidP="009647E0">
            <w:pPr>
              <w:jc w:val="center"/>
              <w:rPr>
                <w:rFonts w:ascii="Arial" w:eastAsia="Times New Roman" w:hAnsi="Arial" w:cs="Arial"/>
                <w:bCs/>
                <w:color w:val="004080"/>
                <w:sz w:val="18"/>
                <w:szCs w:val="18"/>
                <w:lang w:val="bg-BG" w:eastAsia="bg-BG"/>
              </w:rPr>
            </w:pPr>
            <w:r w:rsidRPr="00AC4421">
              <w:rPr>
                <w:rFonts w:ascii="Arial" w:eastAsia="Times New Roman" w:hAnsi="Arial" w:cs="Arial"/>
                <w:bCs/>
                <w:color w:val="004080"/>
                <w:sz w:val="18"/>
                <w:szCs w:val="18"/>
                <w:lang w:val="bg-BG" w:eastAsia="bg-BG"/>
              </w:rPr>
              <w:t>O</w:t>
            </w:r>
            <w:r w:rsidRPr="00AC4421">
              <w:rPr>
                <w:rFonts w:ascii="Arial" w:eastAsia="Times New Roman" w:hAnsi="Arial" w:cs="Arial"/>
                <w:bCs/>
                <w:color w:val="004080"/>
                <w:sz w:val="18"/>
                <w:szCs w:val="18"/>
                <w:vertAlign w:val="subscript"/>
                <w:lang w:val="bg-BG" w:eastAsia="bg-BG"/>
              </w:rPr>
              <w:t>3</w:t>
            </w:r>
          </w:p>
        </w:tc>
      </w:tr>
      <w:tr w:rsidR="00375883" w:rsidRPr="00AC4421" w14:paraId="19C120E3" w14:textId="77777777" w:rsidTr="009647E0">
        <w:trPr>
          <w:jc w:val="center"/>
        </w:trPr>
        <w:tc>
          <w:tcPr>
            <w:tcW w:w="0" w:type="auto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vAlign w:val="center"/>
            <w:hideMark/>
          </w:tcPr>
          <w:p w14:paraId="6C832046" w14:textId="77777777" w:rsidR="00375883" w:rsidRPr="00AC4421" w:rsidRDefault="00375883" w:rsidP="009647E0">
            <w:pPr>
              <w:rPr>
                <w:rFonts w:ascii="Arial" w:eastAsia="Times New Roman" w:hAnsi="Arial" w:cs="Arial"/>
                <w:bCs/>
                <w:color w:val="004080"/>
                <w:sz w:val="18"/>
                <w:szCs w:val="18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7D7A1BE8" w14:textId="77777777" w:rsidR="00375883" w:rsidRPr="00AC4421" w:rsidRDefault="00375883" w:rsidP="009647E0">
            <w:pPr>
              <w:jc w:val="center"/>
              <w:rPr>
                <w:rFonts w:ascii="Arial" w:eastAsia="Times New Roman" w:hAnsi="Arial" w:cs="Arial"/>
                <w:bCs/>
                <w:color w:val="004080"/>
                <w:sz w:val="18"/>
                <w:szCs w:val="18"/>
                <w:lang w:val="bg-BG" w:eastAsia="bg-BG"/>
              </w:rPr>
            </w:pPr>
            <w:r w:rsidRPr="00AC4421">
              <w:rPr>
                <w:rFonts w:ascii="Arial" w:eastAsia="Times New Roman" w:hAnsi="Arial" w:cs="Arial"/>
                <w:bCs/>
                <w:color w:val="004080"/>
                <w:sz w:val="18"/>
                <w:szCs w:val="18"/>
                <w:lang w:val="bg-BG" w:eastAsia="bg-BG"/>
              </w:rPr>
              <w:t>ПС за СЧН</w:t>
            </w:r>
            <w:r w:rsidRPr="00AC4421">
              <w:rPr>
                <w:rFonts w:ascii="Arial" w:eastAsia="Times New Roman" w:hAnsi="Arial" w:cs="Arial"/>
                <w:bCs/>
                <w:color w:val="004080"/>
                <w:sz w:val="18"/>
                <w:szCs w:val="18"/>
                <w:lang w:val="bg-BG" w:eastAsia="bg-BG"/>
              </w:rPr>
              <w:br/>
              <w:t>350.0 µg/m</w:t>
            </w:r>
            <w:r w:rsidRPr="00AC4421">
              <w:rPr>
                <w:rFonts w:ascii="Arial" w:eastAsia="Times New Roman" w:hAnsi="Arial" w:cs="Arial"/>
                <w:bCs/>
                <w:color w:val="004080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508D847F" w14:textId="77777777" w:rsidR="00375883" w:rsidRPr="00AC4421" w:rsidRDefault="00375883" w:rsidP="009647E0">
            <w:pPr>
              <w:jc w:val="center"/>
              <w:rPr>
                <w:rFonts w:ascii="Arial" w:eastAsia="Times New Roman" w:hAnsi="Arial" w:cs="Arial"/>
                <w:bCs/>
                <w:color w:val="004080"/>
                <w:sz w:val="18"/>
                <w:szCs w:val="18"/>
                <w:lang w:val="bg-BG" w:eastAsia="bg-BG"/>
              </w:rPr>
            </w:pPr>
            <w:r w:rsidRPr="00AC4421">
              <w:rPr>
                <w:rFonts w:ascii="Arial" w:eastAsia="Times New Roman" w:hAnsi="Arial" w:cs="Arial"/>
                <w:bCs/>
                <w:color w:val="004080"/>
                <w:sz w:val="18"/>
                <w:szCs w:val="18"/>
                <w:lang w:val="bg-BG" w:eastAsia="bg-BG"/>
              </w:rPr>
              <w:t>ПС за СДН</w:t>
            </w:r>
            <w:r w:rsidRPr="00AC4421">
              <w:rPr>
                <w:rFonts w:ascii="Arial" w:eastAsia="Times New Roman" w:hAnsi="Arial" w:cs="Arial"/>
                <w:bCs/>
                <w:color w:val="004080"/>
                <w:sz w:val="18"/>
                <w:szCs w:val="18"/>
                <w:lang w:val="bg-BG" w:eastAsia="bg-BG"/>
              </w:rPr>
              <w:br/>
              <w:t>125.0 µg/m</w:t>
            </w:r>
            <w:r w:rsidRPr="00AC4421">
              <w:rPr>
                <w:rFonts w:ascii="Arial" w:eastAsia="Times New Roman" w:hAnsi="Arial" w:cs="Arial"/>
                <w:bCs/>
                <w:color w:val="004080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6020E7A8" w14:textId="77777777" w:rsidR="00375883" w:rsidRPr="00AC4421" w:rsidRDefault="00375883" w:rsidP="009647E0">
            <w:pPr>
              <w:jc w:val="center"/>
              <w:rPr>
                <w:rFonts w:ascii="Arial" w:eastAsia="Times New Roman" w:hAnsi="Arial" w:cs="Arial"/>
                <w:bCs/>
                <w:color w:val="004080"/>
                <w:sz w:val="18"/>
                <w:szCs w:val="18"/>
                <w:lang w:val="bg-BG" w:eastAsia="bg-BG"/>
              </w:rPr>
            </w:pPr>
            <w:r w:rsidRPr="00AC4421">
              <w:rPr>
                <w:rFonts w:ascii="Arial" w:eastAsia="Times New Roman" w:hAnsi="Arial" w:cs="Arial"/>
                <w:bCs/>
                <w:color w:val="004080"/>
                <w:sz w:val="18"/>
                <w:szCs w:val="18"/>
                <w:lang w:val="bg-BG" w:eastAsia="bg-BG"/>
              </w:rPr>
              <w:t>ПС за СЧН</w:t>
            </w:r>
            <w:r w:rsidRPr="00AC4421">
              <w:rPr>
                <w:rFonts w:ascii="Arial" w:eastAsia="Times New Roman" w:hAnsi="Arial" w:cs="Arial"/>
                <w:bCs/>
                <w:color w:val="004080"/>
                <w:sz w:val="18"/>
                <w:szCs w:val="18"/>
                <w:lang w:val="bg-BG" w:eastAsia="bg-BG"/>
              </w:rPr>
              <w:br/>
              <w:t>200.0 µg/m</w:t>
            </w:r>
            <w:r w:rsidRPr="00AC4421">
              <w:rPr>
                <w:rFonts w:ascii="Arial" w:eastAsia="Times New Roman" w:hAnsi="Arial" w:cs="Arial"/>
                <w:bCs/>
                <w:color w:val="004080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69640AF8" w14:textId="77777777" w:rsidR="00375883" w:rsidRPr="00AC4421" w:rsidRDefault="00375883" w:rsidP="009647E0">
            <w:pPr>
              <w:jc w:val="center"/>
              <w:rPr>
                <w:rFonts w:ascii="Arial" w:eastAsia="Times New Roman" w:hAnsi="Arial" w:cs="Arial"/>
                <w:bCs/>
                <w:color w:val="004080"/>
                <w:sz w:val="18"/>
                <w:szCs w:val="18"/>
                <w:lang w:val="bg-BG" w:eastAsia="bg-BG"/>
              </w:rPr>
            </w:pPr>
            <w:r w:rsidRPr="00AC4421">
              <w:rPr>
                <w:rFonts w:ascii="Arial" w:eastAsia="Times New Roman" w:hAnsi="Arial" w:cs="Arial"/>
                <w:bCs/>
                <w:color w:val="004080"/>
                <w:sz w:val="18"/>
                <w:szCs w:val="18"/>
                <w:lang w:val="bg-BG" w:eastAsia="bg-BG"/>
              </w:rPr>
              <w:t>ПС за СДН</w:t>
            </w:r>
            <w:r w:rsidRPr="00AC4421">
              <w:rPr>
                <w:rFonts w:ascii="Arial" w:eastAsia="Times New Roman" w:hAnsi="Arial" w:cs="Arial"/>
                <w:bCs/>
                <w:color w:val="004080"/>
                <w:sz w:val="18"/>
                <w:szCs w:val="18"/>
                <w:lang w:val="bg-BG" w:eastAsia="bg-BG"/>
              </w:rPr>
              <w:br/>
              <w:t>50.0 µg/m</w:t>
            </w:r>
            <w:r w:rsidRPr="00AC4421">
              <w:rPr>
                <w:rFonts w:ascii="Arial" w:eastAsia="Times New Roman" w:hAnsi="Arial" w:cs="Arial"/>
                <w:bCs/>
                <w:color w:val="004080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3E05BE5C" w14:textId="77777777" w:rsidR="00375883" w:rsidRPr="00AC4421" w:rsidRDefault="00375883" w:rsidP="009647E0">
            <w:pPr>
              <w:jc w:val="center"/>
              <w:rPr>
                <w:rFonts w:ascii="Arial" w:eastAsia="Times New Roman" w:hAnsi="Arial" w:cs="Arial"/>
                <w:bCs/>
                <w:color w:val="004080"/>
                <w:sz w:val="18"/>
                <w:szCs w:val="18"/>
                <w:lang w:val="bg-BG" w:eastAsia="bg-BG"/>
              </w:rPr>
            </w:pPr>
            <w:r w:rsidRPr="00AC4421">
              <w:rPr>
                <w:rFonts w:ascii="Arial" w:eastAsia="Times New Roman" w:hAnsi="Arial" w:cs="Arial"/>
                <w:bCs/>
                <w:color w:val="004080"/>
                <w:sz w:val="18"/>
                <w:szCs w:val="18"/>
                <w:lang w:val="bg-BG" w:eastAsia="bg-BG"/>
              </w:rPr>
              <w:t>8ч норма</w:t>
            </w:r>
            <w:r w:rsidRPr="00AC4421">
              <w:rPr>
                <w:rFonts w:ascii="Arial" w:eastAsia="Times New Roman" w:hAnsi="Arial" w:cs="Arial"/>
                <w:bCs/>
                <w:color w:val="004080"/>
                <w:sz w:val="18"/>
                <w:szCs w:val="18"/>
                <w:lang w:val="bg-BG" w:eastAsia="bg-BG"/>
              </w:rPr>
              <w:br/>
              <w:t>10.0 mg/m</w:t>
            </w:r>
            <w:r w:rsidRPr="00AC4421">
              <w:rPr>
                <w:rFonts w:ascii="Arial" w:eastAsia="Times New Roman" w:hAnsi="Arial" w:cs="Arial"/>
                <w:bCs/>
                <w:color w:val="004080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7D64A955" w14:textId="77777777" w:rsidR="00375883" w:rsidRPr="00AC4421" w:rsidRDefault="00375883" w:rsidP="009647E0">
            <w:pPr>
              <w:jc w:val="center"/>
              <w:rPr>
                <w:rFonts w:ascii="Arial" w:eastAsia="Times New Roman" w:hAnsi="Arial" w:cs="Arial"/>
                <w:bCs/>
                <w:color w:val="004080"/>
                <w:sz w:val="18"/>
                <w:szCs w:val="18"/>
                <w:lang w:val="bg-BG" w:eastAsia="bg-BG"/>
              </w:rPr>
            </w:pPr>
            <w:r w:rsidRPr="00AC4421">
              <w:rPr>
                <w:rFonts w:ascii="Arial" w:eastAsia="Times New Roman" w:hAnsi="Arial" w:cs="Arial"/>
                <w:bCs/>
                <w:color w:val="004080"/>
                <w:sz w:val="18"/>
                <w:szCs w:val="18"/>
                <w:lang w:val="bg-BG" w:eastAsia="bg-BG"/>
              </w:rPr>
              <w:t>ПИН</w:t>
            </w:r>
            <w:r w:rsidRPr="00AC4421">
              <w:rPr>
                <w:rFonts w:ascii="Arial" w:eastAsia="Times New Roman" w:hAnsi="Arial" w:cs="Arial"/>
                <w:bCs/>
                <w:color w:val="004080"/>
                <w:sz w:val="18"/>
                <w:szCs w:val="18"/>
                <w:lang w:val="bg-BG" w:eastAsia="bg-BG"/>
              </w:rPr>
              <w:br/>
              <w:t>180.0 µg/m</w:t>
            </w:r>
            <w:r w:rsidRPr="00AC4421">
              <w:rPr>
                <w:rFonts w:ascii="Arial" w:eastAsia="Times New Roman" w:hAnsi="Arial" w:cs="Arial"/>
                <w:bCs/>
                <w:color w:val="004080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</w:tr>
      <w:tr w:rsidR="00375883" w:rsidRPr="00AC4421" w14:paraId="16E911FC" w14:textId="77777777" w:rsidTr="009647E0">
        <w:trPr>
          <w:jc w:val="center"/>
        </w:trPr>
        <w:tc>
          <w:tcPr>
            <w:tcW w:w="0" w:type="auto"/>
            <w:gridSpan w:val="7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14:paraId="21175372" w14:textId="77777777" w:rsidR="00375883" w:rsidRPr="00AC4421" w:rsidRDefault="00375883" w:rsidP="009647E0">
            <w:pPr>
              <w:jc w:val="center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AC4421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  <w:r w:rsidRPr="00AC4421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br/>
              <w:t>Не са регистрирани превишения на нормите.</w:t>
            </w:r>
            <w:r w:rsidRPr="00AC4421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br/>
              <w:t> </w:t>
            </w:r>
          </w:p>
        </w:tc>
      </w:tr>
    </w:tbl>
    <w:p w14:paraId="2B9D3C3B" w14:textId="1D295926" w:rsidR="0043111A" w:rsidRPr="00C40C8B" w:rsidRDefault="0043111A" w:rsidP="001B35D9">
      <w:pPr>
        <w:spacing w:after="200"/>
        <w:rPr>
          <w:rFonts w:asciiTheme="majorHAnsi" w:hAnsiTheme="majorHAnsi" w:cstheme="majorHAnsi"/>
          <w:lang w:val="bg-BG"/>
        </w:rPr>
      </w:pPr>
    </w:p>
    <w:p w14:paraId="758C0CE3" w14:textId="30A583A6" w:rsidR="00375883" w:rsidRPr="00AB5DA6" w:rsidRDefault="00375883" w:rsidP="00375883">
      <w:pPr>
        <w:spacing w:line="276" w:lineRule="auto"/>
        <w:rPr>
          <w:rFonts w:eastAsia="MS Mincho" w:cstheme="minorHAnsi"/>
          <w:lang w:val="bg-BG"/>
        </w:rPr>
      </w:pPr>
      <w:r w:rsidRPr="00AB5DA6">
        <w:rPr>
          <w:rFonts w:eastAsia="MS Mincho" w:cstheme="minorHAnsi"/>
        </w:rPr>
        <w:t>За периода о</w:t>
      </w:r>
      <w:r w:rsidR="00404003" w:rsidRPr="00AB5DA6">
        <w:rPr>
          <w:rFonts w:eastAsia="MS Mincho" w:cstheme="minorHAnsi"/>
        </w:rPr>
        <w:t>т 00:00 часа до 24:00 часа на 31</w:t>
      </w:r>
      <w:r w:rsidRPr="00AB5DA6">
        <w:rPr>
          <w:rFonts w:eastAsia="MS Mincho" w:cstheme="minorHAnsi"/>
        </w:rPr>
        <w:t xml:space="preserve">.08.2026 г. </w:t>
      </w:r>
      <w:r w:rsidRPr="00AB5DA6">
        <w:rPr>
          <w:rFonts w:eastAsia="MS Mincho" w:cstheme="minorHAnsi"/>
          <w:lang w:val="bg-BG"/>
        </w:rPr>
        <w:t>не са</w:t>
      </w:r>
      <w:r w:rsidRPr="00AB5DA6">
        <w:rPr>
          <w:rFonts w:eastAsia="MS Mincho" w:cstheme="minorHAnsi"/>
        </w:rPr>
        <w:t xml:space="preserve"> регистрирани превишения на </w:t>
      </w:r>
      <w:r w:rsidRPr="00AB5DA6">
        <w:rPr>
          <w:rFonts w:eastAsia="MS Mincho" w:cstheme="minorHAnsi"/>
          <w:lang w:val="bg-BG"/>
        </w:rPr>
        <w:t>нормите за качество на атмосферния въздух по измерваните показатели.</w:t>
      </w:r>
    </w:p>
    <w:p w14:paraId="667B126E" w14:textId="70B0631A" w:rsidR="002448C7" w:rsidRPr="00AB5DA6" w:rsidRDefault="002448C7" w:rsidP="009C3DFC">
      <w:pPr>
        <w:spacing w:before="100" w:beforeAutospacing="1" w:after="100" w:afterAutospacing="1"/>
        <w:rPr>
          <w:rFonts w:eastAsia="Times New Roman" w:cstheme="minorHAnsi"/>
          <w:szCs w:val="28"/>
          <w:lang w:val="bg-BG" w:eastAsia="bg-BG"/>
        </w:rPr>
      </w:pPr>
      <w:r w:rsidRPr="00AB5DA6">
        <w:rPr>
          <w:rFonts w:eastAsia="Times New Roman" w:cstheme="minorHAnsi"/>
          <w:szCs w:val="28"/>
          <w:lang w:eastAsia="bg-BG"/>
        </w:rPr>
        <w:t>Няма регистрирани превишени</w:t>
      </w:r>
      <w:r w:rsidRPr="00AB5DA6">
        <w:rPr>
          <w:rFonts w:eastAsia="Times New Roman" w:cstheme="minorHAnsi"/>
          <w:szCs w:val="28"/>
          <w:lang w:val="bg-BG" w:eastAsia="bg-BG"/>
        </w:rPr>
        <w:t>я</w:t>
      </w:r>
      <w:r w:rsidRPr="00AB5DA6">
        <w:rPr>
          <w:rFonts w:eastAsia="Times New Roman" w:cstheme="minorHAnsi"/>
          <w:szCs w:val="28"/>
          <w:lang w:eastAsia="bg-BG"/>
        </w:rPr>
        <w:t xml:space="preserve"> на ПС за СЧН за азотен диоксид (NO</w:t>
      </w:r>
      <w:r w:rsidRPr="00AB5DA6">
        <w:rPr>
          <w:rFonts w:eastAsia="Times New Roman" w:cstheme="minorHAnsi"/>
          <w:szCs w:val="28"/>
          <w:vertAlign w:val="subscript"/>
          <w:lang w:eastAsia="bg-BG"/>
        </w:rPr>
        <w:t>2</w:t>
      </w:r>
      <w:r w:rsidRPr="00AB5DA6">
        <w:rPr>
          <w:rFonts w:eastAsia="Times New Roman" w:cstheme="minorHAnsi"/>
          <w:szCs w:val="28"/>
          <w:lang w:eastAsia="bg-BG"/>
        </w:rPr>
        <w:t>). Оцветен</w:t>
      </w:r>
      <w:r w:rsidRPr="00AB5DA6">
        <w:rPr>
          <w:rFonts w:eastAsia="Times New Roman" w:cstheme="minorHAnsi"/>
          <w:szCs w:val="28"/>
          <w:lang w:val="bg-BG" w:eastAsia="bg-BG"/>
        </w:rPr>
        <w:t>ите</w:t>
      </w:r>
      <w:r w:rsidRPr="00AB5DA6">
        <w:rPr>
          <w:rFonts w:eastAsia="Times New Roman" w:cstheme="minorHAnsi"/>
          <w:szCs w:val="28"/>
          <w:lang w:eastAsia="bg-BG"/>
        </w:rPr>
        <w:t xml:space="preserve"> в червен</w:t>
      </w:r>
      <w:r w:rsidRPr="00AB5DA6">
        <w:rPr>
          <w:rFonts w:eastAsia="Times New Roman" w:cstheme="minorHAnsi"/>
          <w:szCs w:val="28"/>
          <w:lang w:val="bg-BG" w:eastAsia="bg-BG"/>
        </w:rPr>
        <w:t xml:space="preserve"> </w:t>
      </w:r>
      <w:r w:rsidRPr="00AB5DA6">
        <w:rPr>
          <w:rFonts w:eastAsia="Times New Roman" w:cstheme="minorHAnsi"/>
          <w:szCs w:val="28"/>
          <w:lang w:eastAsia="bg-BG"/>
        </w:rPr>
        <w:t>цвят стойност</w:t>
      </w:r>
      <w:r w:rsidRPr="00AB5DA6">
        <w:rPr>
          <w:rFonts w:eastAsia="Times New Roman" w:cstheme="minorHAnsi"/>
          <w:szCs w:val="28"/>
          <w:lang w:val="bg-BG" w:eastAsia="bg-BG"/>
        </w:rPr>
        <w:t>и</w:t>
      </w:r>
      <w:r w:rsidRPr="00AB5DA6">
        <w:rPr>
          <w:rFonts w:eastAsia="Times New Roman" w:cstheme="minorHAnsi"/>
          <w:szCs w:val="28"/>
          <w:lang w:eastAsia="bg-BG"/>
        </w:rPr>
        <w:t xml:space="preserve"> за този замърсител в пункт</w:t>
      </w:r>
      <w:r w:rsidR="009C3DFC" w:rsidRPr="00AB5DA6">
        <w:rPr>
          <w:rFonts w:eastAsia="Times New Roman" w:cstheme="minorHAnsi"/>
          <w:szCs w:val="28"/>
          <w:lang w:val="bg-BG" w:eastAsia="bg-BG"/>
        </w:rPr>
        <w:t>ов</w:t>
      </w:r>
      <w:r w:rsidR="007B73DD" w:rsidRPr="00AB5DA6">
        <w:rPr>
          <w:rFonts w:eastAsia="Times New Roman" w:cstheme="minorHAnsi"/>
          <w:szCs w:val="28"/>
          <w:lang w:val="bg-BG" w:eastAsia="bg-BG"/>
        </w:rPr>
        <w:t xml:space="preserve">ете </w:t>
      </w:r>
      <w:r w:rsidR="004D22C0" w:rsidRPr="00AB5DA6">
        <w:rPr>
          <w:rFonts w:eastAsia="Times New Roman" w:cstheme="minorHAnsi"/>
          <w:szCs w:val="28"/>
          <w:lang w:val="bg-BG" w:eastAsia="bg-BG"/>
        </w:rPr>
        <w:t>„АИС СОУ Ангел Кънчев“ – гр. Варна, „АИС Изворите“ – гр. Девня</w:t>
      </w:r>
      <w:r w:rsidR="00CE69B6" w:rsidRPr="00AB5DA6">
        <w:rPr>
          <w:rFonts w:eastAsia="Times New Roman" w:cstheme="minorHAnsi"/>
          <w:szCs w:val="28"/>
          <w:lang w:val="bg-BG" w:eastAsia="bg-BG"/>
        </w:rPr>
        <w:t xml:space="preserve"> и</w:t>
      </w:r>
      <w:r w:rsidR="009C3DFC" w:rsidRPr="00AB5DA6">
        <w:rPr>
          <w:rFonts w:eastAsia="Times New Roman" w:cstheme="minorHAnsi"/>
          <w:szCs w:val="28"/>
          <w:lang w:val="bg-BG" w:eastAsia="bg-BG"/>
        </w:rPr>
        <w:t xml:space="preserve"> „Витиня ЕС</w:t>
      </w:r>
      <w:r w:rsidR="009C3DFC" w:rsidRPr="00AB5DA6">
        <w:rPr>
          <w:rFonts w:eastAsia="Times New Roman" w:cstheme="minorHAnsi"/>
          <w:szCs w:val="28"/>
          <w:lang w:eastAsia="bg-BG"/>
        </w:rPr>
        <w:t xml:space="preserve"> 1</w:t>
      </w:r>
      <w:r w:rsidR="009C3DFC" w:rsidRPr="00AB5DA6">
        <w:rPr>
          <w:rFonts w:eastAsia="Times New Roman" w:cstheme="minorHAnsi"/>
          <w:szCs w:val="28"/>
          <w:lang w:val="bg-BG" w:eastAsia="bg-BG"/>
        </w:rPr>
        <w:t xml:space="preserve">“ са </w:t>
      </w:r>
      <w:r w:rsidRPr="00AB5DA6">
        <w:rPr>
          <w:rFonts w:eastAsia="Times New Roman" w:cstheme="minorHAnsi"/>
          <w:szCs w:val="28"/>
          <w:lang w:eastAsia="bg-BG"/>
        </w:rPr>
        <w:t>във връзка с възприетите цветове за Европейския индекс за качеството на въздух</w:t>
      </w:r>
      <w:r w:rsidRPr="00AB5DA6">
        <w:rPr>
          <w:rFonts w:eastAsia="Times New Roman" w:cstheme="minorHAnsi"/>
          <w:szCs w:val="28"/>
          <w:lang w:val="bg-BG" w:eastAsia="bg-BG"/>
        </w:rPr>
        <w:t>а</w:t>
      </w:r>
      <w:r w:rsidRPr="00AB5DA6">
        <w:rPr>
          <w:rFonts w:eastAsia="Times New Roman" w:cstheme="minorHAnsi"/>
          <w:szCs w:val="28"/>
          <w:lang w:eastAsia="bg-BG"/>
        </w:rPr>
        <w:t>.</w:t>
      </w:r>
    </w:p>
    <w:p w14:paraId="6A879A2D" w14:textId="271D353D" w:rsidR="002448C7" w:rsidRPr="00AB5DA6" w:rsidRDefault="002448C7" w:rsidP="007802CE">
      <w:pPr>
        <w:spacing w:before="100" w:beforeAutospacing="1" w:after="100" w:afterAutospacing="1"/>
        <w:rPr>
          <w:rFonts w:eastAsia="Times New Roman" w:cstheme="minorHAnsi"/>
          <w:szCs w:val="28"/>
          <w:lang w:eastAsia="bg-BG"/>
        </w:rPr>
      </w:pPr>
      <w:r w:rsidRPr="00AB5DA6">
        <w:rPr>
          <w:rFonts w:ascii="Calibri" w:eastAsia="Times New Roman" w:hAnsi="Calibri" w:cs="Calibri"/>
          <w:szCs w:val="28"/>
          <w:lang w:eastAsia="bg-BG"/>
        </w:rPr>
        <w:t>Оцветените в червено стойност</w:t>
      </w:r>
      <w:r w:rsidRPr="00AB5DA6">
        <w:rPr>
          <w:rFonts w:ascii="Calibri" w:eastAsia="Times New Roman" w:hAnsi="Calibri" w:cs="Calibri"/>
          <w:szCs w:val="28"/>
          <w:lang w:val="bg-BG" w:eastAsia="bg-BG"/>
        </w:rPr>
        <w:t>и</w:t>
      </w:r>
      <w:r w:rsidRPr="00AB5DA6">
        <w:rPr>
          <w:rFonts w:ascii="Calibri" w:eastAsia="Times New Roman" w:hAnsi="Calibri" w:cs="Calibri"/>
          <w:szCs w:val="28"/>
          <w:lang w:eastAsia="bg-BG"/>
        </w:rPr>
        <w:t xml:space="preserve"> за замърсителя озон (О</w:t>
      </w:r>
      <w:r w:rsidRPr="00AB5DA6">
        <w:rPr>
          <w:rFonts w:ascii="Calibri" w:eastAsia="Times New Roman" w:hAnsi="Calibri" w:cs="Calibri"/>
          <w:szCs w:val="28"/>
          <w:vertAlign w:val="subscript"/>
          <w:lang w:eastAsia="bg-BG"/>
        </w:rPr>
        <w:t>3</w:t>
      </w:r>
      <w:r w:rsidRPr="00AB5DA6">
        <w:rPr>
          <w:rFonts w:ascii="Calibri" w:eastAsia="Times New Roman" w:hAnsi="Calibri" w:cs="Calibri"/>
          <w:szCs w:val="28"/>
          <w:lang w:eastAsia="bg-BG"/>
        </w:rPr>
        <w:t>) в пункт</w:t>
      </w:r>
      <w:r w:rsidR="00423335" w:rsidRPr="00AB5DA6">
        <w:rPr>
          <w:rFonts w:ascii="Calibri" w:eastAsia="Times New Roman" w:hAnsi="Calibri" w:cs="Calibri"/>
          <w:szCs w:val="28"/>
          <w:lang w:val="bg-BG" w:eastAsia="bg-BG"/>
        </w:rPr>
        <w:t>овете</w:t>
      </w:r>
      <w:r w:rsidR="003C3CBD" w:rsidRPr="00AB5DA6">
        <w:rPr>
          <w:rFonts w:eastAsia="Times New Roman" w:cstheme="minorHAnsi"/>
          <w:szCs w:val="28"/>
          <w:lang w:val="bg-BG" w:eastAsia="bg-BG"/>
        </w:rPr>
        <w:t xml:space="preserve"> „АИС Надежда“ – г</w:t>
      </w:r>
      <w:r w:rsidR="00B54057" w:rsidRPr="00AB5DA6">
        <w:rPr>
          <w:rFonts w:eastAsia="Times New Roman" w:cstheme="minorHAnsi"/>
          <w:szCs w:val="28"/>
          <w:lang w:val="bg-BG" w:eastAsia="bg-BG"/>
        </w:rPr>
        <w:t>р. София,</w:t>
      </w:r>
      <w:r w:rsidR="003C3CBD" w:rsidRPr="00AB5DA6">
        <w:rPr>
          <w:rFonts w:eastAsia="Times New Roman" w:cstheme="minorHAnsi"/>
          <w:szCs w:val="28"/>
          <w:lang w:val="bg-BG" w:eastAsia="bg-BG"/>
        </w:rPr>
        <w:t xml:space="preserve"> „АИС ИАОС/Павлово“ – гр. София,</w:t>
      </w:r>
      <w:r w:rsidR="00436CAF" w:rsidRPr="00AB5DA6">
        <w:rPr>
          <w:rFonts w:eastAsia="Times New Roman" w:cstheme="minorHAnsi"/>
          <w:szCs w:val="28"/>
          <w:lang w:eastAsia="bg-BG"/>
        </w:rPr>
        <w:t xml:space="preserve"> „АИС </w:t>
      </w:r>
      <w:r w:rsidR="00436CAF" w:rsidRPr="00AB5DA6">
        <w:rPr>
          <w:rFonts w:eastAsia="Times New Roman" w:cstheme="minorHAnsi"/>
          <w:szCs w:val="28"/>
          <w:lang w:val="bg-BG" w:eastAsia="bg-BG"/>
        </w:rPr>
        <w:t>Копитото</w:t>
      </w:r>
      <w:r w:rsidR="00436CAF" w:rsidRPr="00AB5DA6">
        <w:rPr>
          <w:rFonts w:eastAsia="Times New Roman" w:cstheme="minorHAnsi"/>
          <w:szCs w:val="28"/>
          <w:lang w:eastAsia="bg-BG"/>
        </w:rPr>
        <w:t xml:space="preserve">“ – гр. </w:t>
      </w:r>
      <w:r w:rsidR="00436CAF" w:rsidRPr="00AB5DA6">
        <w:rPr>
          <w:rFonts w:eastAsia="Times New Roman" w:cstheme="minorHAnsi"/>
          <w:szCs w:val="28"/>
          <w:lang w:val="bg-BG" w:eastAsia="bg-BG"/>
        </w:rPr>
        <w:t>София,</w:t>
      </w:r>
      <w:r w:rsidR="005A496E" w:rsidRPr="00AB5DA6">
        <w:rPr>
          <w:rFonts w:eastAsia="Times New Roman" w:cstheme="minorHAnsi"/>
          <w:szCs w:val="28"/>
          <w:lang w:val="bg-BG" w:eastAsia="bg-BG"/>
        </w:rPr>
        <w:t xml:space="preserve"> „Витиня ЕС</w:t>
      </w:r>
      <w:r w:rsidR="005A496E" w:rsidRPr="00AB5DA6">
        <w:rPr>
          <w:rFonts w:eastAsia="Times New Roman" w:cstheme="minorHAnsi"/>
          <w:szCs w:val="28"/>
          <w:lang w:eastAsia="bg-BG"/>
        </w:rPr>
        <w:t xml:space="preserve"> 1</w:t>
      </w:r>
      <w:r w:rsidR="005A496E" w:rsidRPr="00AB5DA6">
        <w:rPr>
          <w:rFonts w:eastAsia="Times New Roman" w:cstheme="minorHAnsi"/>
          <w:szCs w:val="28"/>
          <w:lang w:val="bg-BG" w:eastAsia="bg-BG"/>
        </w:rPr>
        <w:t xml:space="preserve">“, </w:t>
      </w:r>
      <w:r w:rsidR="003C3CBD" w:rsidRPr="00AB5DA6">
        <w:rPr>
          <w:rFonts w:eastAsia="Times New Roman" w:cstheme="minorHAnsi"/>
          <w:szCs w:val="28"/>
          <w:lang w:val="bg-BG" w:eastAsia="bg-BG"/>
        </w:rPr>
        <w:t xml:space="preserve">„АИС Раковски“ – гр. Димитровград, </w:t>
      </w:r>
      <w:r w:rsidR="003C3CBD" w:rsidRPr="00AB5DA6">
        <w:rPr>
          <w:rFonts w:ascii="Calibri" w:eastAsia="Times New Roman" w:hAnsi="Calibri" w:cs="Calibri"/>
          <w:szCs w:val="28"/>
          <w:lang w:val="bg-BG" w:eastAsia="bg-BG"/>
        </w:rPr>
        <w:t xml:space="preserve">„Рожен КФС“ и </w:t>
      </w:r>
      <w:r w:rsidR="003C3CBD" w:rsidRPr="00AB5DA6">
        <w:rPr>
          <w:rFonts w:eastAsia="Times New Roman" w:cstheme="minorHAnsi"/>
          <w:szCs w:val="28"/>
          <w:lang w:val="bg-BG" w:eastAsia="bg-BG"/>
        </w:rPr>
        <w:t>„ЕС 2 Юндола“</w:t>
      </w:r>
      <w:r w:rsidR="008C045D" w:rsidRPr="00AB5DA6">
        <w:rPr>
          <w:rFonts w:ascii="Calibri" w:eastAsia="Times New Roman" w:hAnsi="Calibri" w:cs="Calibri"/>
          <w:szCs w:val="28"/>
          <w:lang w:val="bg-BG" w:eastAsia="bg-BG"/>
        </w:rPr>
        <w:t xml:space="preserve"> </w:t>
      </w:r>
      <w:r w:rsidRPr="00AB5DA6">
        <w:rPr>
          <w:rFonts w:ascii="Calibri" w:eastAsia="Times New Roman" w:hAnsi="Calibri" w:cs="Calibri"/>
          <w:szCs w:val="28"/>
          <w:lang w:val="bg-BG" w:eastAsia="bg-BG"/>
        </w:rPr>
        <w:t>са</w:t>
      </w:r>
      <w:r w:rsidRPr="00AB5DA6">
        <w:rPr>
          <w:rFonts w:ascii="Calibri" w:eastAsia="Times New Roman" w:hAnsi="Calibri" w:cs="Calibri"/>
          <w:szCs w:val="28"/>
          <w:lang w:eastAsia="bg-BG"/>
        </w:rPr>
        <w:t xml:space="preserve"> във връзка с възприетите цветове за Европейския </w:t>
      </w:r>
      <w:r w:rsidR="007802CE" w:rsidRPr="00AB5DA6">
        <w:rPr>
          <w:rFonts w:ascii="Calibri" w:eastAsia="Times New Roman" w:hAnsi="Calibri" w:cs="Calibri"/>
          <w:szCs w:val="28"/>
          <w:lang w:eastAsia="bg-BG"/>
        </w:rPr>
        <w:t>индекс за качеството на въздуха.</w:t>
      </w:r>
    </w:p>
    <w:p w14:paraId="58E35AEB" w14:textId="757423AF" w:rsidR="008033AA" w:rsidRPr="00AB5DA6" w:rsidRDefault="00C846A7" w:rsidP="003D78F9">
      <w:pPr>
        <w:spacing w:line="276" w:lineRule="auto"/>
        <w:rPr>
          <w:rFonts w:eastAsia="Times New Roman" w:cstheme="minorHAnsi"/>
          <w:szCs w:val="28"/>
          <w:lang w:val="bg-BG" w:eastAsia="bg-BG"/>
        </w:rPr>
      </w:pPr>
      <w:r w:rsidRPr="00AB5DA6">
        <w:rPr>
          <w:rFonts w:cstheme="minorHAnsi"/>
          <w:shd w:val="clear" w:color="auto" w:fill="FFFFFF"/>
        </w:rPr>
        <w:t>РИОСВ Русе: По технически при</w:t>
      </w:r>
      <w:r w:rsidR="004E28E2" w:rsidRPr="00AB5DA6">
        <w:rPr>
          <w:rFonts w:cstheme="minorHAnsi"/>
          <w:shd w:val="clear" w:color="auto" w:fill="FFFFFF"/>
        </w:rPr>
        <w:t>чини няма данни за показатели</w:t>
      </w:r>
      <w:r w:rsidR="004E28E2" w:rsidRPr="00AB5DA6">
        <w:rPr>
          <w:rFonts w:cstheme="minorHAnsi"/>
          <w:shd w:val="clear" w:color="auto" w:fill="FFFFFF"/>
          <w:lang w:val="bg-BG"/>
        </w:rPr>
        <w:t xml:space="preserve"> </w:t>
      </w:r>
      <w:r w:rsidR="004E28E2" w:rsidRPr="00AB5DA6">
        <w:rPr>
          <w:rFonts w:eastAsia="Times New Roman" w:cstheme="minorHAnsi"/>
          <w:szCs w:val="28"/>
          <w:lang w:eastAsia="bg-BG"/>
        </w:rPr>
        <w:t>озон (О</w:t>
      </w:r>
      <w:r w:rsidR="004E28E2" w:rsidRPr="00AB5DA6">
        <w:rPr>
          <w:rFonts w:eastAsia="Times New Roman" w:cstheme="minorHAnsi"/>
          <w:szCs w:val="28"/>
          <w:vertAlign w:val="subscript"/>
          <w:lang w:eastAsia="bg-BG"/>
        </w:rPr>
        <w:t>3</w:t>
      </w:r>
      <w:r w:rsidR="004E28E2" w:rsidRPr="00AB5DA6">
        <w:rPr>
          <w:rFonts w:eastAsia="Times New Roman" w:cstheme="minorHAnsi"/>
          <w:szCs w:val="28"/>
          <w:lang w:eastAsia="bg-BG"/>
        </w:rPr>
        <w:t>)</w:t>
      </w:r>
      <w:r w:rsidR="004E28E2" w:rsidRPr="00AB5DA6">
        <w:rPr>
          <w:rFonts w:cstheme="minorHAnsi"/>
          <w:shd w:val="clear" w:color="auto" w:fill="FFFFFF"/>
        </w:rPr>
        <w:t xml:space="preserve"> </w:t>
      </w:r>
      <w:r w:rsidRPr="00AB5DA6">
        <w:rPr>
          <w:rFonts w:cstheme="minorHAnsi"/>
          <w:shd w:val="clear" w:color="auto" w:fill="FFFFFF"/>
        </w:rPr>
        <w:t xml:space="preserve">и </w:t>
      </w:r>
      <w:r w:rsidR="00481010" w:rsidRPr="00AB5DA6">
        <w:rPr>
          <w:rFonts w:eastAsia="Times New Roman" w:cstheme="minorHAnsi"/>
          <w:szCs w:val="28"/>
          <w:lang w:eastAsia="bg-BG"/>
        </w:rPr>
        <w:t>азотен диоксид (NO</w:t>
      </w:r>
      <w:r w:rsidR="00481010" w:rsidRPr="00AB5DA6">
        <w:rPr>
          <w:rFonts w:eastAsia="Times New Roman" w:cstheme="minorHAnsi"/>
          <w:szCs w:val="28"/>
          <w:vertAlign w:val="subscript"/>
          <w:lang w:eastAsia="bg-BG"/>
        </w:rPr>
        <w:t>2</w:t>
      </w:r>
      <w:r w:rsidR="00481010" w:rsidRPr="00AB5DA6">
        <w:rPr>
          <w:rFonts w:eastAsia="Times New Roman" w:cstheme="minorHAnsi"/>
          <w:szCs w:val="28"/>
          <w:lang w:eastAsia="bg-BG"/>
        </w:rPr>
        <w:t>)</w:t>
      </w:r>
      <w:r w:rsidRPr="00AB5DA6">
        <w:rPr>
          <w:rFonts w:cstheme="minorHAnsi"/>
          <w:shd w:val="clear" w:color="auto" w:fill="FFFFFF"/>
        </w:rPr>
        <w:t xml:space="preserve"> и по комуникационни причини няма данни за показател </w:t>
      </w:r>
      <w:r w:rsidR="004E28E2" w:rsidRPr="00AB5DA6">
        <w:rPr>
          <w:rFonts w:cstheme="minorHAnsi"/>
          <w:szCs w:val="28"/>
        </w:rPr>
        <w:t>серен диоксид (SO</w:t>
      </w:r>
      <w:r w:rsidR="004E28E2" w:rsidRPr="00AB5DA6">
        <w:rPr>
          <w:rFonts w:cstheme="minorHAnsi"/>
          <w:szCs w:val="28"/>
          <w:vertAlign w:val="subscript"/>
        </w:rPr>
        <w:t>2</w:t>
      </w:r>
      <w:r w:rsidR="004E28E2" w:rsidRPr="00AB5DA6">
        <w:rPr>
          <w:rFonts w:cstheme="minorHAnsi"/>
          <w:szCs w:val="28"/>
        </w:rPr>
        <w:t>)</w:t>
      </w:r>
      <w:r w:rsidR="004E28E2" w:rsidRPr="00AB5DA6">
        <w:rPr>
          <w:rFonts w:cstheme="minorHAnsi"/>
          <w:shd w:val="clear" w:color="auto" w:fill="FFFFFF"/>
        </w:rPr>
        <w:t xml:space="preserve"> </w:t>
      </w:r>
      <w:r w:rsidRPr="00AB5DA6">
        <w:rPr>
          <w:rFonts w:cstheme="minorHAnsi"/>
          <w:shd w:val="clear" w:color="auto" w:fill="FFFFFF"/>
        </w:rPr>
        <w:t xml:space="preserve">от пункт </w:t>
      </w:r>
      <w:r w:rsidR="004E28E2" w:rsidRPr="00AB5DA6">
        <w:rPr>
          <w:rFonts w:cstheme="minorHAnsi"/>
          <w:shd w:val="clear" w:color="auto" w:fill="FFFFFF"/>
          <w:lang w:val="bg-BG"/>
        </w:rPr>
        <w:t>„</w:t>
      </w:r>
      <w:r w:rsidR="008033AA" w:rsidRPr="00AB5DA6">
        <w:rPr>
          <w:rFonts w:cstheme="minorHAnsi"/>
          <w:shd w:val="clear" w:color="auto" w:fill="FFFFFF"/>
        </w:rPr>
        <w:t>Силистра ДОАС S 1</w:t>
      </w:r>
      <w:r w:rsidR="008033AA" w:rsidRPr="00AB5DA6">
        <w:rPr>
          <w:rFonts w:cstheme="minorHAnsi"/>
          <w:shd w:val="clear" w:color="auto" w:fill="FFFFFF"/>
          <w:lang w:val="bg-BG"/>
        </w:rPr>
        <w:t>“</w:t>
      </w:r>
      <w:r w:rsidR="0019536D" w:rsidRPr="00AB5DA6">
        <w:rPr>
          <w:rFonts w:cstheme="minorHAnsi"/>
          <w:shd w:val="clear" w:color="auto" w:fill="FFFFFF"/>
        </w:rPr>
        <w:t xml:space="preserve"> </w:t>
      </w:r>
      <w:r w:rsidR="008033AA" w:rsidRPr="00AB5DA6">
        <w:rPr>
          <w:rFonts w:cstheme="minorHAnsi"/>
          <w:shd w:val="clear" w:color="auto" w:fill="FFFFFF"/>
          <w:lang w:val="bg-BG"/>
        </w:rPr>
        <w:t>– гр. Силистра.</w:t>
      </w:r>
    </w:p>
    <w:p w14:paraId="591F641C" w14:textId="2BD1E3FA" w:rsidR="007727CA" w:rsidRPr="00AB5DA6" w:rsidRDefault="00571942" w:rsidP="00571942">
      <w:pPr>
        <w:tabs>
          <w:tab w:val="left" w:pos="6010"/>
        </w:tabs>
        <w:contextualSpacing/>
        <w:rPr>
          <w:rFonts w:cstheme="minorHAnsi"/>
          <w:szCs w:val="28"/>
          <w:shd w:val="clear" w:color="auto" w:fill="FFFFFF"/>
          <w:lang w:val="bg-BG"/>
        </w:rPr>
      </w:pPr>
      <w:r w:rsidRPr="00AB5DA6">
        <w:rPr>
          <w:rFonts w:cstheme="minorHAnsi"/>
          <w:szCs w:val="28"/>
          <w:shd w:val="clear" w:color="auto" w:fill="FFFFFF"/>
          <w:lang w:val="bg-BG"/>
        </w:rPr>
        <w:tab/>
      </w:r>
    </w:p>
    <w:p w14:paraId="3BEA5478" w14:textId="77777777" w:rsidR="007727CA" w:rsidRPr="00AB5DA6" w:rsidRDefault="007727CA" w:rsidP="00784AC1">
      <w:pPr>
        <w:contextualSpacing/>
        <w:rPr>
          <w:rFonts w:cstheme="minorHAnsi"/>
          <w:szCs w:val="28"/>
          <w:shd w:val="clear" w:color="auto" w:fill="FFFFFF"/>
          <w:lang w:val="bg-BG"/>
        </w:rPr>
      </w:pPr>
    </w:p>
    <w:p w14:paraId="3CC9ED35" w14:textId="77777777" w:rsidR="007727CA" w:rsidRPr="00AB5DA6" w:rsidRDefault="007727CA" w:rsidP="00784AC1">
      <w:pPr>
        <w:contextualSpacing/>
        <w:rPr>
          <w:rFonts w:cstheme="minorHAnsi"/>
          <w:szCs w:val="28"/>
          <w:shd w:val="clear" w:color="auto" w:fill="FFFFFF"/>
          <w:lang w:val="bg-BG"/>
        </w:rPr>
      </w:pPr>
    </w:p>
    <w:p w14:paraId="29A5F9FF" w14:textId="77777777" w:rsidR="007727CA" w:rsidRPr="00AB5DA6" w:rsidRDefault="007727CA" w:rsidP="003D78F9">
      <w:pPr>
        <w:spacing w:after="240"/>
        <w:contextualSpacing/>
        <w:rPr>
          <w:rFonts w:cstheme="minorHAnsi"/>
          <w:szCs w:val="28"/>
          <w:shd w:val="clear" w:color="auto" w:fill="FFFFFF"/>
          <w:lang w:val="bg-BG"/>
        </w:rPr>
      </w:pPr>
    </w:p>
    <w:p w14:paraId="106016F7" w14:textId="77777777" w:rsidR="007727CA" w:rsidRPr="00AB5DA6" w:rsidRDefault="007727CA" w:rsidP="00784AC1">
      <w:pPr>
        <w:contextualSpacing/>
        <w:rPr>
          <w:rFonts w:cstheme="minorHAnsi"/>
          <w:szCs w:val="28"/>
          <w:shd w:val="clear" w:color="auto" w:fill="FFFFFF"/>
          <w:lang w:val="bg-BG"/>
        </w:rPr>
      </w:pPr>
    </w:p>
    <w:p w14:paraId="15EEA20C" w14:textId="77777777" w:rsidR="007727CA" w:rsidRPr="00AB5DA6" w:rsidRDefault="007727CA" w:rsidP="00784AC1">
      <w:pPr>
        <w:contextualSpacing/>
        <w:rPr>
          <w:rFonts w:cstheme="minorHAnsi"/>
          <w:szCs w:val="28"/>
          <w:shd w:val="clear" w:color="auto" w:fill="FFFFFF"/>
          <w:lang w:val="bg-BG"/>
        </w:rPr>
      </w:pPr>
    </w:p>
    <w:p w14:paraId="595C42C2" w14:textId="77777777" w:rsidR="007727CA" w:rsidRPr="00AB5DA6" w:rsidRDefault="007727CA" w:rsidP="00784AC1">
      <w:pPr>
        <w:contextualSpacing/>
        <w:rPr>
          <w:rFonts w:cstheme="minorHAnsi"/>
          <w:szCs w:val="28"/>
          <w:shd w:val="clear" w:color="auto" w:fill="FFFFFF"/>
          <w:lang w:val="bg-BG"/>
        </w:rPr>
      </w:pPr>
    </w:p>
    <w:tbl>
      <w:tblPr>
        <w:tblpPr w:leftFromText="141" w:rightFromText="141" w:vertAnchor="page" w:horzAnchor="margin" w:tblpY="1316"/>
        <w:tblW w:w="10057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BFBFB"/>
        <w:tblCellMar>
          <w:top w:w="300" w:type="dxa"/>
        </w:tblCellMar>
        <w:tblLook w:val="04A0" w:firstRow="1" w:lastRow="0" w:firstColumn="1" w:lastColumn="0" w:noHBand="0" w:noVBand="1"/>
      </w:tblPr>
      <w:tblGrid>
        <w:gridCol w:w="1263"/>
        <w:gridCol w:w="2656"/>
        <w:gridCol w:w="3726"/>
        <w:gridCol w:w="2412"/>
      </w:tblGrid>
      <w:tr w:rsidR="00F1513D" w:rsidRPr="00226FBF" w14:paraId="3AC6A07E" w14:textId="77777777" w:rsidTr="00F1513D">
        <w:trPr>
          <w:trHeight w:val="375"/>
          <w:tblHeader/>
        </w:trPr>
        <w:tc>
          <w:tcPr>
            <w:tcW w:w="10057" w:type="dxa"/>
            <w:gridSpan w:val="4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9FDFF"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</w:tcPr>
          <w:p w14:paraId="320667BE" w14:textId="77777777" w:rsidR="00F1513D" w:rsidRPr="00226FBF" w:rsidRDefault="00F1513D" w:rsidP="00F1513D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lastRenderedPageBreak/>
              <w:t>Пределно допустими концентрации на замърсители във въздуха съгласно Наредба № 12 от 15 юли 2010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г. </w:t>
            </w:r>
          </w:p>
        </w:tc>
      </w:tr>
      <w:tr w:rsidR="00F1513D" w:rsidRPr="00226FBF" w14:paraId="75ADFD2A" w14:textId="77777777" w:rsidTr="00F1513D">
        <w:trPr>
          <w:trHeight w:val="1604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7107CBA6" w14:textId="77777777" w:rsidR="00F1513D" w:rsidRPr="00226FBF" w:rsidRDefault="00F1513D" w:rsidP="00F1513D">
            <w:pPr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ПОКАЗАТЕЛ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531CA341" w14:textId="77777777" w:rsidR="00F1513D" w:rsidRPr="00C40C8B" w:rsidRDefault="00F1513D" w:rsidP="00F1513D">
            <w:pPr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НОРМА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CAFC983" w14:textId="77777777" w:rsidR="00F1513D" w:rsidRPr="00C40C8B" w:rsidRDefault="00F1513D" w:rsidP="00F1513D">
            <w:pPr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СТОЙНОСТ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4ED25259" w14:textId="77777777" w:rsidR="00F1513D" w:rsidRPr="00C40C8B" w:rsidRDefault="00F1513D" w:rsidP="00F1513D">
            <w:pPr>
              <w:jc w:val="center"/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Оценка на влиянието на контролираните атмосферни замърсители върху човешкото здраве (източник: Министерство на здравеопазването)</w:t>
            </w:r>
          </w:p>
        </w:tc>
      </w:tr>
      <w:tr w:rsidR="00F1513D" w:rsidRPr="00226FBF" w14:paraId="1FA5B425" w14:textId="77777777" w:rsidTr="00F1513D">
        <w:trPr>
          <w:trHeight w:val="558"/>
        </w:trPr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2ED6367C" w14:textId="77777777" w:rsidR="00F1513D" w:rsidRPr="00226FBF" w:rsidRDefault="00F1513D" w:rsidP="00F1513D">
            <w:pPr>
              <w:jc w:val="center"/>
              <w:rPr>
                <w:rFonts w:asciiTheme="majorHAnsi" w:eastAsia="Times New Roman" w:hAnsiTheme="majorHAnsi" w:cstheme="majorHAnsi"/>
                <w:b w:val="0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AF50132" w14:textId="77777777" w:rsidR="00F1513D" w:rsidRPr="00C40C8B" w:rsidRDefault="00F1513D" w:rsidP="00F1513D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543BC650" w14:textId="77777777" w:rsidR="00F1513D" w:rsidRPr="00C40C8B" w:rsidRDefault="00F1513D" w:rsidP="00F1513D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50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35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1433BB50" w14:textId="77777777" w:rsidR="00F1513D" w:rsidRPr="00226FBF" w:rsidRDefault="000C1449" w:rsidP="00F1513D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0" w:tgtFrame="_blank" w:history="1">
              <w:r w:rsidR="00F1513D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F1513D" w:rsidRPr="00226FBF" w14:paraId="0A7FDF0A" w14:textId="77777777" w:rsidTr="00F1513D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32FCBF3E" w14:textId="77777777" w:rsidR="00F1513D" w:rsidRPr="00C40C8B" w:rsidRDefault="00F1513D" w:rsidP="00F1513D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25417229" w14:textId="77777777" w:rsidR="00F1513D" w:rsidRPr="00C40C8B" w:rsidRDefault="00F1513D" w:rsidP="00F1513D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5AC5510E" w14:textId="77777777" w:rsidR="00F1513D" w:rsidRPr="00C40C8B" w:rsidRDefault="00F1513D" w:rsidP="00F1513D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5EC36ED6" w14:textId="77777777" w:rsidR="00F1513D" w:rsidRPr="00C40C8B" w:rsidRDefault="00F1513D" w:rsidP="00F1513D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F1513D" w:rsidRPr="00226FBF" w14:paraId="0A1A5535" w14:textId="77777777" w:rsidTr="00F1513D"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69C2732" w14:textId="77777777" w:rsidR="00F1513D" w:rsidRPr="00226FBF" w:rsidRDefault="00F1513D" w:rsidP="00F1513D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2,5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F989B95" w14:textId="77777777" w:rsidR="00F1513D" w:rsidRPr="00C40C8B" w:rsidRDefault="00F1513D" w:rsidP="00F1513D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C95649D" w14:textId="77777777" w:rsidR="00F1513D" w:rsidRPr="00C40C8B" w:rsidRDefault="00F1513D" w:rsidP="00F1513D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3A41D1CC" w14:textId="77777777" w:rsidR="00F1513D" w:rsidRPr="00C40C8B" w:rsidRDefault="00F1513D" w:rsidP="00F1513D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F1513D" w:rsidRPr="00226FBF" w14:paraId="1543B0A6" w14:textId="77777777" w:rsidTr="00F1513D">
        <w:trPr>
          <w:trHeight w:val="23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2F437A6B" w14:textId="77777777" w:rsidR="00F1513D" w:rsidRPr="00226FBF" w:rsidRDefault="00F1513D" w:rsidP="00F1513D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O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4ABC1C22" w14:textId="77777777" w:rsidR="00F1513D" w:rsidRPr="00C40C8B" w:rsidRDefault="00F1513D" w:rsidP="00F1513D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праг за информиране на населението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2D902636" w14:textId="77777777" w:rsidR="00F1513D" w:rsidRPr="00C40C8B" w:rsidRDefault="00F1513D" w:rsidP="00F1513D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180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E16A1A3" w14:textId="77777777" w:rsidR="00F1513D" w:rsidRPr="00226FBF" w:rsidRDefault="000C1449" w:rsidP="00F1513D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1" w:tgtFrame="_blank" w:history="1">
              <w:r w:rsidR="00F1513D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F1513D" w:rsidRPr="00226FBF" w14:paraId="61210D32" w14:textId="77777777" w:rsidTr="00F1513D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0DCA040" w14:textId="77777777" w:rsidR="00F1513D" w:rsidRPr="00226FBF" w:rsidRDefault="00F1513D" w:rsidP="00F1513D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SO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AFCB030" w14:textId="77777777" w:rsidR="00F1513D" w:rsidRPr="00C40C8B" w:rsidRDefault="00F1513D" w:rsidP="00F1513D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1AFFDB5C" w14:textId="77777777" w:rsidR="00F1513D" w:rsidRPr="00C40C8B" w:rsidRDefault="00F1513D" w:rsidP="00F1513D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350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24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48F1B8E" w14:textId="77777777" w:rsidR="00F1513D" w:rsidRPr="00226FBF" w:rsidRDefault="000C1449" w:rsidP="00F1513D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2" w:tgtFrame="_blank" w:history="1">
              <w:r w:rsidR="00F1513D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F1513D" w:rsidRPr="00226FBF" w14:paraId="29E4F1FD" w14:textId="77777777" w:rsidTr="00F1513D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4C04259C" w14:textId="77777777" w:rsidR="00F1513D" w:rsidRPr="00C40C8B" w:rsidRDefault="00F1513D" w:rsidP="00F1513D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5623A178" w14:textId="77777777" w:rsidR="00F1513D" w:rsidRPr="00C40C8B" w:rsidRDefault="00F1513D" w:rsidP="00F1513D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2FF66398" w14:textId="77777777" w:rsidR="00F1513D" w:rsidRPr="00C40C8B" w:rsidRDefault="00F1513D" w:rsidP="00F1513D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125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 пъти за календарна година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1A578062" w14:textId="77777777" w:rsidR="00F1513D" w:rsidRPr="00C40C8B" w:rsidRDefault="00F1513D" w:rsidP="00F1513D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F1513D" w:rsidRPr="00226FBF" w14:paraId="701AE0E6" w14:textId="77777777" w:rsidTr="00F1513D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4F244E33" w14:textId="77777777" w:rsidR="00F1513D" w:rsidRPr="00226FBF" w:rsidRDefault="00F1513D" w:rsidP="00F1513D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NO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3ED8EBD2" w14:textId="77777777" w:rsidR="00F1513D" w:rsidRPr="00C40C8B" w:rsidRDefault="00F1513D" w:rsidP="00F1513D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22DBA358" w14:textId="77777777" w:rsidR="00F1513D" w:rsidRPr="00C40C8B" w:rsidRDefault="00F1513D" w:rsidP="00F1513D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18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5F162874" w14:textId="77777777" w:rsidR="00F1513D" w:rsidRPr="00226FBF" w:rsidRDefault="000C1449" w:rsidP="00F1513D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3" w:tgtFrame="_blank" w:history="1">
              <w:r w:rsidR="00F1513D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F1513D" w:rsidRPr="00226FBF" w14:paraId="67DAB143" w14:textId="77777777" w:rsidTr="00F1513D">
        <w:trPr>
          <w:trHeight w:val="449"/>
        </w:trPr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5232D3EF" w14:textId="77777777" w:rsidR="00F1513D" w:rsidRPr="00C40C8B" w:rsidRDefault="00F1513D" w:rsidP="00F1513D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2F965C0" w14:textId="77777777" w:rsidR="00F1513D" w:rsidRPr="00C40C8B" w:rsidRDefault="00F1513D" w:rsidP="00F1513D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34C115C5" w14:textId="77777777" w:rsidR="00F1513D" w:rsidRPr="00C40C8B" w:rsidRDefault="00F1513D" w:rsidP="00F1513D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6E6D080C" w14:textId="77777777" w:rsidR="00F1513D" w:rsidRPr="00C40C8B" w:rsidRDefault="00F1513D" w:rsidP="00F1513D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</w:tbl>
    <w:p w14:paraId="6AC8311E" w14:textId="77777777" w:rsidR="00B3243A" w:rsidRDefault="00B3243A" w:rsidP="00C6476C">
      <w:pPr>
        <w:shd w:val="clear" w:color="auto" w:fill="FFFFFF"/>
        <w:spacing w:before="100" w:beforeAutospacing="1" w:after="100" w:afterAutospacing="1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14:paraId="38207B8B" w14:textId="77777777" w:rsidR="00B3243A" w:rsidRDefault="00B3243A" w:rsidP="00C6476C">
      <w:pPr>
        <w:shd w:val="clear" w:color="auto" w:fill="FFFFFF"/>
        <w:spacing w:before="100" w:beforeAutospacing="1" w:after="100" w:afterAutospacing="1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14:paraId="45AAB2BC" w14:textId="77777777" w:rsidR="00B3243A" w:rsidRDefault="00B3243A" w:rsidP="00C6476C">
      <w:pPr>
        <w:shd w:val="clear" w:color="auto" w:fill="FFFFFF"/>
        <w:spacing w:before="100" w:beforeAutospacing="1" w:after="100" w:afterAutospacing="1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14:paraId="2A232DE5" w14:textId="17EDCDA3" w:rsidR="00C6476C" w:rsidRPr="00C40C8B" w:rsidRDefault="00C6476C" w:rsidP="00C6476C">
      <w:pPr>
        <w:shd w:val="clear" w:color="auto" w:fill="FFFFFF"/>
        <w:spacing w:before="100" w:beforeAutospacing="1" w:after="100" w:afterAutospacing="1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 w:rsidRPr="00C40C8B"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1A9E0D46" wp14:editId="3C6FF0A6">
            <wp:extent cx="219075" cy="21907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6FBF"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Данните постъпват в реално време в Националната база данни и са предварителни. След проверка за достоверност и верифицирането им, окончателните данни се публикуват в тримесечните и годишни бюлетини, издавани от ИАОС.</w:t>
      </w:r>
    </w:p>
    <w:p w14:paraId="54D32514" w14:textId="77777777" w:rsidR="009C0617" w:rsidRDefault="00C6476C" w:rsidP="009C0617">
      <w:pPr>
        <w:shd w:val="clear" w:color="auto" w:fill="FFFFFF"/>
        <w:spacing w:before="100" w:beforeAutospacing="1" w:after="100" w:afterAutospacing="1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 w:rsidRPr="00C40C8B"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2D6FEF51" wp14:editId="3A3CB631">
            <wp:extent cx="219075" cy="219075"/>
            <wp:effectExtent l="0" t="0" r="9525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6FBF"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Показаните часови стойности за ФПЧ10 са информативни и не могат да бъдат сравнявани с нормите.</w:t>
      </w:r>
    </w:p>
    <w:p w14:paraId="47298095" w14:textId="77777777" w:rsidR="00972D40" w:rsidRDefault="00972D40" w:rsidP="009C0617">
      <w:pPr>
        <w:shd w:val="clear" w:color="auto" w:fill="FFFFFF"/>
        <w:spacing w:before="100" w:beforeAutospacing="1" w:after="100" w:afterAutospacing="1"/>
        <w:rPr>
          <w:rFonts w:ascii="Arial" w:hAnsi="Arial" w:cs="Arial"/>
          <w:color w:val="000000"/>
          <w:lang w:val="bg-BG"/>
        </w:rPr>
      </w:pPr>
    </w:p>
    <w:p w14:paraId="007B60F1" w14:textId="77777777" w:rsidR="000E76DD" w:rsidRDefault="000E76DD" w:rsidP="009C0617">
      <w:pPr>
        <w:shd w:val="clear" w:color="auto" w:fill="FFFFFF"/>
        <w:spacing w:before="100" w:beforeAutospacing="1" w:after="100" w:afterAutospacing="1"/>
        <w:rPr>
          <w:rFonts w:ascii="Arial" w:hAnsi="Arial" w:cs="Arial"/>
          <w:color w:val="000000"/>
          <w:lang w:val="bg-BG"/>
        </w:rPr>
      </w:pPr>
    </w:p>
    <w:p w14:paraId="4FCADF85" w14:textId="77777777" w:rsidR="000E76DD" w:rsidRDefault="000E76DD" w:rsidP="009C0617">
      <w:pPr>
        <w:shd w:val="clear" w:color="auto" w:fill="FFFFFF"/>
        <w:spacing w:before="100" w:beforeAutospacing="1" w:after="100" w:afterAutospacing="1"/>
        <w:rPr>
          <w:rFonts w:ascii="Arial" w:hAnsi="Arial" w:cs="Arial"/>
          <w:color w:val="000000"/>
          <w:lang w:val="bg-BG"/>
        </w:rPr>
      </w:pPr>
    </w:p>
    <w:p w14:paraId="5ACFB78E" w14:textId="77777777" w:rsidR="00B3243A" w:rsidRDefault="00B3243A" w:rsidP="009C0617">
      <w:pPr>
        <w:shd w:val="clear" w:color="auto" w:fill="FFFFFF"/>
        <w:spacing w:before="100" w:beforeAutospacing="1" w:after="100" w:afterAutospacing="1"/>
        <w:rPr>
          <w:rFonts w:ascii="Arial" w:hAnsi="Arial" w:cs="Arial"/>
          <w:color w:val="000000"/>
          <w:lang w:val="bg-BG"/>
        </w:rPr>
      </w:pPr>
    </w:p>
    <w:p w14:paraId="5A1DBCF1" w14:textId="791B85AE" w:rsidR="007F1F67" w:rsidRPr="009C0617" w:rsidRDefault="00952874" w:rsidP="009C0617">
      <w:pPr>
        <w:shd w:val="clear" w:color="auto" w:fill="FFFFFF"/>
        <w:spacing w:before="100" w:beforeAutospacing="1" w:after="100" w:afterAutospacing="1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 w:rsidRPr="00C40C8B">
        <w:rPr>
          <w:rFonts w:ascii="Arial" w:hAnsi="Arial" w:cs="Arial"/>
          <w:color w:val="000000"/>
          <w:lang w:val="bg-BG"/>
        </w:rPr>
        <w:lastRenderedPageBreak/>
        <w:t>Министерството на околната сред</w:t>
      </w:r>
      <w:r w:rsidR="000B6390">
        <w:rPr>
          <w:rFonts w:ascii="Arial" w:hAnsi="Arial" w:cs="Arial"/>
          <w:color w:val="000000"/>
          <w:lang w:val="bg-BG"/>
        </w:rPr>
        <w:t xml:space="preserve">а и водите, чрез Изпълнителната </w:t>
      </w:r>
      <w:r w:rsidRPr="00C40C8B">
        <w:rPr>
          <w:rFonts w:ascii="Arial" w:hAnsi="Arial" w:cs="Arial"/>
          <w:color w:val="000000"/>
          <w:lang w:val="bg-BG"/>
        </w:rPr>
        <w:t>агенция по околна среда, предоставя информация за показателите за качеството на атмосферния въздух от автоматичните измервателни станции в реално време. Данните са достъпни чрез посочената по-долу система:</w:t>
      </w:r>
    </w:p>
    <w:p w14:paraId="41E64D6E" w14:textId="77777777" w:rsidR="007F1F67" w:rsidRPr="00226FBF" w:rsidRDefault="00952874">
      <w:pPr>
        <w:rPr>
          <w:rFonts w:asciiTheme="majorHAnsi" w:eastAsia="Times New Roman" w:hAnsiTheme="majorHAnsi" w:cstheme="majorHAnsi"/>
          <w:b w:val="0"/>
          <w:color w:val="214474"/>
          <w:sz w:val="26"/>
          <w:szCs w:val="26"/>
          <w:lang w:val="bg-BG" w:eastAsia="bg-BG"/>
        </w:rPr>
      </w:pPr>
      <w:r w:rsidRPr="00C40C8B">
        <w:rPr>
          <w:rFonts w:asciiTheme="majorHAnsi" w:hAnsiTheme="majorHAnsi" w:cstheme="majorHAnsi"/>
          <w:noProof/>
          <w:lang w:val="bg-BG" w:eastAsia="bg-BG"/>
        </w:rPr>
        <w:drawing>
          <wp:anchor distT="0" distB="0" distL="114300" distR="114300" simplePos="0" relativeHeight="251662336" behindDoc="1" locked="0" layoutInCell="1" allowOverlap="1" wp14:anchorId="47667B04" wp14:editId="418A188D">
            <wp:simplePos x="0" y="0"/>
            <wp:positionH relativeFrom="column">
              <wp:posOffset>0</wp:posOffset>
            </wp:positionH>
            <wp:positionV relativeFrom="paragraph">
              <wp:posOffset>215265</wp:posOffset>
            </wp:positionV>
            <wp:extent cx="552450" cy="559435"/>
            <wp:effectExtent l="0" t="0" r="0" b="0"/>
            <wp:wrapTight wrapText="bothSides">
              <wp:wrapPolygon edited="0">
                <wp:start x="0" y="0"/>
                <wp:lineTo x="0" y="20595"/>
                <wp:lineTo x="20855" y="20595"/>
                <wp:lineTo x="2085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559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16" w:tooltip="Начална страница" w:history="1">
        <w:r w:rsidRPr="00C40C8B">
          <w:rPr>
            <w:rFonts w:asciiTheme="majorHAnsi" w:eastAsia="Times New Roman" w:hAnsiTheme="majorHAnsi" w:cstheme="majorHAnsi"/>
            <w:bCs/>
            <w:color w:val="0000FF"/>
            <w:szCs w:val="28"/>
            <w:u w:val="single"/>
            <w:lang w:val="bg-BG" w:eastAsia="bg-BG"/>
          </w:rPr>
          <w:br/>
        </w:r>
        <w:r w:rsidRPr="00C40C8B"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t>Система за информиране на населението</w:t>
        </w:r>
        <w:r w:rsidRPr="00C40C8B"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br/>
          <w:t>за качеството на атмосферния въздух</w:t>
        </w:r>
      </w:hyperlink>
    </w:p>
    <w:p w14:paraId="3B3553AC" w14:textId="77777777" w:rsidR="007F1F67" w:rsidRPr="00C40C8B" w:rsidRDefault="007F1F67">
      <w:pPr>
        <w:spacing w:after="200"/>
        <w:rPr>
          <w:rFonts w:asciiTheme="majorHAnsi" w:hAnsiTheme="majorHAnsi" w:cstheme="majorHAnsi"/>
          <w:sz w:val="32"/>
          <w:szCs w:val="24"/>
          <w:lang w:val="bg-BG"/>
        </w:rPr>
      </w:pPr>
    </w:p>
    <w:p w14:paraId="07D7B7BE" w14:textId="77777777" w:rsidR="007F1F67" w:rsidRPr="00226FBF" w:rsidRDefault="00952874">
      <w:pPr>
        <w:jc w:val="center"/>
        <w:rPr>
          <w:rFonts w:asciiTheme="majorHAnsi" w:hAnsiTheme="majorHAnsi" w:cstheme="majorHAnsi"/>
          <w:sz w:val="32"/>
          <w:szCs w:val="24"/>
          <w:lang w:val="bg-BG"/>
        </w:rPr>
      </w:pPr>
      <w:r w:rsidRPr="00C40C8B">
        <w:rPr>
          <w:noProof/>
          <w:lang w:val="bg-BG" w:eastAsia="bg-BG"/>
        </w:rPr>
        <w:drawing>
          <wp:inline distT="0" distB="0" distL="0" distR="0" wp14:anchorId="69DCB9BA" wp14:editId="53CE12F9">
            <wp:extent cx="6149975" cy="3457575"/>
            <wp:effectExtent l="0" t="0" r="3175" b="0"/>
            <wp:docPr id="17" name="Picture 17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62549" cy="346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B0A7B9" w14:textId="77777777" w:rsidR="007F1F67" w:rsidRPr="00C40C8B" w:rsidRDefault="007F1F67">
      <w:pPr>
        <w:rPr>
          <w:rFonts w:asciiTheme="majorHAnsi" w:hAnsiTheme="majorHAnsi" w:cstheme="majorHAnsi"/>
          <w:b w:val="0"/>
          <w:bCs/>
          <w:color w:val="auto"/>
          <w:sz w:val="24"/>
          <w:szCs w:val="20"/>
          <w:lang w:val="bg-BG"/>
        </w:rPr>
      </w:pPr>
    </w:p>
    <w:sectPr w:rsidR="007F1F67" w:rsidRPr="00C40C8B">
      <w:pgSz w:w="11906" w:h="16838"/>
      <w:pgMar w:top="720" w:right="1152" w:bottom="720" w:left="1152" w:header="0" w:footer="288" w:gutter="0"/>
      <w:pgNumType w:start="1"/>
      <w:cols w:space="720"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BB0404" w14:textId="77777777" w:rsidR="000C1449" w:rsidRDefault="000C1449">
      <w:r>
        <w:separator/>
      </w:r>
    </w:p>
  </w:endnote>
  <w:endnote w:type="continuationSeparator" w:id="0">
    <w:p w14:paraId="4B85FB02" w14:textId="77777777" w:rsidR="000C1449" w:rsidRDefault="000C14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D114BD" w14:textId="77777777" w:rsidR="000C1449" w:rsidRDefault="000C1449">
      <w:r>
        <w:separator/>
      </w:r>
    </w:p>
  </w:footnote>
  <w:footnote w:type="continuationSeparator" w:id="0">
    <w:p w14:paraId="75A337FC" w14:textId="77777777" w:rsidR="000C1449" w:rsidRDefault="000C14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5"/>
  <w:attachedTemplate r:id="rId1"/>
  <w:defaultTabStop w:val="720"/>
  <w:hyphenationZone w:val="425"/>
  <w:drawingGridHorizontalSpacing w:val="1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912"/>
    <w:rsid w:val="00000445"/>
    <w:rsid w:val="00000565"/>
    <w:rsid w:val="000005CF"/>
    <w:rsid w:val="00000F8C"/>
    <w:rsid w:val="000011BD"/>
    <w:rsid w:val="00001299"/>
    <w:rsid w:val="00001529"/>
    <w:rsid w:val="0000157E"/>
    <w:rsid w:val="000016BE"/>
    <w:rsid w:val="00001D88"/>
    <w:rsid w:val="000026D0"/>
    <w:rsid w:val="0000294F"/>
    <w:rsid w:val="00002F22"/>
    <w:rsid w:val="00002FB7"/>
    <w:rsid w:val="00003463"/>
    <w:rsid w:val="00003A7E"/>
    <w:rsid w:val="00004338"/>
    <w:rsid w:val="00004BDB"/>
    <w:rsid w:val="000051F6"/>
    <w:rsid w:val="0000545F"/>
    <w:rsid w:val="000054BE"/>
    <w:rsid w:val="0000573B"/>
    <w:rsid w:val="00006119"/>
    <w:rsid w:val="000061C5"/>
    <w:rsid w:val="000064D4"/>
    <w:rsid w:val="0000654A"/>
    <w:rsid w:val="00006DA0"/>
    <w:rsid w:val="000074CC"/>
    <w:rsid w:val="000077F5"/>
    <w:rsid w:val="00007A47"/>
    <w:rsid w:val="000100BD"/>
    <w:rsid w:val="000103F2"/>
    <w:rsid w:val="0001098B"/>
    <w:rsid w:val="00010DB1"/>
    <w:rsid w:val="000116DD"/>
    <w:rsid w:val="0001178D"/>
    <w:rsid w:val="000118D5"/>
    <w:rsid w:val="00011987"/>
    <w:rsid w:val="00011A11"/>
    <w:rsid w:val="00011A6A"/>
    <w:rsid w:val="00011F3F"/>
    <w:rsid w:val="000125F1"/>
    <w:rsid w:val="00012AAA"/>
    <w:rsid w:val="00012B19"/>
    <w:rsid w:val="00012DDC"/>
    <w:rsid w:val="000130C8"/>
    <w:rsid w:val="00013165"/>
    <w:rsid w:val="00013287"/>
    <w:rsid w:val="000139CA"/>
    <w:rsid w:val="00013E4D"/>
    <w:rsid w:val="00013EF9"/>
    <w:rsid w:val="0001413F"/>
    <w:rsid w:val="00014366"/>
    <w:rsid w:val="000144AD"/>
    <w:rsid w:val="000145E9"/>
    <w:rsid w:val="00015151"/>
    <w:rsid w:val="00015278"/>
    <w:rsid w:val="00015573"/>
    <w:rsid w:val="000159C2"/>
    <w:rsid w:val="00015AAF"/>
    <w:rsid w:val="00016333"/>
    <w:rsid w:val="0001656D"/>
    <w:rsid w:val="00016624"/>
    <w:rsid w:val="0001683A"/>
    <w:rsid w:val="00016AA8"/>
    <w:rsid w:val="00017118"/>
    <w:rsid w:val="0001723F"/>
    <w:rsid w:val="00017DBE"/>
    <w:rsid w:val="00017F06"/>
    <w:rsid w:val="00020250"/>
    <w:rsid w:val="000212CC"/>
    <w:rsid w:val="000213FB"/>
    <w:rsid w:val="00021626"/>
    <w:rsid w:val="00021C19"/>
    <w:rsid w:val="00022CA5"/>
    <w:rsid w:val="00023BB5"/>
    <w:rsid w:val="0002482E"/>
    <w:rsid w:val="00024EA2"/>
    <w:rsid w:val="0002516B"/>
    <w:rsid w:val="00025184"/>
    <w:rsid w:val="000252F4"/>
    <w:rsid w:val="00025416"/>
    <w:rsid w:val="00025628"/>
    <w:rsid w:val="000256CA"/>
    <w:rsid w:val="0002570F"/>
    <w:rsid w:val="000263E1"/>
    <w:rsid w:val="0002699F"/>
    <w:rsid w:val="00026E70"/>
    <w:rsid w:val="000272D7"/>
    <w:rsid w:val="000278DF"/>
    <w:rsid w:val="00027B12"/>
    <w:rsid w:val="00027B14"/>
    <w:rsid w:val="00027CA0"/>
    <w:rsid w:val="00027F67"/>
    <w:rsid w:val="00030587"/>
    <w:rsid w:val="00030694"/>
    <w:rsid w:val="00030B44"/>
    <w:rsid w:val="00030F1E"/>
    <w:rsid w:val="00030FFF"/>
    <w:rsid w:val="000314CB"/>
    <w:rsid w:val="00031859"/>
    <w:rsid w:val="000319F8"/>
    <w:rsid w:val="00031D4B"/>
    <w:rsid w:val="000324E6"/>
    <w:rsid w:val="000326B4"/>
    <w:rsid w:val="000326CC"/>
    <w:rsid w:val="0003277B"/>
    <w:rsid w:val="00032B79"/>
    <w:rsid w:val="00032C51"/>
    <w:rsid w:val="00032E9E"/>
    <w:rsid w:val="000333B2"/>
    <w:rsid w:val="00033830"/>
    <w:rsid w:val="00033B81"/>
    <w:rsid w:val="000340F8"/>
    <w:rsid w:val="000341BC"/>
    <w:rsid w:val="00034EF1"/>
    <w:rsid w:val="000354AA"/>
    <w:rsid w:val="00036057"/>
    <w:rsid w:val="000368C7"/>
    <w:rsid w:val="00036D75"/>
    <w:rsid w:val="00036D79"/>
    <w:rsid w:val="00037113"/>
    <w:rsid w:val="000377B6"/>
    <w:rsid w:val="0003785B"/>
    <w:rsid w:val="00037904"/>
    <w:rsid w:val="00040244"/>
    <w:rsid w:val="00040380"/>
    <w:rsid w:val="000405A8"/>
    <w:rsid w:val="00040969"/>
    <w:rsid w:val="00040B1F"/>
    <w:rsid w:val="00040C31"/>
    <w:rsid w:val="00040D81"/>
    <w:rsid w:val="00040DEF"/>
    <w:rsid w:val="00040F69"/>
    <w:rsid w:val="00042401"/>
    <w:rsid w:val="00042956"/>
    <w:rsid w:val="00042A88"/>
    <w:rsid w:val="00043616"/>
    <w:rsid w:val="00043833"/>
    <w:rsid w:val="00043ACF"/>
    <w:rsid w:val="00043C71"/>
    <w:rsid w:val="00043D8D"/>
    <w:rsid w:val="00043F61"/>
    <w:rsid w:val="000440D5"/>
    <w:rsid w:val="000442F7"/>
    <w:rsid w:val="00044499"/>
    <w:rsid w:val="00044934"/>
    <w:rsid w:val="00044A4E"/>
    <w:rsid w:val="00046291"/>
    <w:rsid w:val="000462E3"/>
    <w:rsid w:val="0004636B"/>
    <w:rsid w:val="00046B54"/>
    <w:rsid w:val="000474C2"/>
    <w:rsid w:val="00047501"/>
    <w:rsid w:val="00047656"/>
    <w:rsid w:val="00047D02"/>
    <w:rsid w:val="0005006E"/>
    <w:rsid w:val="00050324"/>
    <w:rsid w:val="00050649"/>
    <w:rsid w:val="0005082F"/>
    <w:rsid w:val="00050D72"/>
    <w:rsid w:val="00050E16"/>
    <w:rsid w:val="00051011"/>
    <w:rsid w:val="00051117"/>
    <w:rsid w:val="000511A2"/>
    <w:rsid w:val="00051217"/>
    <w:rsid w:val="0005180A"/>
    <w:rsid w:val="00051A3B"/>
    <w:rsid w:val="00051AFC"/>
    <w:rsid w:val="00051FC8"/>
    <w:rsid w:val="0005224D"/>
    <w:rsid w:val="0005231E"/>
    <w:rsid w:val="00052377"/>
    <w:rsid w:val="00052468"/>
    <w:rsid w:val="000528E5"/>
    <w:rsid w:val="00052DF1"/>
    <w:rsid w:val="00052E6F"/>
    <w:rsid w:val="00052E74"/>
    <w:rsid w:val="00053732"/>
    <w:rsid w:val="00053898"/>
    <w:rsid w:val="00054469"/>
    <w:rsid w:val="00054FFF"/>
    <w:rsid w:val="00055D77"/>
    <w:rsid w:val="00056479"/>
    <w:rsid w:val="00056BF7"/>
    <w:rsid w:val="00057591"/>
    <w:rsid w:val="00060378"/>
    <w:rsid w:val="0006046B"/>
    <w:rsid w:val="000612CC"/>
    <w:rsid w:val="0006138D"/>
    <w:rsid w:val="000621F3"/>
    <w:rsid w:val="00062748"/>
    <w:rsid w:val="0006286B"/>
    <w:rsid w:val="00062AE6"/>
    <w:rsid w:val="00062B23"/>
    <w:rsid w:val="00063CFD"/>
    <w:rsid w:val="000648BD"/>
    <w:rsid w:val="00064CB1"/>
    <w:rsid w:val="0006503F"/>
    <w:rsid w:val="00065711"/>
    <w:rsid w:val="0006605F"/>
    <w:rsid w:val="0006662B"/>
    <w:rsid w:val="000666BD"/>
    <w:rsid w:val="0006735F"/>
    <w:rsid w:val="00067564"/>
    <w:rsid w:val="000675B3"/>
    <w:rsid w:val="00067632"/>
    <w:rsid w:val="000676BA"/>
    <w:rsid w:val="0006781E"/>
    <w:rsid w:val="00067936"/>
    <w:rsid w:val="00067D46"/>
    <w:rsid w:val="00067DFF"/>
    <w:rsid w:val="00067E2D"/>
    <w:rsid w:val="00067F2A"/>
    <w:rsid w:val="00070355"/>
    <w:rsid w:val="0007073E"/>
    <w:rsid w:val="0007089A"/>
    <w:rsid w:val="000709FD"/>
    <w:rsid w:val="00070B27"/>
    <w:rsid w:val="00070C34"/>
    <w:rsid w:val="0007299A"/>
    <w:rsid w:val="00072D10"/>
    <w:rsid w:val="00072E0A"/>
    <w:rsid w:val="000733FB"/>
    <w:rsid w:val="000735FE"/>
    <w:rsid w:val="00073C05"/>
    <w:rsid w:val="00074001"/>
    <w:rsid w:val="0007412F"/>
    <w:rsid w:val="00074398"/>
    <w:rsid w:val="00074AC7"/>
    <w:rsid w:val="00074CC2"/>
    <w:rsid w:val="00074EA4"/>
    <w:rsid w:val="00075292"/>
    <w:rsid w:val="000758F0"/>
    <w:rsid w:val="000759EF"/>
    <w:rsid w:val="00076181"/>
    <w:rsid w:val="00076AE8"/>
    <w:rsid w:val="000770BA"/>
    <w:rsid w:val="000775CB"/>
    <w:rsid w:val="00077841"/>
    <w:rsid w:val="00077858"/>
    <w:rsid w:val="0007796C"/>
    <w:rsid w:val="000806F3"/>
    <w:rsid w:val="00080825"/>
    <w:rsid w:val="00080DA6"/>
    <w:rsid w:val="00080E3C"/>
    <w:rsid w:val="00080FF2"/>
    <w:rsid w:val="000813CB"/>
    <w:rsid w:val="000816EA"/>
    <w:rsid w:val="00081910"/>
    <w:rsid w:val="00081932"/>
    <w:rsid w:val="00081D0A"/>
    <w:rsid w:val="000821B4"/>
    <w:rsid w:val="00082325"/>
    <w:rsid w:val="00082663"/>
    <w:rsid w:val="000836FB"/>
    <w:rsid w:val="00083939"/>
    <w:rsid w:val="000846E7"/>
    <w:rsid w:val="00084994"/>
    <w:rsid w:val="00085948"/>
    <w:rsid w:val="00085966"/>
    <w:rsid w:val="00085F83"/>
    <w:rsid w:val="0008623B"/>
    <w:rsid w:val="0008630F"/>
    <w:rsid w:val="000863DC"/>
    <w:rsid w:val="00086835"/>
    <w:rsid w:val="00086950"/>
    <w:rsid w:val="000869AF"/>
    <w:rsid w:val="00086CCB"/>
    <w:rsid w:val="00087248"/>
    <w:rsid w:val="00087760"/>
    <w:rsid w:val="0008787C"/>
    <w:rsid w:val="00090399"/>
    <w:rsid w:val="00090A62"/>
    <w:rsid w:val="00090DA0"/>
    <w:rsid w:val="00091DD6"/>
    <w:rsid w:val="00091F55"/>
    <w:rsid w:val="00092053"/>
    <w:rsid w:val="00093772"/>
    <w:rsid w:val="000939E5"/>
    <w:rsid w:val="00093F71"/>
    <w:rsid w:val="00094118"/>
    <w:rsid w:val="000943C0"/>
    <w:rsid w:val="00094D2F"/>
    <w:rsid w:val="00094FFE"/>
    <w:rsid w:val="00095436"/>
    <w:rsid w:val="00095446"/>
    <w:rsid w:val="0009579B"/>
    <w:rsid w:val="0009584E"/>
    <w:rsid w:val="00096CD7"/>
    <w:rsid w:val="00097004"/>
    <w:rsid w:val="0009701A"/>
    <w:rsid w:val="00097180"/>
    <w:rsid w:val="000972EF"/>
    <w:rsid w:val="00097B22"/>
    <w:rsid w:val="00097C00"/>
    <w:rsid w:val="000A00ED"/>
    <w:rsid w:val="000A0150"/>
    <w:rsid w:val="000A016B"/>
    <w:rsid w:val="000A088D"/>
    <w:rsid w:val="000A09FF"/>
    <w:rsid w:val="000A0DC9"/>
    <w:rsid w:val="000A1282"/>
    <w:rsid w:val="000A1531"/>
    <w:rsid w:val="000A174F"/>
    <w:rsid w:val="000A1A88"/>
    <w:rsid w:val="000A2572"/>
    <w:rsid w:val="000A29A1"/>
    <w:rsid w:val="000A2A8B"/>
    <w:rsid w:val="000A2D42"/>
    <w:rsid w:val="000A33F1"/>
    <w:rsid w:val="000A35EA"/>
    <w:rsid w:val="000A3E17"/>
    <w:rsid w:val="000A4460"/>
    <w:rsid w:val="000A464E"/>
    <w:rsid w:val="000A4962"/>
    <w:rsid w:val="000A4C70"/>
    <w:rsid w:val="000A5589"/>
    <w:rsid w:val="000A59B0"/>
    <w:rsid w:val="000A5BC6"/>
    <w:rsid w:val="000A61B8"/>
    <w:rsid w:val="000A65F2"/>
    <w:rsid w:val="000A660E"/>
    <w:rsid w:val="000A6A79"/>
    <w:rsid w:val="000A6B63"/>
    <w:rsid w:val="000A6CD1"/>
    <w:rsid w:val="000A6EDD"/>
    <w:rsid w:val="000A7003"/>
    <w:rsid w:val="000A75BE"/>
    <w:rsid w:val="000A7705"/>
    <w:rsid w:val="000B0E93"/>
    <w:rsid w:val="000B0ED7"/>
    <w:rsid w:val="000B14E4"/>
    <w:rsid w:val="000B1607"/>
    <w:rsid w:val="000B199E"/>
    <w:rsid w:val="000B1C49"/>
    <w:rsid w:val="000B1FDD"/>
    <w:rsid w:val="000B2954"/>
    <w:rsid w:val="000B29F8"/>
    <w:rsid w:val="000B2A08"/>
    <w:rsid w:val="000B32EC"/>
    <w:rsid w:val="000B350F"/>
    <w:rsid w:val="000B357F"/>
    <w:rsid w:val="000B3738"/>
    <w:rsid w:val="000B3C82"/>
    <w:rsid w:val="000B3E2D"/>
    <w:rsid w:val="000B415E"/>
    <w:rsid w:val="000B4298"/>
    <w:rsid w:val="000B4921"/>
    <w:rsid w:val="000B4A4D"/>
    <w:rsid w:val="000B4C05"/>
    <w:rsid w:val="000B4E57"/>
    <w:rsid w:val="000B510E"/>
    <w:rsid w:val="000B5778"/>
    <w:rsid w:val="000B5D55"/>
    <w:rsid w:val="000B6089"/>
    <w:rsid w:val="000B6209"/>
    <w:rsid w:val="000B6390"/>
    <w:rsid w:val="000B6441"/>
    <w:rsid w:val="000B6520"/>
    <w:rsid w:val="000B68C3"/>
    <w:rsid w:val="000B690C"/>
    <w:rsid w:val="000B690D"/>
    <w:rsid w:val="000B69A2"/>
    <w:rsid w:val="000B6AB3"/>
    <w:rsid w:val="000B70E9"/>
    <w:rsid w:val="000B7452"/>
    <w:rsid w:val="000B774A"/>
    <w:rsid w:val="000B7B5F"/>
    <w:rsid w:val="000B7CE7"/>
    <w:rsid w:val="000B7F4E"/>
    <w:rsid w:val="000C091E"/>
    <w:rsid w:val="000C0F0B"/>
    <w:rsid w:val="000C1407"/>
    <w:rsid w:val="000C1440"/>
    <w:rsid w:val="000C1449"/>
    <w:rsid w:val="000C17FC"/>
    <w:rsid w:val="000C195F"/>
    <w:rsid w:val="000C1A16"/>
    <w:rsid w:val="000C23E6"/>
    <w:rsid w:val="000C2D5D"/>
    <w:rsid w:val="000C37F3"/>
    <w:rsid w:val="000C3B25"/>
    <w:rsid w:val="000C4473"/>
    <w:rsid w:val="000C44A6"/>
    <w:rsid w:val="000C457E"/>
    <w:rsid w:val="000C4811"/>
    <w:rsid w:val="000C4F73"/>
    <w:rsid w:val="000C506C"/>
    <w:rsid w:val="000C56D2"/>
    <w:rsid w:val="000C5AD0"/>
    <w:rsid w:val="000C63B6"/>
    <w:rsid w:val="000C683B"/>
    <w:rsid w:val="000C6916"/>
    <w:rsid w:val="000C6A86"/>
    <w:rsid w:val="000C7561"/>
    <w:rsid w:val="000C7AC5"/>
    <w:rsid w:val="000C7C76"/>
    <w:rsid w:val="000C7D16"/>
    <w:rsid w:val="000C7EBA"/>
    <w:rsid w:val="000D009D"/>
    <w:rsid w:val="000D0215"/>
    <w:rsid w:val="000D0217"/>
    <w:rsid w:val="000D037B"/>
    <w:rsid w:val="000D077F"/>
    <w:rsid w:val="000D0FC9"/>
    <w:rsid w:val="000D1458"/>
    <w:rsid w:val="000D1721"/>
    <w:rsid w:val="000D1B48"/>
    <w:rsid w:val="000D1E63"/>
    <w:rsid w:val="000D1E9E"/>
    <w:rsid w:val="000D2765"/>
    <w:rsid w:val="000D2DA4"/>
    <w:rsid w:val="000D3156"/>
    <w:rsid w:val="000D31CE"/>
    <w:rsid w:val="000D32A5"/>
    <w:rsid w:val="000D351A"/>
    <w:rsid w:val="000D372B"/>
    <w:rsid w:val="000D3E08"/>
    <w:rsid w:val="000D4FD9"/>
    <w:rsid w:val="000D535A"/>
    <w:rsid w:val="000D55F8"/>
    <w:rsid w:val="000D5BE4"/>
    <w:rsid w:val="000D5DC0"/>
    <w:rsid w:val="000D5DFA"/>
    <w:rsid w:val="000D5E73"/>
    <w:rsid w:val="000D611E"/>
    <w:rsid w:val="000D6496"/>
    <w:rsid w:val="000D65EA"/>
    <w:rsid w:val="000D66F1"/>
    <w:rsid w:val="000D7B5C"/>
    <w:rsid w:val="000D7B69"/>
    <w:rsid w:val="000D7B80"/>
    <w:rsid w:val="000E0188"/>
    <w:rsid w:val="000E0460"/>
    <w:rsid w:val="000E0A7B"/>
    <w:rsid w:val="000E151D"/>
    <w:rsid w:val="000E16A0"/>
    <w:rsid w:val="000E18E2"/>
    <w:rsid w:val="000E1D7D"/>
    <w:rsid w:val="000E1EC8"/>
    <w:rsid w:val="000E2603"/>
    <w:rsid w:val="000E2705"/>
    <w:rsid w:val="000E2A1F"/>
    <w:rsid w:val="000E392D"/>
    <w:rsid w:val="000E3E8A"/>
    <w:rsid w:val="000E3EA5"/>
    <w:rsid w:val="000E404A"/>
    <w:rsid w:val="000E42E1"/>
    <w:rsid w:val="000E49DF"/>
    <w:rsid w:val="000E4D96"/>
    <w:rsid w:val="000E50F2"/>
    <w:rsid w:val="000E5E53"/>
    <w:rsid w:val="000E63C9"/>
    <w:rsid w:val="000E66E4"/>
    <w:rsid w:val="000E6711"/>
    <w:rsid w:val="000E6AB8"/>
    <w:rsid w:val="000E6B9C"/>
    <w:rsid w:val="000E6E52"/>
    <w:rsid w:val="000E76DD"/>
    <w:rsid w:val="000E7889"/>
    <w:rsid w:val="000E7A72"/>
    <w:rsid w:val="000E7ED6"/>
    <w:rsid w:val="000F00A9"/>
    <w:rsid w:val="000F0730"/>
    <w:rsid w:val="000F08B4"/>
    <w:rsid w:val="000F0A78"/>
    <w:rsid w:val="000F0B1C"/>
    <w:rsid w:val="000F1681"/>
    <w:rsid w:val="000F178A"/>
    <w:rsid w:val="000F1CC2"/>
    <w:rsid w:val="000F1F94"/>
    <w:rsid w:val="000F20B7"/>
    <w:rsid w:val="000F246E"/>
    <w:rsid w:val="000F2603"/>
    <w:rsid w:val="000F26F8"/>
    <w:rsid w:val="000F27AA"/>
    <w:rsid w:val="000F2A99"/>
    <w:rsid w:val="000F2B8C"/>
    <w:rsid w:val="000F2DFE"/>
    <w:rsid w:val="000F3044"/>
    <w:rsid w:val="000F327B"/>
    <w:rsid w:val="000F3406"/>
    <w:rsid w:val="000F3830"/>
    <w:rsid w:val="000F3B04"/>
    <w:rsid w:val="000F4096"/>
    <w:rsid w:val="000F43D4"/>
    <w:rsid w:val="000F4A40"/>
    <w:rsid w:val="000F4EC7"/>
    <w:rsid w:val="000F5356"/>
    <w:rsid w:val="000F53A0"/>
    <w:rsid w:val="000F58E5"/>
    <w:rsid w:val="000F60FB"/>
    <w:rsid w:val="000F69CA"/>
    <w:rsid w:val="000F6B33"/>
    <w:rsid w:val="000F73B3"/>
    <w:rsid w:val="000F7542"/>
    <w:rsid w:val="000F795F"/>
    <w:rsid w:val="000F7B30"/>
    <w:rsid w:val="0010029F"/>
    <w:rsid w:val="00100965"/>
    <w:rsid w:val="00100CBE"/>
    <w:rsid w:val="00101058"/>
    <w:rsid w:val="001014AC"/>
    <w:rsid w:val="00101ABC"/>
    <w:rsid w:val="00101E43"/>
    <w:rsid w:val="001022E6"/>
    <w:rsid w:val="001022F8"/>
    <w:rsid w:val="00102FD1"/>
    <w:rsid w:val="00103798"/>
    <w:rsid w:val="00103D1D"/>
    <w:rsid w:val="00103EA2"/>
    <w:rsid w:val="00104744"/>
    <w:rsid w:val="00105129"/>
    <w:rsid w:val="00105E1B"/>
    <w:rsid w:val="001064CB"/>
    <w:rsid w:val="0010664D"/>
    <w:rsid w:val="00106CFA"/>
    <w:rsid w:val="00106D19"/>
    <w:rsid w:val="00107077"/>
    <w:rsid w:val="001072B1"/>
    <w:rsid w:val="0010793B"/>
    <w:rsid w:val="00110397"/>
    <w:rsid w:val="001103C4"/>
    <w:rsid w:val="001107BF"/>
    <w:rsid w:val="00110923"/>
    <w:rsid w:val="00110AF9"/>
    <w:rsid w:val="00110D1B"/>
    <w:rsid w:val="00110D4F"/>
    <w:rsid w:val="00110EC1"/>
    <w:rsid w:val="00111751"/>
    <w:rsid w:val="0011209A"/>
    <w:rsid w:val="001121BC"/>
    <w:rsid w:val="00112254"/>
    <w:rsid w:val="00112485"/>
    <w:rsid w:val="001129F0"/>
    <w:rsid w:val="001134A1"/>
    <w:rsid w:val="001136F9"/>
    <w:rsid w:val="00113755"/>
    <w:rsid w:val="00113781"/>
    <w:rsid w:val="0011378A"/>
    <w:rsid w:val="00113AB9"/>
    <w:rsid w:val="00113B82"/>
    <w:rsid w:val="00113C1F"/>
    <w:rsid w:val="00113D21"/>
    <w:rsid w:val="00114147"/>
    <w:rsid w:val="00114C91"/>
    <w:rsid w:val="00114F06"/>
    <w:rsid w:val="0011528C"/>
    <w:rsid w:val="00115627"/>
    <w:rsid w:val="00115658"/>
    <w:rsid w:val="001164FC"/>
    <w:rsid w:val="00116AC0"/>
    <w:rsid w:val="00116CA6"/>
    <w:rsid w:val="00116E7F"/>
    <w:rsid w:val="00116E96"/>
    <w:rsid w:val="00116FB1"/>
    <w:rsid w:val="0011705B"/>
    <w:rsid w:val="00117BCB"/>
    <w:rsid w:val="001200C5"/>
    <w:rsid w:val="001202F6"/>
    <w:rsid w:val="0012075E"/>
    <w:rsid w:val="00120B35"/>
    <w:rsid w:val="00120BD5"/>
    <w:rsid w:val="00120C0F"/>
    <w:rsid w:val="00121026"/>
    <w:rsid w:val="0012127F"/>
    <w:rsid w:val="001214B4"/>
    <w:rsid w:val="001215BE"/>
    <w:rsid w:val="001216AE"/>
    <w:rsid w:val="0012193B"/>
    <w:rsid w:val="00121C2C"/>
    <w:rsid w:val="00121E0F"/>
    <w:rsid w:val="00121F41"/>
    <w:rsid w:val="00121F66"/>
    <w:rsid w:val="00122022"/>
    <w:rsid w:val="001223F9"/>
    <w:rsid w:val="00122C2D"/>
    <w:rsid w:val="00123394"/>
    <w:rsid w:val="00123A36"/>
    <w:rsid w:val="00123B7E"/>
    <w:rsid w:val="00123F04"/>
    <w:rsid w:val="0012477F"/>
    <w:rsid w:val="0012484F"/>
    <w:rsid w:val="00125055"/>
    <w:rsid w:val="00125844"/>
    <w:rsid w:val="001258A1"/>
    <w:rsid w:val="00125DE3"/>
    <w:rsid w:val="0012639E"/>
    <w:rsid w:val="001264D7"/>
    <w:rsid w:val="001267E3"/>
    <w:rsid w:val="00126B5C"/>
    <w:rsid w:val="00126CD5"/>
    <w:rsid w:val="0012706D"/>
    <w:rsid w:val="00127463"/>
    <w:rsid w:val="001274EB"/>
    <w:rsid w:val="001275CD"/>
    <w:rsid w:val="0012794D"/>
    <w:rsid w:val="001279C5"/>
    <w:rsid w:val="00130709"/>
    <w:rsid w:val="00130C2A"/>
    <w:rsid w:val="00130E9D"/>
    <w:rsid w:val="001311D2"/>
    <w:rsid w:val="00131286"/>
    <w:rsid w:val="0013201B"/>
    <w:rsid w:val="00132567"/>
    <w:rsid w:val="0013279C"/>
    <w:rsid w:val="00132AFF"/>
    <w:rsid w:val="00132C86"/>
    <w:rsid w:val="00132D6A"/>
    <w:rsid w:val="00132DA3"/>
    <w:rsid w:val="00132F0D"/>
    <w:rsid w:val="0013317C"/>
    <w:rsid w:val="0013353A"/>
    <w:rsid w:val="00133866"/>
    <w:rsid w:val="00133EBD"/>
    <w:rsid w:val="00133F4F"/>
    <w:rsid w:val="00134176"/>
    <w:rsid w:val="00134385"/>
    <w:rsid w:val="00134908"/>
    <w:rsid w:val="00134DA5"/>
    <w:rsid w:val="001352DF"/>
    <w:rsid w:val="001356DF"/>
    <w:rsid w:val="001357DC"/>
    <w:rsid w:val="00135DA5"/>
    <w:rsid w:val="00135DAB"/>
    <w:rsid w:val="001360AC"/>
    <w:rsid w:val="00136737"/>
    <w:rsid w:val="00137439"/>
    <w:rsid w:val="00137642"/>
    <w:rsid w:val="001376DA"/>
    <w:rsid w:val="001379E4"/>
    <w:rsid w:val="00137C2C"/>
    <w:rsid w:val="00140042"/>
    <w:rsid w:val="00140294"/>
    <w:rsid w:val="00140601"/>
    <w:rsid w:val="00140935"/>
    <w:rsid w:val="00141224"/>
    <w:rsid w:val="00141491"/>
    <w:rsid w:val="001417ED"/>
    <w:rsid w:val="00142656"/>
    <w:rsid w:val="0014276C"/>
    <w:rsid w:val="001427CB"/>
    <w:rsid w:val="0014294C"/>
    <w:rsid w:val="00143716"/>
    <w:rsid w:val="0014377F"/>
    <w:rsid w:val="00144545"/>
    <w:rsid w:val="001445D0"/>
    <w:rsid w:val="00144D76"/>
    <w:rsid w:val="00145179"/>
    <w:rsid w:val="0014521F"/>
    <w:rsid w:val="00145249"/>
    <w:rsid w:val="00145C49"/>
    <w:rsid w:val="00145ECE"/>
    <w:rsid w:val="001461FD"/>
    <w:rsid w:val="00146416"/>
    <w:rsid w:val="00146660"/>
    <w:rsid w:val="00146951"/>
    <w:rsid w:val="00146BBA"/>
    <w:rsid w:val="00146CFE"/>
    <w:rsid w:val="00146E92"/>
    <w:rsid w:val="00146FFA"/>
    <w:rsid w:val="0014737F"/>
    <w:rsid w:val="00147562"/>
    <w:rsid w:val="00147898"/>
    <w:rsid w:val="00150A6D"/>
    <w:rsid w:val="00150C0D"/>
    <w:rsid w:val="00150E36"/>
    <w:rsid w:val="00151634"/>
    <w:rsid w:val="00151867"/>
    <w:rsid w:val="00151C84"/>
    <w:rsid w:val="00151ED1"/>
    <w:rsid w:val="00152463"/>
    <w:rsid w:val="00152737"/>
    <w:rsid w:val="001537A0"/>
    <w:rsid w:val="001538B5"/>
    <w:rsid w:val="00153E4A"/>
    <w:rsid w:val="001542EF"/>
    <w:rsid w:val="00154465"/>
    <w:rsid w:val="00154D96"/>
    <w:rsid w:val="00155671"/>
    <w:rsid w:val="00155705"/>
    <w:rsid w:val="00155A0E"/>
    <w:rsid w:val="00155CA9"/>
    <w:rsid w:val="00155DB8"/>
    <w:rsid w:val="00155DE2"/>
    <w:rsid w:val="00155F84"/>
    <w:rsid w:val="00156095"/>
    <w:rsid w:val="00156242"/>
    <w:rsid w:val="00156669"/>
    <w:rsid w:val="00156BEE"/>
    <w:rsid w:val="00156C08"/>
    <w:rsid w:val="001572CB"/>
    <w:rsid w:val="001574F8"/>
    <w:rsid w:val="001577A8"/>
    <w:rsid w:val="00157854"/>
    <w:rsid w:val="00157AF8"/>
    <w:rsid w:val="00160619"/>
    <w:rsid w:val="0016067C"/>
    <w:rsid w:val="001606F0"/>
    <w:rsid w:val="0016083B"/>
    <w:rsid w:val="00160873"/>
    <w:rsid w:val="00160926"/>
    <w:rsid w:val="00160A2D"/>
    <w:rsid w:val="00160CF5"/>
    <w:rsid w:val="00160D4B"/>
    <w:rsid w:val="00160FCE"/>
    <w:rsid w:val="00160FEE"/>
    <w:rsid w:val="00161493"/>
    <w:rsid w:val="001614C5"/>
    <w:rsid w:val="00161594"/>
    <w:rsid w:val="001618A6"/>
    <w:rsid w:val="00161AB5"/>
    <w:rsid w:val="00161DB6"/>
    <w:rsid w:val="0016231A"/>
    <w:rsid w:val="0016237D"/>
    <w:rsid w:val="0016254E"/>
    <w:rsid w:val="0016304B"/>
    <w:rsid w:val="001632AF"/>
    <w:rsid w:val="00163307"/>
    <w:rsid w:val="001634D8"/>
    <w:rsid w:val="00163C44"/>
    <w:rsid w:val="00163F47"/>
    <w:rsid w:val="001641F3"/>
    <w:rsid w:val="001644A6"/>
    <w:rsid w:val="00164541"/>
    <w:rsid w:val="00164FA8"/>
    <w:rsid w:val="001654D1"/>
    <w:rsid w:val="001657C9"/>
    <w:rsid w:val="00165EE8"/>
    <w:rsid w:val="001660E9"/>
    <w:rsid w:val="001666B3"/>
    <w:rsid w:val="001667BE"/>
    <w:rsid w:val="00166AF9"/>
    <w:rsid w:val="00166D92"/>
    <w:rsid w:val="00167169"/>
    <w:rsid w:val="0016771E"/>
    <w:rsid w:val="00167848"/>
    <w:rsid w:val="001679F2"/>
    <w:rsid w:val="00167CED"/>
    <w:rsid w:val="00167D1C"/>
    <w:rsid w:val="00167F5F"/>
    <w:rsid w:val="001700B8"/>
    <w:rsid w:val="00170159"/>
    <w:rsid w:val="001706DD"/>
    <w:rsid w:val="0017074E"/>
    <w:rsid w:val="00170A88"/>
    <w:rsid w:val="001712F6"/>
    <w:rsid w:val="00171646"/>
    <w:rsid w:val="0017174B"/>
    <w:rsid w:val="00171FF6"/>
    <w:rsid w:val="001729BF"/>
    <w:rsid w:val="00172B75"/>
    <w:rsid w:val="00172CA9"/>
    <w:rsid w:val="00173323"/>
    <w:rsid w:val="00173D43"/>
    <w:rsid w:val="0017417A"/>
    <w:rsid w:val="00174932"/>
    <w:rsid w:val="00174BBE"/>
    <w:rsid w:val="00174BD2"/>
    <w:rsid w:val="00174DE1"/>
    <w:rsid w:val="00174EED"/>
    <w:rsid w:val="00175579"/>
    <w:rsid w:val="001759BC"/>
    <w:rsid w:val="00175EA0"/>
    <w:rsid w:val="00176872"/>
    <w:rsid w:val="001769DA"/>
    <w:rsid w:val="00177028"/>
    <w:rsid w:val="0017709D"/>
    <w:rsid w:val="0017756C"/>
    <w:rsid w:val="00177623"/>
    <w:rsid w:val="00177900"/>
    <w:rsid w:val="00177986"/>
    <w:rsid w:val="00177CB1"/>
    <w:rsid w:val="00177E67"/>
    <w:rsid w:val="00177F73"/>
    <w:rsid w:val="00177F99"/>
    <w:rsid w:val="00180603"/>
    <w:rsid w:val="00180689"/>
    <w:rsid w:val="001807C9"/>
    <w:rsid w:val="00180A81"/>
    <w:rsid w:val="00180FD1"/>
    <w:rsid w:val="00181112"/>
    <w:rsid w:val="00181175"/>
    <w:rsid w:val="00181891"/>
    <w:rsid w:val="0018190F"/>
    <w:rsid w:val="00181FF1"/>
    <w:rsid w:val="00182750"/>
    <w:rsid w:val="001829CE"/>
    <w:rsid w:val="00183499"/>
    <w:rsid w:val="00183777"/>
    <w:rsid w:val="00183963"/>
    <w:rsid w:val="0018399D"/>
    <w:rsid w:val="00184527"/>
    <w:rsid w:val="00184C41"/>
    <w:rsid w:val="00184D33"/>
    <w:rsid w:val="001851ED"/>
    <w:rsid w:val="0018571D"/>
    <w:rsid w:val="00185B35"/>
    <w:rsid w:val="001860A3"/>
    <w:rsid w:val="001863FE"/>
    <w:rsid w:val="00186D76"/>
    <w:rsid w:val="00186F9B"/>
    <w:rsid w:val="001871F4"/>
    <w:rsid w:val="001877F0"/>
    <w:rsid w:val="00187A1B"/>
    <w:rsid w:val="001901E0"/>
    <w:rsid w:val="00190FC3"/>
    <w:rsid w:val="00191110"/>
    <w:rsid w:val="001915A2"/>
    <w:rsid w:val="00191C0E"/>
    <w:rsid w:val="00192007"/>
    <w:rsid w:val="0019216A"/>
    <w:rsid w:val="00192196"/>
    <w:rsid w:val="001927BA"/>
    <w:rsid w:val="0019290C"/>
    <w:rsid w:val="00192C0C"/>
    <w:rsid w:val="00192EF8"/>
    <w:rsid w:val="00193D48"/>
    <w:rsid w:val="00193E48"/>
    <w:rsid w:val="00194F1F"/>
    <w:rsid w:val="0019536D"/>
    <w:rsid w:val="0019567D"/>
    <w:rsid w:val="00195D24"/>
    <w:rsid w:val="00196009"/>
    <w:rsid w:val="001962C6"/>
    <w:rsid w:val="001965E1"/>
    <w:rsid w:val="00196D7C"/>
    <w:rsid w:val="00196F69"/>
    <w:rsid w:val="001A024D"/>
    <w:rsid w:val="001A06DA"/>
    <w:rsid w:val="001A09D2"/>
    <w:rsid w:val="001A0C27"/>
    <w:rsid w:val="001A1579"/>
    <w:rsid w:val="001A1690"/>
    <w:rsid w:val="001A1720"/>
    <w:rsid w:val="001A1855"/>
    <w:rsid w:val="001A19A2"/>
    <w:rsid w:val="001A1BBA"/>
    <w:rsid w:val="001A20F2"/>
    <w:rsid w:val="001A247E"/>
    <w:rsid w:val="001A2965"/>
    <w:rsid w:val="001A2FCD"/>
    <w:rsid w:val="001A353F"/>
    <w:rsid w:val="001A361B"/>
    <w:rsid w:val="001A368C"/>
    <w:rsid w:val="001A37A9"/>
    <w:rsid w:val="001A3F01"/>
    <w:rsid w:val="001A4060"/>
    <w:rsid w:val="001A409E"/>
    <w:rsid w:val="001A4158"/>
    <w:rsid w:val="001A41FC"/>
    <w:rsid w:val="001A46FE"/>
    <w:rsid w:val="001A4725"/>
    <w:rsid w:val="001A4877"/>
    <w:rsid w:val="001A4A9A"/>
    <w:rsid w:val="001A580C"/>
    <w:rsid w:val="001A58E0"/>
    <w:rsid w:val="001A5AFB"/>
    <w:rsid w:val="001A5B31"/>
    <w:rsid w:val="001A6526"/>
    <w:rsid w:val="001A6C2F"/>
    <w:rsid w:val="001A71FF"/>
    <w:rsid w:val="001A759F"/>
    <w:rsid w:val="001A7843"/>
    <w:rsid w:val="001A7A86"/>
    <w:rsid w:val="001B00DC"/>
    <w:rsid w:val="001B04BA"/>
    <w:rsid w:val="001B054D"/>
    <w:rsid w:val="001B064F"/>
    <w:rsid w:val="001B08B8"/>
    <w:rsid w:val="001B0957"/>
    <w:rsid w:val="001B0E58"/>
    <w:rsid w:val="001B0F5A"/>
    <w:rsid w:val="001B13B0"/>
    <w:rsid w:val="001B149C"/>
    <w:rsid w:val="001B1890"/>
    <w:rsid w:val="001B1911"/>
    <w:rsid w:val="001B1CD6"/>
    <w:rsid w:val="001B27BE"/>
    <w:rsid w:val="001B31D3"/>
    <w:rsid w:val="001B33BC"/>
    <w:rsid w:val="001B355D"/>
    <w:rsid w:val="001B35D9"/>
    <w:rsid w:val="001B398B"/>
    <w:rsid w:val="001B3B53"/>
    <w:rsid w:val="001B3C26"/>
    <w:rsid w:val="001B3C9E"/>
    <w:rsid w:val="001B4371"/>
    <w:rsid w:val="001B46CF"/>
    <w:rsid w:val="001B4CB0"/>
    <w:rsid w:val="001B58DD"/>
    <w:rsid w:val="001B594A"/>
    <w:rsid w:val="001B5B5C"/>
    <w:rsid w:val="001B660D"/>
    <w:rsid w:val="001B693A"/>
    <w:rsid w:val="001B6DE3"/>
    <w:rsid w:val="001B7478"/>
    <w:rsid w:val="001B7644"/>
    <w:rsid w:val="001B7832"/>
    <w:rsid w:val="001C0049"/>
    <w:rsid w:val="001C0121"/>
    <w:rsid w:val="001C0431"/>
    <w:rsid w:val="001C0434"/>
    <w:rsid w:val="001C04C8"/>
    <w:rsid w:val="001C0510"/>
    <w:rsid w:val="001C0B3F"/>
    <w:rsid w:val="001C0CA6"/>
    <w:rsid w:val="001C0CE5"/>
    <w:rsid w:val="001C12B1"/>
    <w:rsid w:val="001C1D14"/>
    <w:rsid w:val="001C1E89"/>
    <w:rsid w:val="001C24D2"/>
    <w:rsid w:val="001C276E"/>
    <w:rsid w:val="001C280D"/>
    <w:rsid w:val="001C2986"/>
    <w:rsid w:val="001C2F4D"/>
    <w:rsid w:val="001C3227"/>
    <w:rsid w:val="001C32AE"/>
    <w:rsid w:val="001C3307"/>
    <w:rsid w:val="001C3A19"/>
    <w:rsid w:val="001C3B58"/>
    <w:rsid w:val="001C3D09"/>
    <w:rsid w:val="001C3F9B"/>
    <w:rsid w:val="001C4026"/>
    <w:rsid w:val="001C4203"/>
    <w:rsid w:val="001C4211"/>
    <w:rsid w:val="001C4FB0"/>
    <w:rsid w:val="001C5D44"/>
    <w:rsid w:val="001C6252"/>
    <w:rsid w:val="001C6AAF"/>
    <w:rsid w:val="001C6E95"/>
    <w:rsid w:val="001C7501"/>
    <w:rsid w:val="001C799A"/>
    <w:rsid w:val="001D0224"/>
    <w:rsid w:val="001D030F"/>
    <w:rsid w:val="001D03B7"/>
    <w:rsid w:val="001D0A01"/>
    <w:rsid w:val="001D0B9E"/>
    <w:rsid w:val="001D0D08"/>
    <w:rsid w:val="001D0E87"/>
    <w:rsid w:val="001D0EFB"/>
    <w:rsid w:val="001D1808"/>
    <w:rsid w:val="001D1D2D"/>
    <w:rsid w:val="001D1D5C"/>
    <w:rsid w:val="001D2132"/>
    <w:rsid w:val="001D2260"/>
    <w:rsid w:val="001D2295"/>
    <w:rsid w:val="001D249A"/>
    <w:rsid w:val="001D2A7E"/>
    <w:rsid w:val="001D3A1C"/>
    <w:rsid w:val="001D3E3D"/>
    <w:rsid w:val="001D456D"/>
    <w:rsid w:val="001D4979"/>
    <w:rsid w:val="001D5E2C"/>
    <w:rsid w:val="001D604D"/>
    <w:rsid w:val="001D6491"/>
    <w:rsid w:val="001D65C0"/>
    <w:rsid w:val="001D6976"/>
    <w:rsid w:val="001D698A"/>
    <w:rsid w:val="001D6BB0"/>
    <w:rsid w:val="001D6F26"/>
    <w:rsid w:val="001D70C7"/>
    <w:rsid w:val="001D749C"/>
    <w:rsid w:val="001D765B"/>
    <w:rsid w:val="001D772B"/>
    <w:rsid w:val="001D7A60"/>
    <w:rsid w:val="001E0E49"/>
    <w:rsid w:val="001E1547"/>
    <w:rsid w:val="001E1E12"/>
    <w:rsid w:val="001E2277"/>
    <w:rsid w:val="001E26CD"/>
    <w:rsid w:val="001E2F88"/>
    <w:rsid w:val="001E432F"/>
    <w:rsid w:val="001E44DC"/>
    <w:rsid w:val="001E4644"/>
    <w:rsid w:val="001E4797"/>
    <w:rsid w:val="001E480C"/>
    <w:rsid w:val="001E4B31"/>
    <w:rsid w:val="001E4B44"/>
    <w:rsid w:val="001E4B94"/>
    <w:rsid w:val="001E519E"/>
    <w:rsid w:val="001E53F8"/>
    <w:rsid w:val="001E5409"/>
    <w:rsid w:val="001E5CD6"/>
    <w:rsid w:val="001E5F6E"/>
    <w:rsid w:val="001E6EA0"/>
    <w:rsid w:val="001E70EE"/>
    <w:rsid w:val="001E7923"/>
    <w:rsid w:val="001F0809"/>
    <w:rsid w:val="001F08EE"/>
    <w:rsid w:val="001F0B74"/>
    <w:rsid w:val="001F0E2F"/>
    <w:rsid w:val="001F131C"/>
    <w:rsid w:val="001F140C"/>
    <w:rsid w:val="001F1591"/>
    <w:rsid w:val="001F1876"/>
    <w:rsid w:val="001F1A19"/>
    <w:rsid w:val="001F1BF5"/>
    <w:rsid w:val="001F1F55"/>
    <w:rsid w:val="001F2199"/>
    <w:rsid w:val="001F2509"/>
    <w:rsid w:val="001F261C"/>
    <w:rsid w:val="001F2BC8"/>
    <w:rsid w:val="001F2DC3"/>
    <w:rsid w:val="001F324B"/>
    <w:rsid w:val="001F3C7B"/>
    <w:rsid w:val="001F3DA9"/>
    <w:rsid w:val="001F3FAD"/>
    <w:rsid w:val="001F41CF"/>
    <w:rsid w:val="001F41ED"/>
    <w:rsid w:val="001F43C9"/>
    <w:rsid w:val="001F4414"/>
    <w:rsid w:val="001F45DD"/>
    <w:rsid w:val="001F4A26"/>
    <w:rsid w:val="001F4DA1"/>
    <w:rsid w:val="001F5783"/>
    <w:rsid w:val="001F5F56"/>
    <w:rsid w:val="001F5F6B"/>
    <w:rsid w:val="001F61F0"/>
    <w:rsid w:val="001F6220"/>
    <w:rsid w:val="001F72CC"/>
    <w:rsid w:val="001F7F84"/>
    <w:rsid w:val="001F7F97"/>
    <w:rsid w:val="00200582"/>
    <w:rsid w:val="00200703"/>
    <w:rsid w:val="00200739"/>
    <w:rsid w:val="002009B9"/>
    <w:rsid w:val="002009FF"/>
    <w:rsid w:val="00200D96"/>
    <w:rsid w:val="00200FF1"/>
    <w:rsid w:val="00201400"/>
    <w:rsid w:val="00201E71"/>
    <w:rsid w:val="002020C3"/>
    <w:rsid w:val="00202337"/>
    <w:rsid w:val="002028C7"/>
    <w:rsid w:val="00202B67"/>
    <w:rsid w:val="00202EC0"/>
    <w:rsid w:val="00203008"/>
    <w:rsid w:val="0020377B"/>
    <w:rsid w:val="00205205"/>
    <w:rsid w:val="002058E5"/>
    <w:rsid w:val="00205963"/>
    <w:rsid w:val="00205D6A"/>
    <w:rsid w:val="00205F8B"/>
    <w:rsid w:val="00206258"/>
    <w:rsid w:val="002062D6"/>
    <w:rsid w:val="00206831"/>
    <w:rsid w:val="00206968"/>
    <w:rsid w:val="00206AE3"/>
    <w:rsid w:val="00206C20"/>
    <w:rsid w:val="00206CE3"/>
    <w:rsid w:val="00206E1C"/>
    <w:rsid w:val="00206F24"/>
    <w:rsid w:val="00207214"/>
    <w:rsid w:val="002075A7"/>
    <w:rsid w:val="0020765F"/>
    <w:rsid w:val="002078C5"/>
    <w:rsid w:val="002079D1"/>
    <w:rsid w:val="00210216"/>
    <w:rsid w:val="002105B5"/>
    <w:rsid w:val="00210E7E"/>
    <w:rsid w:val="00211B2F"/>
    <w:rsid w:val="00211B7A"/>
    <w:rsid w:val="00211DD4"/>
    <w:rsid w:val="00212340"/>
    <w:rsid w:val="002123C2"/>
    <w:rsid w:val="00212819"/>
    <w:rsid w:val="0021290B"/>
    <w:rsid w:val="00212A3B"/>
    <w:rsid w:val="00212E72"/>
    <w:rsid w:val="00213F11"/>
    <w:rsid w:val="002140C8"/>
    <w:rsid w:val="0021425E"/>
    <w:rsid w:val="002145E4"/>
    <w:rsid w:val="0021465A"/>
    <w:rsid w:val="00214F96"/>
    <w:rsid w:val="00215BB0"/>
    <w:rsid w:val="00215C55"/>
    <w:rsid w:val="00215D8E"/>
    <w:rsid w:val="00215DDA"/>
    <w:rsid w:val="00215E3E"/>
    <w:rsid w:val="00215F42"/>
    <w:rsid w:val="00216144"/>
    <w:rsid w:val="0021669E"/>
    <w:rsid w:val="002167B4"/>
    <w:rsid w:val="00216A2A"/>
    <w:rsid w:val="00216A60"/>
    <w:rsid w:val="00216AAE"/>
    <w:rsid w:val="00216D5C"/>
    <w:rsid w:val="00216DF2"/>
    <w:rsid w:val="00217455"/>
    <w:rsid w:val="00217659"/>
    <w:rsid w:val="002209BC"/>
    <w:rsid w:val="00220B4F"/>
    <w:rsid w:val="00220C96"/>
    <w:rsid w:val="00220E78"/>
    <w:rsid w:val="00221EEC"/>
    <w:rsid w:val="0022213E"/>
    <w:rsid w:val="00223034"/>
    <w:rsid w:val="00223458"/>
    <w:rsid w:val="0022355B"/>
    <w:rsid w:val="002240FF"/>
    <w:rsid w:val="00224AE4"/>
    <w:rsid w:val="00224EA9"/>
    <w:rsid w:val="00224EC3"/>
    <w:rsid w:val="0022502D"/>
    <w:rsid w:val="002256B9"/>
    <w:rsid w:val="00225C25"/>
    <w:rsid w:val="00225D30"/>
    <w:rsid w:val="0022625A"/>
    <w:rsid w:val="0022639E"/>
    <w:rsid w:val="0022668F"/>
    <w:rsid w:val="00226870"/>
    <w:rsid w:val="00226F54"/>
    <w:rsid w:val="00226F6C"/>
    <w:rsid w:val="00226FBF"/>
    <w:rsid w:val="0022785C"/>
    <w:rsid w:val="00227B51"/>
    <w:rsid w:val="00230196"/>
    <w:rsid w:val="00230375"/>
    <w:rsid w:val="00230E36"/>
    <w:rsid w:val="00230EFA"/>
    <w:rsid w:val="0023141D"/>
    <w:rsid w:val="0023152C"/>
    <w:rsid w:val="002317F0"/>
    <w:rsid w:val="002319DC"/>
    <w:rsid w:val="00231EC3"/>
    <w:rsid w:val="00232577"/>
    <w:rsid w:val="00232E71"/>
    <w:rsid w:val="0023305B"/>
    <w:rsid w:val="00233BBA"/>
    <w:rsid w:val="00233CDF"/>
    <w:rsid w:val="0023484F"/>
    <w:rsid w:val="00234ECB"/>
    <w:rsid w:val="00234F1C"/>
    <w:rsid w:val="00235462"/>
    <w:rsid w:val="0023585F"/>
    <w:rsid w:val="00235E87"/>
    <w:rsid w:val="00236847"/>
    <w:rsid w:val="002369E5"/>
    <w:rsid w:val="002374FB"/>
    <w:rsid w:val="00237688"/>
    <w:rsid w:val="00237759"/>
    <w:rsid w:val="002377A2"/>
    <w:rsid w:val="002377AB"/>
    <w:rsid w:val="00237C2D"/>
    <w:rsid w:val="002400B4"/>
    <w:rsid w:val="0024078E"/>
    <w:rsid w:val="00240C66"/>
    <w:rsid w:val="00240FBB"/>
    <w:rsid w:val="00241626"/>
    <w:rsid w:val="002418E9"/>
    <w:rsid w:val="00241915"/>
    <w:rsid w:val="00241BE8"/>
    <w:rsid w:val="0024291D"/>
    <w:rsid w:val="00242C40"/>
    <w:rsid w:val="00242CB7"/>
    <w:rsid w:val="002434E3"/>
    <w:rsid w:val="00243BFD"/>
    <w:rsid w:val="00243D4C"/>
    <w:rsid w:val="00243E1E"/>
    <w:rsid w:val="00243EBC"/>
    <w:rsid w:val="00244178"/>
    <w:rsid w:val="002442E1"/>
    <w:rsid w:val="00244413"/>
    <w:rsid w:val="002448C7"/>
    <w:rsid w:val="002448ED"/>
    <w:rsid w:val="00245215"/>
    <w:rsid w:val="00245D1E"/>
    <w:rsid w:val="00246226"/>
    <w:rsid w:val="0024638B"/>
    <w:rsid w:val="002463C8"/>
    <w:rsid w:val="00246A2E"/>
    <w:rsid w:val="00246A35"/>
    <w:rsid w:val="00246DC9"/>
    <w:rsid w:val="00246E5A"/>
    <w:rsid w:val="00247028"/>
    <w:rsid w:val="00247188"/>
    <w:rsid w:val="00247529"/>
    <w:rsid w:val="00247643"/>
    <w:rsid w:val="00247A4F"/>
    <w:rsid w:val="00247DCF"/>
    <w:rsid w:val="00250074"/>
    <w:rsid w:val="00250840"/>
    <w:rsid w:val="00251020"/>
    <w:rsid w:val="002515FC"/>
    <w:rsid w:val="00251613"/>
    <w:rsid w:val="00251659"/>
    <w:rsid w:val="00251766"/>
    <w:rsid w:val="00251894"/>
    <w:rsid w:val="00251DB2"/>
    <w:rsid w:val="0025224C"/>
    <w:rsid w:val="002522F2"/>
    <w:rsid w:val="00252317"/>
    <w:rsid w:val="00252764"/>
    <w:rsid w:val="00252B24"/>
    <w:rsid w:val="00252CF7"/>
    <w:rsid w:val="00252F27"/>
    <w:rsid w:val="00253639"/>
    <w:rsid w:val="002536A5"/>
    <w:rsid w:val="00253A43"/>
    <w:rsid w:val="00253DBC"/>
    <w:rsid w:val="00253E9D"/>
    <w:rsid w:val="00254EE9"/>
    <w:rsid w:val="00256B84"/>
    <w:rsid w:val="00257419"/>
    <w:rsid w:val="00257503"/>
    <w:rsid w:val="0025757D"/>
    <w:rsid w:val="00257647"/>
    <w:rsid w:val="00260EB2"/>
    <w:rsid w:val="0026109A"/>
    <w:rsid w:val="00261D17"/>
    <w:rsid w:val="00261E0E"/>
    <w:rsid w:val="002625F8"/>
    <w:rsid w:val="002626A7"/>
    <w:rsid w:val="00262B95"/>
    <w:rsid w:val="00262E2C"/>
    <w:rsid w:val="00262FA8"/>
    <w:rsid w:val="002632B8"/>
    <w:rsid w:val="002633CB"/>
    <w:rsid w:val="00263761"/>
    <w:rsid w:val="00263F41"/>
    <w:rsid w:val="00263F88"/>
    <w:rsid w:val="00264365"/>
    <w:rsid w:val="00265306"/>
    <w:rsid w:val="00265501"/>
    <w:rsid w:val="002658C8"/>
    <w:rsid w:val="00265EE0"/>
    <w:rsid w:val="00266051"/>
    <w:rsid w:val="002660E8"/>
    <w:rsid w:val="0026617F"/>
    <w:rsid w:val="0026636A"/>
    <w:rsid w:val="002665BC"/>
    <w:rsid w:val="0026665B"/>
    <w:rsid w:val="0026685B"/>
    <w:rsid w:val="00266885"/>
    <w:rsid w:val="002668D0"/>
    <w:rsid w:val="00266E8B"/>
    <w:rsid w:val="002672FE"/>
    <w:rsid w:val="00267565"/>
    <w:rsid w:val="002677E8"/>
    <w:rsid w:val="002679DF"/>
    <w:rsid w:val="00267C72"/>
    <w:rsid w:val="00267CDF"/>
    <w:rsid w:val="0027005F"/>
    <w:rsid w:val="002706DA"/>
    <w:rsid w:val="00270C49"/>
    <w:rsid w:val="00270D45"/>
    <w:rsid w:val="00271343"/>
    <w:rsid w:val="002716E2"/>
    <w:rsid w:val="0027207E"/>
    <w:rsid w:val="00272A01"/>
    <w:rsid w:val="00272C33"/>
    <w:rsid w:val="00272C7B"/>
    <w:rsid w:val="00273844"/>
    <w:rsid w:val="00273CD8"/>
    <w:rsid w:val="00273EA2"/>
    <w:rsid w:val="00274316"/>
    <w:rsid w:val="002744D7"/>
    <w:rsid w:val="0027450C"/>
    <w:rsid w:val="0027466D"/>
    <w:rsid w:val="00274C19"/>
    <w:rsid w:val="00274C84"/>
    <w:rsid w:val="00274E15"/>
    <w:rsid w:val="0027576C"/>
    <w:rsid w:val="00275EEE"/>
    <w:rsid w:val="00275F92"/>
    <w:rsid w:val="0027601A"/>
    <w:rsid w:val="00276269"/>
    <w:rsid w:val="002764C1"/>
    <w:rsid w:val="00276CD6"/>
    <w:rsid w:val="00276E01"/>
    <w:rsid w:val="002777A3"/>
    <w:rsid w:val="002779BD"/>
    <w:rsid w:val="00277F6E"/>
    <w:rsid w:val="00280395"/>
    <w:rsid w:val="00280F21"/>
    <w:rsid w:val="00281378"/>
    <w:rsid w:val="002815FF"/>
    <w:rsid w:val="0028194B"/>
    <w:rsid w:val="002819C5"/>
    <w:rsid w:val="00281CAD"/>
    <w:rsid w:val="00281F26"/>
    <w:rsid w:val="002824CB"/>
    <w:rsid w:val="0028264F"/>
    <w:rsid w:val="002833C6"/>
    <w:rsid w:val="00283A65"/>
    <w:rsid w:val="00283FFF"/>
    <w:rsid w:val="002840ED"/>
    <w:rsid w:val="00284348"/>
    <w:rsid w:val="002844C4"/>
    <w:rsid w:val="002847E1"/>
    <w:rsid w:val="00284A22"/>
    <w:rsid w:val="00284DEE"/>
    <w:rsid w:val="0028510A"/>
    <w:rsid w:val="00285AD6"/>
    <w:rsid w:val="00285BA4"/>
    <w:rsid w:val="00286064"/>
    <w:rsid w:val="00286774"/>
    <w:rsid w:val="00286CBA"/>
    <w:rsid w:val="00286D5A"/>
    <w:rsid w:val="002872C5"/>
    <w:rsid w:val="002878AB"/>
    <w:rsid w:val="0028799F"/>
    <w:rsid w:val="00287A10"/>
    <w:rsid w:val="00287C6B"/>
    <w:rsid w:val="00287EB1"/>
    <w:rsid w:val="00290001"/>
    <w:rsid w:val="00290471"/>
    <w:rsid w:val="00290DA0"/>
    <w:rsid w:val="00290F39"/>
    <w:rsid w:val="00291424"/>
    <w:rsid w:val="002917E8"/>
    <w:rsid w:val="002919C2"/>
    <w:rsid w:val="00291D3C"/>
    <w:rsid w:val="00292172"/>
    <w:rsid w:val="00292212"/>
    <w:rsid w:val="002922F0"/>
    <w:rsid w:val="0029262D"/>
    <w:rsid w:val="00292A4E"/>
    <w:rsid w:val="00292C51"/>
    <w:rsid w:val="002930BC"/>
    <w:rsid w:val="00293356"/>
    <w:rsid w:val="00293BA5"/>
    <w:rsid w:val="00293C91"/>
    <w:rsid w:val="00293E17"/>
    <w:rsid w:val="00294036"/>
    <w:rsid w:val="002941A5"/>
    <w:rsid w:val="00294BDA"/>
    <w:rsid w:val="00294E5D"/>
    <w:rsid w:val="0029530B"/>
    <w:rsid w:val="00295868"/>
    <w:rsid w:val="002959BE"/>
    <w:rsid w:val="00295A0F"/>
    <w:rsid w:val="00295C1C"/>
    <w:rsid w:val="00295D66"/>
    <w:rsid w:val="00295D99"/>
    <w:rsid w:val="00296327"/>
    <w:rsid w:val="00296724"/>
    <w:rsid w:val="00296F87"/>
    <w:rsid w:val="00297622"/>
    <w:rsid w:val="00297732"/>
    <w:rsid w:val="0029781F"/>
    <w:rsid w:val="002978AE"/>
    <w:rsid w:val="002A007F"/>
    <w:rsid w:val="002A016B"/>
    <w:rsid w:val="002A05D8"/>
    <w:rsid w:val="002A0F07"/>
    <w:rsid w:val="002A10A5"/>
    <w:rsid w:val="002A1283"/>
    <w:rsid w:val="002A1858"/>
    <w:rsid w:val="002A1892"/>
    <w:rsid w:val="002A1B0F"/>
    <w:rsid w:val="002A1CC5"/>
    <w:rsid w:val="002A2201"/>
    <w:rsid w:val="002A2E38"/>
    <w:rsid w:val="002A3238"/>
    <w:rsid w:val="002A3319"/>
    <w:rsid w:val="002A3664"/>
    <w:rsid w:val="002A43B3"/>
    <w:rsid w:val="002A458F"/>
    <w:rsid w:val="002A4D12"/>
    <w:rsid w:val="002A5162"/>
    <w:rsid w:val="002A5A77"/>
    <w:rsid w:val="002A611A"/>
    <w:rsid w:val="002A6147"/>
    <w:rsid w:val="002A6A48"/>
    <w:rsid w:val="002A6AAF"/>
    <w:rsid w:val="002A6D26"/>
    <w:rsid w:val="002A7180"/>
    <w:rsid w:val="002A7D70"/>
    <w:rsid w:val="002A7DB7"/>
    <w:rsid w:val="002B0924"/>
    <w:rsid w:val="002B09C2"/>
    <w:rsid w:val="002B0BDC"/>
    <w:rsid w:val="002B0DE3"/>
    <w:rsid w:val="002B11DB"/>
    <w:rsid w:val="002B1200"/>
    <w:rsid w:val="002B149F"/>
    <w:rsid w:val="002B151F"/>
    <w:rsid w:val="002B1917"/>
    <w:rsid w:val="002B1BBC"/>
    <w:rsid w:val="002B1C61"/>
    <w:rsid w:val="002B1DAB"/>
    <w:rsid w:val="002B20E6"/>
    <w:rsid w:val="002B2607"/>
    <w:rsid w:val="002B2827"/>
    <w:rsid w:val="002B2843"/>
    <w:rsid w:val="002B295F"/>
    <w:rsid w:val="002B2A19"/>
    <w:rsid w:val="002B2E6A"/>
    <w:rsid w:val="002B30E9"/>
    <w:rsid w:val="002B33D8"/>
    <w:rsid w:val="002B3516"/>
    <w:rsid w:val="002B35DF"/>
    <w:rsid w:val="002B363E"/>
    <w:rsid w:val="002B3AEC"/>
    <w:rsid w:val="002B3B80"/>
    <w:rsid w:val="002B4BD6"/>
    <w:rsid w:val="002B4EB2"/>
    <w:rsid w:val="002B5248"/>
    <w:rsid w:val="002B547C"/>
    <w:rsid w:val="002B55E4"/>
    <w:rsid w:val="002B58F6"/>
    <w:rsid w:val="002B59B3"/>
    <w:rsid w:val="002B5A25"/>
    <w:rsid w:val="002B5A8B"/>
    <w:rsid w:val="002B6B26"/>
    <w:rsid w:val="002B6D9D"/>
    <w:rsid w:val="002B6DA5"/>
    <w:rsid w:val="002B7789"/>
    <w:rsid w:val="002B78FB"/>
    <w:rsid w:val="002B7BAD"/>
    <w:rsid w:val="002B7E2A"/>
    <w:rsid w:val="002C00B2"/>
    <w:rsid w:val="002C07B9"/>
    <w:rsid w:val="002C07D3"/>
    <w:rsid w:val="002C09D9"/>
    <w:rsid w:val="002C0A13"/>
    <w:rsid w:val="002C0F87"/>
    <w:rsid w:val="002C116B"/>
    <w:rsid w:val="002C1570"/>
    <w:rsid w:val="002C186B"/>
    <w:rsid w:val="002C1AA2"/>
    <w:rsid w:val="002C1B06"/>
    <w:rsid w:val="002C1B09"/>
    <w:rsid w:val="002C2201"/>
    <w:rsid w:val="002C2E64"/>
    <w:rsid w:val="002C3744"/>
    <w:rsid w:val="002C3926"/>
    <w:rsid w:val="002C43E4"/>
    <w:rsid w:val="002C4549"/>
    <w:rsid w:val="002C4793"/>
    <w:rsid w:val="002C4AA8"/>
    <w:rsid w:val="002C539D"/>
    <w:rsid w:val="002C5892"/>
    <w:rsid w:val="002C5952"/>
    <w:rsid w:val="002C59B0"/>
    <w:rsid w:val="002C5B69"/>
    <w:rsid w:val="002C5C42"/>
    <w:rsid w:val="002C5F1A"/>
    <w:rsid w:val="002C635C"/>
    <w:rsid w:val="002C66F9"/>
    <w:rsid w:val="002C6A1C"/>
    <w:rsid w:val="002C6B71"/>
    <w:rsid w:val="002C735B"/>
    <w:rsid w:val="002C746B"/>
    <w:rsid w:val="002C75D4"/>
    <w:rsid w:val="002D0DAB"/>
    <w:rsid w:val="002D1586"/>
    <w:rsid w:val="002D1EA2"/>
    <w:rsid w:val="002D2456"/>
    <w:rsid w:val="002D3473"/>
    <w:rsid w:val="002D3A2A"/>
    <w:rsid w:val="002D4096"/>
    <w:rsid w:val="002D4398"/>
    <w:rsid w:val="002D43E2"/>
    <w:rsid w:val="002D4736"/>
    <w:rsid w:val="002D4BD2"/>
    <w:rsid w:val="002D528E"/>
    <w:rsid w:val="002D52C8"/>
    <w:rsid w:val="002D53C2"/>
    <w:rsid w:val="002D62A7"/>
    <w:rsid w:val="002D66A9"/>
    <w:rsid w:val="002D69EA"/>
    <w:rsid w:val="002D6BC2"/>
    <w:rsid w:val="002D6D97"/>
    <w:rsid w:val="002D74D8"/>
    <w:rsid w:val="002D7819"/>
    <w:rsid w:val="002D7C91"/>
    <w:rsid w:val="002D7CA5"/>
    <w:rsid w:val="002D7F46"/>
    <w:rsid w:val="002E06F1"/>
    <w:rsid w:val="002E0A8C"/>
    <w:rsid w:val="002E0A9E"/>
    <w:rsid w:val="002E0C6F"/>
    <w:rsid w:val="002E0D15"/>
    <w:rsid w:val="002E1373"/>
    <w:rsid w:val="002E1401"/>
    <w:rsid w:val="002E22E0"/>
    <w:rsid w:val="002E24D4"/>
    <w:rsid w:val="002E25AC"/>
    <w:rsid w:val="002E25D5"/>
    <w:rsid w:val="002E26B9"/>
    <w:rsid w:val="002E2936"/>
    <w:rsid w:val="002E37BD"/>
    <w:rsid w:val="002E382A"/>
    <w:rsid w:val="002E3BF8"/>
    <w:rsid w:val="002E405D"/>
    <w:rsid w:val="002E42F6"/>
    <w:rsid w:val="002E58D4"/>
    <w:rsid w:val="002E59B2"/>
    <w:rsid w:val="002E5EAD"/>
    <w:rsid w:val="002E64E3"/>
    <w:rsid w:val="002E7291"/>
    <w:rsid w:val="002E7338"/>
    <w:rsid w:val="002E73FC"/>
    <w:rsid w:val="002E7805"/>
    <w:rsid w:val="002E797B"/>
    <w:rsid w:val="002E7BFF"/>
    <w:rsid w:val="002E7C7F"/>
    <w:rsid w:val="002F0871"/>
    <w:rsid w:val="002F0E14"/>
    <w:rsid w:val="002F18E5"/>
    <w:rsid w:val="002F1DF3"/>
    <w:rsid w:val="002F1FF5"/>
    <w:rsid w:val="002F223A"/>
    <w:rsid w:val="002F29CF"/>
    <w:rsid w:val="002F29DD"/>
    <w:rsid w:val="002F2B0F"/>
    <w:rsid w:val="002F2BF5"/>
    <w:rsid w:val="002F31EF"/>
    <w:rsid w:val="002F3913"/>
    <w:rsid w:val="002F3965"/>
    <w:rsid w:val="002F3A4D"/>
    <w:rsid w:val="002F3F45"/>
    <w:rsid w:val="002F41FF"/>
    <w:rsid w:val="002F4612"/>
    <w:rsid w:val="002F4FD0"/>
    <w:rsid w:val="002F51F5"/>
    <w:rsid w:val="002F545B"/>
    <w:rsid w:val="002F5794"/>
    <w:rsid w:val="002F597D"/>
    <w:rsid w:val="002F5A51"/>
    <w:rsid w:val="002F5B48"/>
    <w:rsid w:val="002F5B4C"/>
    <w:rsid w:val="002F6250"/>
    <w:rsid w:val="002F63F2"/>
    <w:rsid w:val="002F688F"/>
    <w:rsid w:val="002F6B60"/>
    <w:rsid w:val="002F6E9F"/>
    <w:rsid w:val="002F7108"/>
    <w:rsid w:val="002F71AF"/>
    <w:rsid w:val="002F7BAF"/>
    <w:rsid w:val="003007F7"/>
    <w:rsid w:val="0030092C"/>
    <w:rsid w:val="003009BE"/>
    <w:rsid w:val="0030153C"/>
    <w:rsid w:val="003025B5"/>
    <w:rsid w:val="003035EA"/>
    <w:rsid w:val="00303875"/>
    <w:rsid w:val="00303D64"/>
    <w:rsid w:val="00303FB0"/>
    <w:rsid w:val="0030418B"/>
    <w:rsid w:val="00304B71"/>
    <w:rsid w:val="00305608"/>
    <w:rsid w:val="003056F8"/>
    <w:rsid w:val="00305A70"/>
    <w:rsid w:val="00305BE3"/>
    <w:rsid w:val="00305D40"/>
    <w:rsid w:val="00306286"/>
    <w:rsid w:val="00306941"/>
    <w:rsid w:val="003074DB"/>
    <w:rsid w:val="0030759C"/>
    <w:rsid w:val="00307624"/>
    <w:rsid w:val="00307DC1"/>
    <w:rsid w:val="00310196"/>
    <w:rsid w:val="00310375"/>
    <w:rsid w:val="00310471"/>
    <w:rsid w:val="003105E7"/>
    <w:rsid w:val="00310729"/>
    <w:rsid w:val="00311061"/>
    <w:rsid w:val="00311172"/>
    <w:rsid w:val="00311419"/>
    <w:rsid w:val="0031178A"/>
    <w:rsid w:val="00311918"/>
    <w:rsid w:val="00311DB2"/>
    <w:rsid w:val="00311EF4"/>
    <w:rsid w:val="00312137"/>
    <w:rsid w:val="003121EB"/>
    <w:rsid w:val="00312A06"/>
    <w:rsid w:val="003134AE"/>
    <w:rsid w:val="00313574"/>
    <w:rsid w:val="00313E3A"/>
    <w:rsid w:val="00314655"/>
    <w:rsid w:val="003146BE"/>
    <w:rsid w:val="00314C30"/>
    <w:rsid w:val="00315087"/>
    <w:rsid w:val="0031565A"/>
    <w:rsid w:val="00315790"/>
    <w:rsid w:val="00316144"/>
    <w:rsid w:val="00316211"/>
    <w:rsid w:val="00316ADD"/>
    <w:rsid w:val="00316B33"/>
    <w:rsid w:val="00316D7F"/>
    <w:rsid w:val="00317119"/>
    <w:rsid w:val="003175F3"/>
    <w:rsid w:val="00317BCD"/>
    <w:rsid w:val="003205D0"/>
    <w:rsid w:val="00320711"/>
    <w:rsid w:val="00320FB0"/>
    <w:rsid w:val="0032106A"/>
    <w:rsid w:val="0032156C"/>
    <w:rsid w:val="00321BE6"/>
    <w:rsid w:val="00321C75"/>
    <w:rsid w:val="00321F60"/>
    <w:rsid w:val="00322136"/>
    <w:rsid w:val="003222A8"/>
    <w:rsid w:val="00322DF8"/>
    <w:rsid w:val="003232A3"/>
    <w:rsid w:val="0032334A"/>
    <w:rsid w:val="00323B77"/>
    <w:rsid w:val="00323C1A"/>
    <w:rsid w:val="00323CD6"/>
    <w:rsid w:val="00323DC6"/>
    <w:rsid w:val="00323EE5"/>
    <w:rsid w:val="0032477A"/>
    <w:rsid w:val="0032478A"/>
    <w:rsid w:val="00324856"/>
    <w:rsid w:val="00325358"/>
    <w:rsid w:val="00325896"/>
    <w:rsid w:val="00325BB9"/>
    <w:rsid w:val="00325C6A"/>
    <w:rsid w:val="00325E07"/>
    <w:rsid w:val="00326019"/>
    <w:rsid w:val="0032644D"/>
    <w:rsid w:val="003264CA"/>
    <w:rsid w:val="0032660E"/>
    <w:rsid w:val="003266AC"/>
    <w:rsid w:val="00326E3F"/>
    <w:rsid w:val="00327419"/>
    <w:rsid w:val="00327681"/>
    <w:rsid w:val="00330359"/>
    <w:rsid w:val="003307E3"/>
    <w:rsid w:val="00330B4D"/>
    <w:rsid w:val="00330EB3"/>
    <w:rsid w:val="003310AA"/>
    <w:rsid w:val="0033129E"/>
    <w:rsid w:val="003314EB"/>
    <w:rsid w:val="0033158A"/>
    <w:rsid w:val="00331659"/>
    <w:rsid w:val="00331F18"/>
    <w:rsid w:val="00332727"/>
    <w:rsid w:val="00332AA9"/>
    <w:rsid w:val="00332DD9"/>
    <w:rsid w:val="00334882"/>
    <w:rsid w:val="003348A5"/>
    <w:rsid w:val="00334989"/>
    <w:rsid w:val="00334AE1"/>
    <w:rsid w:val="00334D4D"/>
    <w:rsid w:val="0033501D"/>
    <w:rsid w:val="00335077"/>
    <w:rsid w:val="00335E80"/>
    <w:rsid w:val="00335F8F"/>
    <w:rsid w:val="003360CB"/>
    <w:rsid w:val="0033660F"/>
    <w:rsid w:val="00336612"/>
    <w:rsid w:val="00336AE8"/>
    <w:rsid w:val="00336CA1"/>
    <w:rsid w:val="00336EF1"/>
    <w:rsid w:val="00337490"/>
    <w:rsid w:val="00337567"/>
    <w:rsid w:val="0033762F"/>
    <w:rsid w:val="00337AAA"/>
    <w:rsid w:val="00337D5E"/>
    <w:rsid w:val="00337E04"/>
    <w:rsid w:val="003408C0"/>
    <w:rsid w:val="00340C11"/>
    <w:rsid w:val="00340CE4"/>
    <w:rsid w:val="00341746"/>
    <w:rsid w:val="00341FDD"/>
    <w:rsid w:val="0034278B"/>
    <w:rsid w:val="00343231"/>
    <w:rsid w:val="00343594"/>
    <w:rsid w:val="0034435D"/>
    <w:rsid w:val="00344B86"/>
    <w:rsid w:val="003453E4"/>
    <w:rsid w:val="00345401"/>
    <w:rsid w:val="00345563"/>
    <w:rsid w:val="00345AAB"/>
    <w:rsid w:val="00346C86"/>
    <w:rsid w:val="00346E43"/>
    <w:rsid w:val="0034709A"/>
    <w:rsid w:val="003470A2"/>
    <w:rsid w:val="00347314"/>
    <w:rsid w:val="00347954"/>
    <w:rsid w:val="00347F6F"/>
    <w:rsid w:val="003502ED"/>
    <w:rsid w:val="0035039D"/>
    <w:rsid w:val="0035075A"/>
    <w:rsid w:val="00350794"/>
    <w:rsid w:val="00350A32"/>
    <w:rsid w:val="00350BF0"/>
    <w:rsid w:val="00350EE8"/>
    <w:rsid w:val="003514E9"/>
    <w:rsid w:val="00351C23"/>
    <w:rsid w:val="00351E61"/>
    <w:rsid w:val="0035289E"/>
    <w:rsid w:val="0035335B"/>
    <w:rsid w:val="003535E0"/>
    <w:rsid w:val="00353B8B"/>
    <w:rsid w:val="00353D24"/>
    <w:rsid w:val="00354065"/>
    <w:rsid w:val="0035428D"/>
    <w:rsid w:val="003548E8"/>
    <w:rsid w:val="0035545D"/>
    <w:rsid w:val="0035553B"/>
    <w:rsid w:val="00355776"/>
    <w:rsid w:val="00355835"/>
    <w:rsid w:val="00355A5D"/>
    <w:rsid w:val="00355B0A"/>
    <w:rsid w:val="00355DEA"/>
    <w:rsid w:val="00356271"/>
    <w:rsid w:val="00356E72"/>
    <w:rsid w:val="00357062"/>
    <w:rsid w:val="00357295"/>
    <w:rsid w:val="00357339"/>
    <w:rsid w:val="00357EF9"/>
    <w:rsid w:val="00360A94"/>
    <w:rsid w:val="00360B59"/>
    <w:rsid w:val="00360B5A"/>
    <w:rsid w:val="00360CF3"/>
    <w:rsid w:val="003610B2"/>
    <w:rsid w:val="0036150D"/>
    <w:rsid w:val="0036151A"/>
    <w:rsid w:val="003615B3"/>
    <w:rsid w:val="00361776"/>
    <w:rsid w:val="00361798"/>
    <w:rsid w:val="00361A56"/>
    <w:rsid w:val="00361E43"/>
    <w:rsid w:val="00361FB8"/>
    <w:rsid w:val="0036226A"/>
    <w:rsid w:val="003626D8"/>
    <w:rsid w:val="00362739"/>
    <w:rsid w:val="00362789"/>
    <w:rsid w:val="00362994"/>
    <w:rsid w:val="003629D6"/>
    <w:rsid w:val="00362E0C"/>
    <w:rsid w:val="00363735"/>
    <w:rsid w:val="00363A77"/>
    <w:rsid w:val="00363D44"/>
    <w:rsid w:val="00363E49"/>
    <w:rsid w:val="00363E82"/>
    <w:rsid w:val="003649CD"/>
    <w:rsid w:val="00365BC3"/>
    <w:rsid w:val="00365DBF"/>
    <w:rsid w:val="00365F35"/>
    <w:rsid w:val="003665A3"/>
    <w:rsid w:val="00366C7E"/>
    <w:rsid w:val="00366D97"/>
    <w:rsid w:val="00367E2B"/>
    <w:rsid w:val="0037041E"/>
    <w:rsid w:val="0037166A"/>
    <w:rsid w:val="00371859"/>
    <w:rsid w:val="00371B16"/>
    <w:rsid w:val="00371FB1"/>
    <w:rsid w:val="0037204F"/>
    <w:rsid w:val="00372A32"/>
    <w:rsid w:val="00372B66"/>
    <w:rsid w:val="00372E29"/>
    <w:rsid w:val="003737FC"/>
    <w:rsid w:val="00373A8D"/>
    <w:rsid w:val="0037416B"/>
    <w:rsid w:val="00374475"/>
    <w:rsid w:val="003745AA"/>
    <w:rsid w:val="003745F6"/>
    <w:rsid w:val="003748D3"/>
    <w:rsid w:val="00374A48"/>
    <w:rsid w:val="00374B6A"/>
    <w:rsid w:val="00374BCC"/>
    <w:rsid w:val="00375077"/>
    <w:rsid w:val="00375078"/>
    <w:rsid w:val="0037509A"/>
    <w:rsid w:val="0037581A"/>
    <w:rsid w:val="00375883"/>
    <w:rsid w:val="00375AC2"/>
    <w:rsid w:val="00375AE3"/>
    <w:rsid w:val="00375BBB"/>
    <w:rsid w:val="003765EC"/>
    <w:rsid w:val="003767F2"/>
    <w:rsid w:val="0037696E"/>
    <w:rsid w:val="00377680"/>
    <w:rsid w:val="003778A5"/>
    <w:rsid w:val="00377B07"/>
    <w:rsid w:val="003804A3"/>
    <w:rsid w:val="003807E2"/>
    <w:rsid w:val="00380EA9"/>
    <w:rsid w:val="00381586"/>
    <w:rsid w:val="00381888"/>
    <w:rsid w:val="00381AA5"/>
    <w:rsid w:val="00381ACE"/>
    <w:rsid w:val="003823A0"/>
    <w:rsid w:val="003824D9"/>
    <w:rsid w:val="00382B87"/>
    <w:rsid w:val="00382D9A"/>
    <w:rsid w:val="00383071"/>
    <w:rsid w:val="00383161"/>
    <w:rsid w:val="00384043"/>
    <w:rsid w:val="00384270"/>
    <w:rsid w:val="00384DC7"/>
    <w:rsid w:val="00384EA3"/>
    <w:rsid w:val="00385306"/>
    <w:rsid w:val="0038539F"/>
    <w:rsid w:val="0038554C"/>
    <w:rsid w:val="003861F0"/>
    <w:rsid w:val="003862DF"/>
    <w:rsid w:val="003863C2"/>
    <w:rsid w:val="00386475"/>
    <w:rsid w:val="00386B59"/>
    <w:rsid w:val="0038704B"/>
    <w:rsid w:val="00387321"/>
    <w:rsid w:val="00387CE6"/>
    <w:rsid w:val="003901FB"/>
    <w:rsid w:val="003911A2"/>
    <w:rsid w:val="0039130A"/>
    <w:rsid w:val="003914B1"/>
    <w:rsid w:val="00391618"/>
    <w:rsid w:val="003919FF"/>
    <w:rsid w:val="00391BF8"/>
    <w:rsid w:val="0039279A"/>
    <w:rsid w:val="00392B4B"/>
    <w:rsid w:val="00392B7E"/>
    <w:rsid w:val="00392FAC"/>
    <w:rsid w:val="0039305C"/>
    <w:rsid w:val="00393268"/>
    <w:rsid w:val="0039362D"/>
    <w:rsid w:val="00393C16"/>
    <w:rsid w:val="00393C93"/>
    <w:rsid w:val="003948BC"/>
    <w:rsid w:val="00394CE3"/>
    <w:rsid w:val="00395139"/>
    <w:rsid w:val="00395CEC"/>
    <w:rsid w:val="00395DC7"/>
    <w:rsid w:val="003964BB"/>
    <w:rsid w:val="00396719"/>
    <w:rsid w:val="00396E0D"/>
    <w:rsid w:val="00396E4E"/>
    <w:rsid w:val="003977D2"/>
    <w:rsid w:val="00397DB6"/>
    <w:rsid w:val="003A006A"/>
    <w:rsid w:val="003A01F0"/>
    <w:rsid w:val="003A0241"/>
    <w:rsid w:val="003A0326"/>
    <w:rsid w:val="003A0644"/>
    <w:rsid w:val="003A06DF"/>
    <w:rsid w:val="003A07D6"/>
    <w:rsid w:val="003A0A42"/>
    <w:rsid w:val="003A1857"/>
    <w:rsid w:val="003A1872"/>
    <w:rsid w:val="003A191C"/>
    <w:rsid w:val="003A19F5"/>
    <w:rsid w:val="003A1B48"/>
    <w:rsid w:val="003A1D7A"/>
    <w:rsid w:val="003A1DAE"/>
    <w:rsid w:val="003A220A"/>
    <w:rsid w:val="003A24D4"/>
    <w:rsid w:val="003A265D"/>
    <w:rsid w:val="003A2B7A"/>
    <w:rsid w:val="003A2C00"/>
    <w:rsid w:val="003A34C7"/>
    <w:rsid w:val="003A39A1"/>
    <w:rsid w:val="003A3AA5"/>
    <w:rsid w:val="003A3AC5"/>
    <w:rsid w:val="003A431E"/>
    <w:rsid w:val="003A43BA"/>
    <w:rsid w:val="003A43DF"/>
    <w:rsid w:val="003A46BE"/>
    <w:rsid w:val="003A503C"/>
    <w:rsid w:val="003A52BD"/>
    <w:rsid w:val="003A5328"/>
    <w:rsid w:val="003A547F"/>
    <w:rsid w:val="003A5956"/>
    <w:rsid w:val="003A5AEB"/>
    <w:rsid w:val="003A608A"/>
    <w:rsid w:val="003A646A"/>
    <w:rsid w:val="003A65A2"/>
    <w:rsid w:val="003A67B2"/>
    <w:rsid w:val="003A715C"/>
    <w:rsid w:val="003B0132"/>
    <w:rsid w:val="003B01B1"/>
    <w:rsid w:val="003B03C6"/>
    <w:rsid w:val="003B08D3"/>
    <w:rsid w:val="003B0C71"/>
    <w:rsid w:val="003B0DE0"/>
    <w:rsid w:val="003B1200"/>
    <w:rsid w:val="003B1382"/>
    <w:rsid w:val="003B180E"/>
    <w:rsid w:val="003B2799"/>
    <w:rsid w:val="003B320C"/>
    <w:rsid w:val="003B3862"/>
    <w:rsid w:val="003B3B04"/>
    <w:rsid w:val="003B405E"/>
    <w:rsid w:val="003B406B"/>
    <w:rsid w:val="003B40A3"/>
    <w:rsid w:val="003B4148"/>
    <w:rsid w:val="003B433A"/>
    <w:rsid w:val="003B47B2"/>
    <w:rsid w:val="003B4CC0"/>
    <w:rsid w:val="003B581D"/>
    <w:rsid w:val="003B5B0D"/>
    <w:rsid w:val="003B5FD0"/>
    <w:rsid w:val="003B6D3A"/>
    <w:rsid w:val="003B6DB3"/>
    <w:rsid w:val="003B710A"/>
    <w:rsid w:val="003B7758"/>
    <w:rsid w:val="003B7BC0"/>
    <w:rsid w:val="003B7D85"/>
    <w:rsid w:val="003C0486"/>
    <w:rsid w:val="003C0685"/>
    <w:rsid w:val="003C09AF"/>
    <w:rsid w:val="003C09FD"/>
    <w:rsid w:val="003C0A12"/>
    <w:rsid w:val="003C13A9"/>
    <w:rsid w:val="003C14BA"/>
    <w:rsid w:val="003C1802"/>
    <w:rsid w:val="003C182C"/>
    <w:rsid w:val="003C1A05"/>
    <w:rsid w:val="003C1B99"/>
    <w:rsid w:val="003C2191"/>
    <w:rsid w:val="003C2465"/>
    <w:rsid w:val="003C28BC"/>
    <w:rsid w:val="003C2930"/>
    <w:rsid w:val="003C2B0A"/>
    <w:rsid w:val="003C2E3F"/>
    <w:rsid w:val="003C3AC0"/>
    <w:rsid w:val="003C3B94"/>
    <w:rsid w:val="003C3C77"/>
    <w:rsid w:val="003C3CBD"/>
    <w:rsid w:val="003C3F77"/>
    <w:rsid w:val="003C4394"/>
    <w:rsid w:val="003C4BF7"/>
    <w:rsid w:val="003C4E5D"/>
    <w:rsid w:val="003C5372"/>
    <w:rsid w:val="003C5448"/>
    <w:rsid w:val="003C5898"/>
    <w:rsid w:val="003C59B0"/>
    <w:rsid w:val="003C5DF9"/>
    <w:rsid w:val="003C5FB9"/>
    <w:rsid w:val="003C60DC"/>
    <w:rsid w:val="003C61F5"/>
    <w:rsid w:val="003C63F9"/>
    <w:rsid w:val="003C741B"/>
    <w:rsid w:val="003C77BF"/>
    <w:rsid w:val="003C77EB"/>
    <w:rsid w:val="003D01EA"/>
    <w:rsid w:val="003D0299"/>
    <w:rsid w:val="003D068E"/>
    <w:rsid w:val="003D0882"/>
    <w:rsid w:val="003D0989"/>
    <w:rsid w:val="003D09AE"/>
    <w:rsid w:val="003D0F7F"/>
    <w:rsid w:val="003D0FB7"/>
    <w:rsid w:val="003D0FCF"/>
    <w:rsid w:val="003D1565"/>
    <w:rsid w:val="003D1872"/>
    <w:rsid w:val="003D19F2"/>
    <w:rsid w:val="003D1E0D"/>
    <w:rsid w:val="003D24E2"/>
    <w:rsid w:val="003D2E98"/>
    <w:rsid w:val="003D2ED8"/>
    <w:rsid w:val="003D3863"/>
    <w:rsid w:val="003D3883"/>
    <w:rsid w:val="003D3ABF"/>
    <w:rsid w:val="003D3BEF"/>
    <w:rsid w:val="003D3C4C"/>
    <w:rsid w:val="003D3DC6"/>
    <w:rsid w:val="003D41C7"/>
    <w:rsid w:val="003D4288"/>
    <w:rsid w:val="003D47E5"/>
    <w:rsid w:val="003D48A1"/>
    <w:rsid w:val="003D52B4"/>
    <w:rsid w:val="003D546E"/>
    <w:rsid w:val="003D587B"/>
    <w:rsid w:val="003D5C20"/>
    <w:rsid w:val="003D6342"/>
    <w:rsid w:val="003D642A"/>
    <w:rsid w:val="003D73F2"/>
    <w:rsid w:val="003D78F9"/>
    <w:rsid w:val="003D7AF4"/>
    <w:rsid w:val="003D7E1A"/>
    <w:rsid w:val="003E0037"/>
    <w:rsid w:val="003E04B5"/>
    <w:rsid w:val="003E068A"/>
    <w:rsid w:val="003E0817"/>
    <w:rsid w:val="003E09E1"/>
    <w:rsid w:val="003E150F"/>
    <w:rsid w:val="003E1A7E"/>
    <w:rsid w:val="003E2076"/>
    <w:rsid w:val="003E22B3"/>
    <w:rsid w:val="003E22F9"/>
    <w:rsid w:val="003E2970"/>
    <w:rsid w:val="003E2C84"/>
    <w:rsid w:val="003E306E"/>
    <w:rsid w:val="003E316E"/>
    <w:rsid w:val="003E31C9"/>
    <w:rsid w:val="003E3231"/>
    <w:rsid w:val="003E32DF"/>
    <w:rsid w:val="003E3D32"/>
    <w:rsid w:val="003E413D"/>
    <w:rsid w:val="003E48EE"/>
    <w:rsid w:val="003E528D"/>
    <w:rsid w:val="003E57E0"/>
    <w:rsid w:val="003E6903"/>
    <w:rsid w:val="003E6A92"/>
    <w:rsid w:val="003E6B43"/>
    <w:rsid w:val="003E6C5F"/>
    <w:rsid w:val="003E6F51"/>
    <w:rsid w:val="003E73CF"/>
    <w:rsid w:val="003E756F"/>
    <w:rsid w:val="003E75DC"/>
    <w:rsid w:val="003F00DF"/>
    <w:rsid w:val="003F0817"/>
    <w:rsid w:val="003F0FCC"/>
    <w:rsid w:val="003F2025"/>
    <w:rsid w:val="003F2231"/>
    <w:rsid w:val="003F2E32"/>
    <w:rsid w:val="003F3161"/>
    <w:rsid w:val="003F31BB"/>
    <w:rsid w:val="003F35BA"/>
    <w:rsid w:val="003F3BAE"/>
    <w:rsid w:val="003F3CE4"/>
    <w:rsid w:val="003F3D9A"/>
    <w:rsid w:val="003F3DBB"/>
    <w:rsid w:val="003F4B58"/>
    <w:rsid w:val="003F4F5A"/>
    <w:rsid w:val="003F50DF"/>
    <w:rsid w:val="003F5720"/>
    <w:rsid w:val="003F597A"/>
    <w:rsid w:val="003F5B0D"/>
    <w:rsid w:val="003F6052"/>
    <w:rsid w:val="003F6A16"/>
    <w:rsid w:val="003F6B70"/>
    <w:rsid w:val="003F6DED"/>
    <w:rsid w:val="003F7046"/>
    <w:rsid w:val="003F74C3"/>
    <w:rsid w:val="003F7671"/>
    <w:rsid w:val="003F7CD2"/>
    <w:rsid w:val="003F7EC3"/>
    <w:rsid w:val="0040095A"/>
    <w:rsid w:val="00400A98"/>
    <w:rsid w:val="00400B00"/>
    <w:rsid w:val="004011A2"/>
    <w:rsid w:val="00401D10"/>
    <w:rsid w:val="00401D9E"/>
    <w:rsid w:val="00401DFC"/>
    <w:rsid w:val="00401E5F"/>
    <w:rsid w:val="004022C0"/>
    <w:rsid w:val="00402573"/>
    <w:rsid w:val="00402BB6"/>
    <w:rsid w:val="00402BFE"/>
    <w:rsid w:val="0040320F"/>
    <w:rsid w:val="00403857"/>
    <w:rsid w:val="00404003"/>
    <w:rsid w:val="00404465"/>
    <w:rsid w:val="004046F4"/>
    <w:rsid w:val="00404B0B"/>
    <w:rsid w:val="0040532E"/>
    <w:rsid w:val="00405E7F"/>
    <w:rsid w:val="00407880"/>
    <w:rsid w:val="00407961"/>
    <w:rsid w:val="00407FCB"/>
    <w:rsid w:val="00410D2E"/>
    <w:rsid w:val="004110DE"/>
    <w:rsid w:val="004111DD"/>
    <w:rsid w:val="00411A04"/>
    <w:rsid w:val="00411B39"/>
    <w:rsid w:val="00411BC3"/>
    <w:rsid w:val="00411F37"/>
    <w:rsid w:val="00412310"/>
    <w:rsid w:val="00412323"/>
    <w:rsid w:val="004124E1"/>
    <w:rsid w:val="00412690"/>
    <w:rsid w:val="004127E2"/>
    <w:rsid w:val="00412978"/>
    <w:rsid w:val="00412BA4"/>
    <w:rsid w:val="004133A2"/>
    <w:rsid w:val="00413BAC"/>
    <w:rsid w:val="00413DD7"/>
    <w:rsid w:val="00413EBA"/>
    <w:rsid w:val="00413F43"/>
    <w:rsid w:val="004155AA"/>
    <w:rsid w:val="00415648"/>
    <w:rsid w:val="004156FB"/>
    <w:rsid w:val="0041575C"/>
    <w:rsid w:val="004158BC"/>
    <w:rsid w:val="00415A08"/>
    <w:rsid w:val="00415D67"/>
    <w:rsid w:val="00416325"/>
    <w:rsid w:val="0041666F"/>
    <w:rsid w:val="004166CC"/>
    <w:rsid w:val="0041681C"/>
    <w:rsid w:val="004177D7"/>
    <w:rsid w:val="0042002B"/>
    <w:rsid w:val="0042066F"/>
    <w:rsid w:val="004207B4"/>
    <w:rsid w:val="00420883"/>
    <w:rsid w:val="00420966"/>
    <w:rsid w:val="00420B37"/>
    <w:rsid w:val="00420CB1"/>
    <w:rsid w:val="00421425"/>
    <w:rsid w:val="004214F3"/>
    <w:rsid w:val="00421BD8"/>
    <w:rsid w:val="00421EE0"/>
    <w:rsid w:val="0042225F"/>
    <w:rsid w:val="004229E5"/>
    <w:rsid w:val="00422BF9"/>
    <w:rsid w:val="00422E1A"/>
    <w:rsid w:val="00423335"/>
    <w:rsid w:val="004234D6"/>
    <w:rsid w:val="00423948"/>
    <w:rsid w:val="00423B5F"/>
    <w:rsid w:val="00423FD7"/>
    <w:rsid w:val="00424331"/>
    <w:rsid w:val="004244B8"/>
    <w:rsid w:val="0042461A"/>
    <w:rsid w:val="00424799"/>
    <w:rsid w:val="00424BF4"/>
    <w:rsid w:val="00424C94"/>
    <w:rsid w:val="0042509F"/>
    <w:rsid w:val="004256F6"/>
    <w:rsid w:val="00425C95"/>
    <w:rsid w:val="00426775"/>
    <w:rsid w:val="00426FEA"/>
    <w:rsid w:val="004270DE"/>
    <w:rsid w:val="0042742F"/>
    <w:rsid w:val="00427956"/>
    <w:rsid w:val="00427B22"/>
    <w:rsid w:val="00430595"/>
    <w:rsid w:val="004307BC"/>
    <w:rsid w:val="00431026"/>
    <w:rsid w:val="0043111A"/>
    <w:rsid w:val="0043165E"/>
    <w:rsid w:val="00431758"/>
    <w:rsid w:val="004317AD"/>
    <w:rsid w:val="004317CA"/>
    <w:rsid w:val="004317EF"/>
    <w:rsid w:val="004318B2"/>
    <w:rsid w:val="004318E6"/>
    <w:rsid w:val="00431B82"/>
    <w:rsid w:val="00432249"/>
    <w:rsid w:val="004322C5"/>
    <w:rsid w:val="0043237F"/>
    <w:rsid w:val="0043240A"/>
    <w:rsid w:val="004328FC"/>
    <w:rsid w:val="00432978"/>
    <w:rsid w:val="00433BFF"/>
    <w:rsid w:val="00433D1A"/>
    <w:rsid w:val="00433F90"/>
    <w:rsid w:val="0043413D"/>
    <w:rsid w:val="004344D8"/>
    <w:rsid w:val="00434577"/>
    <w:rsid w:val="004349BE"/>
    <w:rsid w:val="00434AF7"/>
    <w:rsid w:val="00434BCF"/>
    <w:rsid w:val="0043500B"/>
    <w:rsid w:val="0043525C"/>
    <w:rsid w:val="004355E9"/>
    <w:rsid w:val="0043565F"/>
    <w:rsid w:val="004357B1"/>
    <w:rsid w:val="0043596A"/>
    <w:rsid w:val="00435F50"/>
    <w:rsid w:val="0043663E"/>
    <w:rsid w:val="00436A60"/>
    <w:rsid w:val="00436CAF"/>
    <w:rsid w:val="00436DD4"/>
    <w:rsid w:val="004371B8"/>
    <w:rsid w:val="0043734C"/>
    <w:rsid w:val="0043738F"/>
    <w:rsid w:val="004374A6"/>
    <w:rsid w:val="00437A51"/>
    <w:rsid w:val="00437F79"/>
    <w:rsid w:val="00440252"/>
    <w:rsid w:val="00440429"/>
    <w:rsid w:val="0044043C"/>
    <w:rsid w:val="0044085A"/>
    <w:rsid w:val="0044094F"/>
    <w:rsid w:val="00440EC4"/>
    <w:rsid w:val="00441357"/>
    <w:rsid w:val="00441835"/>
    <w:rsid w:val="00441DF3"/>
    <w:rsid w:val="004422F9"/>
    <w:rsid w:val="00442A5C"/>
    <w:rsid w:val="00442E9B"/>
    <w:rsid w:val="0044313E"/>
    <w:rsid w:val="0044317C"/>
    <w:rsid w:val="0044322A"/>
    <w:rsid w:val="00443456"/>
    <w:rsid w:val="004434BE"/>
    <w:rsid w:val="0044393E"/>
    <w:rsid w:val="00443CE4"/>
    <w:rsid w:val="00443D94"/>
    <w:rsid w:val="00443E79"/>
    <w:rsid w:val="004444E5"/>
    <w:rsid w:val="00444776"/>
    <w:rsid w:val="00444A26"/>
    <w:rsid w:val="00444C43"/>
    <w:rsid w:val="004450B8"/>
    <w:rsid w:val="00445282"/>
    <w:rsid w:val="00445368"/>
    <w:rsid w:val="0044608F"/>
    <w:rsid w:val="0044647F"/>
    <w:rsid w:val="00446E52"/>
    <w:rsid w:val="004471A3"/>
    <w:rsid w:val="004474EA"/>
    <w:rsid w:val="00447D08"/>
    <w:rsid w:val="00447FBA"/>
    <w:rsid w:val="00450024"/>
    <w:rsid w:val="00450D56"/>
    <w:rsid w:val="00450E37"/>
    <w:rsid w:val="00450F50"/>
    <w:rsid w:val="00450F63"/>
    <w:rsid w:val="00451350"/>
    <w:rsid w:val="00451BE7"/>
    <w:rsid w:val="00451E9B"/>
    <w:rsid w:val="00452533"/>
    <w:rsid w:val="004529DC"/>
    <w:rsid w:val="00452C85"/>
    <w:rsid w:val="004530EB"/>
    <w:rsid w:val="004537C9"/>
    <w:rsid w:val="00453E39"/>
    <w:rsid w:val="004540B2"/>
    <w:rsid w:val="004548D0"/>
    <w:rsid w:val="00454FB3"/>
    <w:rsid w:val="00455358"/>
    <w:rsid w:val="00455B08"/>
    <w:rsid w:val="00455E40"/>
    <w:rsid w:val="00456386"/>
    <w:rsid w:val="00456444"/>
    <w:rsid w:val="0045669A"/>
    <w:rsid w:val="004568C2"/>
    <w:rsid w:val="00456E36"/>
    <w:rsid w:val="00457009"/>
    <w:rsid w:val="004577B1"/>
    <w:rsid w:val="00457AAC"/>
    <w:rsid w:val="00457B61"/>
    <w:rsid w:val="00457C3B"/>
    <w:rsid w:val="00460CC4"/>
    <w:rsid w:val="00460D44"/>
    <w:rsid w:val="00461421"/>
    <w:rsid w:val="0046145C"/>
    <w:rsid w:val="00461A8B"/>
    <w:rsid w:val="00461F03"/>
    <w:rsid w:val="00462000"/>
    <w:rsid w:val="004622EB"/>
    <w:rsid w:val="0046245B"/>
    <w:rsid w:val="004626F9"/>
    <w:rsid w:val="00462752"/>
    <w:rsid w:val="0046278B"/>
    <w:rsid w:val="00462853"/>
    <w:rsid w:val="00462C8A"/>
    <w:rsid w:val="00462DCD"/>
    <w:rsid w:val="004631AB"/>
    <w:rsid w:val="00463D87"/>
    <w:rsid w:val="00463EAE"/>
    <w:rsid w:val="004644C9"/>
    <w:rsid w:val="004647D4"/>
    <w:rsid w:val="00464B00"/>
    <w:rsid w:val="004651A2"/>
    <w:rsid w:val="00465655"/>
    <w:rsid w:val="004665A1"/>
    <w:rsid w:val="00466A0B"/>
    <w:rsid w:val="00466A65"/>
    <w:rsid w:val="00466A76"/>
    <w:rsid w:val="00466BE9"/>
    <w:rsid w:val="00467042"/>
    <w:rsid w:val="00467AF3"/>
    <w:rsid w:val="004702DF"/>
    <w:rsid w:val="00470B18"/>
    <w:rsid w:val="00470F18"/>
    <w:rsid w:val="00471020"/>
    <w:rsid w:val="004710B8"/>
    <w:rsid w:val="004710D4"/>
    <w:rsid w:val="0047133A"/>
    <w:rsid w:val="00471729"/>
    <w:rsid w:val="00472450"/>
    <w:rsid w:val="0047272C"/>
    <w:rsid w:val="00472B14"/>
    <w:rsid w:val="00472CEC"/>
    <w:rsid w:val="00472E04"/>
    <w:rsid w:val="0047315F"/>
    <w:rsid w:val="0047332F"/>
    <w:rsid w:val="00474232"/>
    <w:rsid w:val="004745E6"/>
    <w:rsid w:val="00475016"/>
    <w:rsid w:val="00475023"/>
    <w:rsid w:val="00475F16"/>
    <w:rsid w:val="004761C5"/>
    <w:rsid w:val="0047691C"/>
    <w:rsid w:val="00476E96"/>
    <w:rsid w:val="00477912"/>
    <w:rsid w:val="00477CF5"/>
    <w:rsid w:val="00477FE7"/>
    <w:rsid w:val="00477FF7"/>
    <w:rsid w:val="004804DF"/>
    <w:rsid w:val="00480CD3"/>
    <w:rsid w:val="00481010"/>
    <w:rsid w:val="00481211"/>
    <w:rsid w:val="004817CC"/>
    <w:rsid w:val="00481C51"/>
    <w:rsid w:val="004822B1"/>
    <w:rsid w:val="0048258F"/>
    <w:rsid w:val="0048289A"/>
    <w:rsid w:val="0048291D"/>
    <w:rsid w:val="00482E2D"/>
    <w:rsid w:val="00482E8B"/>
    <w:rsid w:val="004831BA"/>
    <w:rsid w:val="00483260"/>
    <w:rsid w:val="004837D6"/>
    <w:rsid w:val="00483F0B"/>
    <w:rsid w:val="00484071"/>
    <w:rsid w:val="00484197"/>
    <w:rsid w:val="00484272"/>
    <w:rsid w:val="0048428A"/>
    <w:rsid w:val="004843BF"/>
    <w:rsid w:val="004849D0"/>
    <w:rsid w:val="00484DB7"/>
    <w:rsid w:val="004852A1"/>
    <w:rsid w:val="0048545E"/>
    <w:rsid w:val="0048622E"/>
    <w:rsid w:val="004866EF"/>
    <w:rsid w:val="00486D4F"/>
    <w:rsid w:val="00486DF9"/>
    <w:rsid w:val="00487453"/>
    <w:rsid w:val="00487B25"/>
    <w:rsid w:val="00487F8E"/>
    <w:rsid w:val="0049023B"/>
    <w:rsid w:val="0049028C"/>
    <w:rsid w:val="004907E6"/>
    <w:rsid w:val="00490831"/>
    <w:rsid w:val="00490B41"/>
    <w:rsid w:val="00490BD4"/>
    <w:rsid w:val="0049140C"/>
    <w:rsid w:val="00491634"/>
    <w:rsid w:val="00491A86"/>
    <w:rsid w:val="00491C13"/>
    <w:rsid w:val="00492326"/>
    <w:rsid w:val="00492661"/>
    <w:rsid w:val="00492AC4"/>
    <w:rsid w:val="00492CDD"/>
    <w:rsid w:val="00493368"/>
    <w:rsid w:val="00493C18"/>
    <w:rsid w:val="0049427D"/>
    <w:rsid w:val="0049438F"/>
    <w:rsid w:val="0049470B"/>
    <w:rsid w:val="004950B0"/>
    <w:rsid w:val="0049532D"/>
    <w:rsid w:val="0049549A"/>
    <w:rsid w:val="004958FB"/>
    <w:rsid w:val="00495C34"/>
    <w:rsid w:val="00495E9B"/>
    <w:rsid w:val="004966F0"/>
    <w:rsid w:val="00497180"/>
    <w:rsid w:val="00497868"/>
    <w:rsid w:val="004A007B"/>
    <w:rsid w:val="004A08B1"/>
    <w:rsid w:val="004A08CF"/>
    <w:rsid w:val="004A095D"/>
    <w:rsid w:val="004A09D0"/>
    <w:rsid w:val="004A0FF8"/>
    <w:rsid w:val="004A1530"/>
    <w:rsid w:val="004A175E"/>
    <w:rsid w:val="004A1A62"/>
    <w:rsid w:val="004A1DBB"/>
    <w:rsid w:val="004A1E9E"/>
    <w:rsid w:val="004A1F57"/>
    <w:rsid w:val="004A1FC4"/>
    <w:rsid w:val="004A25BE"/>
    <w:rsid w:val="004A2897"/>
    <w:rsid w:val="004A2A71"/>
    <w:rsid w:val="004A2DC4"/>
    <w:rsid w:val="004A2E6A"/>
    <w:rsid w:val="004A35AA"/>
    <w:rsid w:val="004A381E"/>
    <w:rsid w:val="004A3B65"/>
    <w:rsid w:val="004A4176"/>
    <w:rsid w:val="004A4596"/>
    <w:rsid w:val="004A478D"/>
    <w:rsid w:val="004A4A53"/>
    <w:rsid w:val="004A4ED7"/>
    <w:rsid w:val="004A4FB1"/>
    <w:rsid w:val="004A51E3"/>
    <w:rsid w:val="004A5614"/>
    <w:rsid w:val="004A59CE"/>
    <w:rsid w:val="004A5A64"/>
    <w:rsid w:val="004A5BEC"/>
    <w:rsid w:val="004A5C6E"/>
    <w:rsid w:val="004A6147"/>
    <w:rsid w:val="004A6482"/>
    <w:rsid w:val="004A650E"/>
    <w:rsid w:val="004A6535"/>
    <w:rsid w:val="004A6C55"/>
    <w:rsid w:val="004A73F4"/>
    <w:rsid w:val="004A7E8F"/>
    <w:rsid w:val="004B00A7"/>
    <w:rsid w:val="004B01A0"/>
    <w:rsid w:val="004B02C1"/>
    <w:rsid w:val="004B0754"/>
    <w:rsid w:val="004B07BD"/>
    <w:rsid w:val="004B0ADC"/>
    <w:rsid w:val="004B0BD5"/>
    <w:rsid w:val="004B1280"/>
    <w:rsid w:val="004B1285"/>
    <w:rsid w:val="004B1632"/>
    <w:rsid w:val="004B1A56"/>
    <w:rsid w:val="004B218B"/>
    <w:rsid w:val="004B21A5"/>
    <w:rsid w:val="004B2997"/>
    <w:rsid w:val="004B2A19"/>
    <w:rsid w:val="004B3904"/>
    <w:rsid w:val="004B3E3F"/>
    <w:rsid w:val="004B4279"/>
    <w:rsid w:val="004B43BC"/>
    <w:rsid w:val="004B4A4C"/>
    <w:rsid w:val="004B4A86"/>
    <w:rsid w:val="004B4D75"/>
    <w:rsid w:val="004B5059"/>
    <w:rsid w:val="004B54D6"/>
    <w:rsid w:val="004B54FA"/>
    <w:rsid w:val="004B5B93"/>
    <w:rsid w:val="004B6215"/>
    <w:rsid w:val="004B668A"/>
    <w:rsid w:val="004B6892"/>
    <w:rsid w:val="004B71B5"/>
    <w:rsid w:val="004B72D4"/>
    <w:rsid w:val="004B73A3"/>
    <w:rsid w:val="004B7769"/>
    <w:rsid w:val="004B7782"/>
    <w:rsid w:val="004B77B8"/>
    <w:rsid w:val="004B7A54"/>
    <w:rsid w:val="004B7A83"/>
    <w:rsid w:val="004C001C"/>
    <w:rsid w:val="004C03AF"/>
    <w:rsid w:val="004C0470"/>
    <w:rsid w:val="004C0624"/>
    <w:rsid w:val="004C06AE"/>
    <w:rsid w:val="004C113F"/>
    <w:rsid w:val="004C1B52"/>
    <w:rsid w:val="004C1BF4"/>
    <w:rsid w:val="004C1E6E"/>
    <w:rsid w:val="004C1F65"/>
    <w:rsid w:val="004C1FAA"/>
    <w:rsid w:val="004C21ED"/>
    <w:rsid w:val="004C29A6"/>
    <w:rsid w:val="004C2A0F"/>
    <w:rsid w:val="004C2C17"/>
    <w:rsid w:val="004C2CAB"/>
    <w:rsid w:val="004C2CB1"/>
    <w:rsid w:val="004C2E31"/>
    <w:rsid w:val="004C34C1"/>
    <w:rsid w:val="004C4205"/>
    <w:rsid w:val="004C44E2"/>
    <w:rsid w:val="004C5093"/>
    <w:rsid w:val="004C564C"/>
    <w:rsid w:val="004C5704"/>
    <w:rsid w:val="004C5758"/>
    <w:rsid w:val="004C6760"/>
    <w:rsid w:val="004C6E56"/>
    <w:rsid w:val="004C771A"/>
    <w:rsid w:val="004C77B0"/>
    <w:rsid w:val="004C792E"/>
    <w:rsid w:val="004C7E00"/>
    <w:rsid w:val="004C7E56"/>
    <w:rsid w:val="004D0C08"/>
    <w:rsid w:val="004D0CC6"/>
    <w:rsid w:val="004D0F1D"/>
    <w:rsid w:val="004D0F2D"/>
    <w:rsid w:val="004D10E3"/>
    <w:rsid w:val="004D15E6"/>
    <w:rsid w:val="004D1B13"/>
    <w:rsid w:val="004D1F5C"/>
    <w:rsid w:val="004D22C0"/>
    <w:rsid w:val="004D243C"/>
    <w:rsid w:val="004D299E"/>
    <w:rsid w:val="004D29DF"/>
    <w:rsid w:val="004D2ED2"/>
    <w:rsid w:val="004D3046"/>
    <w:rsid w:val="004D34B6"/>
    <w:rsid w:val="004D365A"/>
    <w:rsid w:val="004D3E25"/>
    <w:rsid w:val="004D4043"/>
    <w:rsid w:val="004D4530"/>
    <w:rsid w:val="004D4A8A"/>
    <w:rsid w:val="004D4AA5"/>
    <w:rsid w:val="004D4F75"/>
    <w:rsid w:val="004D57C8"/>
    <w:rsid w:val="004D5C61"/>
    <w:rsid w:val="004D5EF4"/>
    <w:rsid w:val="004D64FA"/>
    <w:rsid w:val="004D6963"/>
    <w:rsid w:val="004D6A37"/>
    <w:rsid w:val="004D738B"/>
    <w:rsid w:val="004D73D2"/>
    <w:rsid w:val="004E06DC"/>
    <w:rsid w:val="004E0B10"/>
    <w:rsid w:val="004E0D88"/>
    <w:rsid w:val="004E0E86"/>
    <w:rsid w:val="004E189A"/>
    <w:rsid w:val="004E1AC6"/>
    <w:rsid w:val="004E1D76"/>
    <w:rsid w:val="004E20C4"/>
    <w:rsid w:val="004E2189"/>
    <w:rsid w:val="004E224A"/>
    <w:rsid w:val="004E246B"/>
    <w:rsid w:val="004E28E2"/>
    <w:rsid w:val="004E308A"/>
    <w:rsid w:val="004E33F7"/>
    <w:rsid w:val="004E3460"/>
    <w:rsid w:val="004E3467"/>
    <w:rsid w:val="004E3677"/>
    <w:rsid w:val="004E3884"/>
    <w:rsid w:val="004E3A5C"/>
    <w:rsid w:val="004E3B21"/>
    <w:rsid w:val="004E3F9C"/>
    <w:rsid w:val="004E4942"/>
    <w:rsid w:val="004E4A2B"/>
    <w:rsid w:val="004E4DF7"/>
    <w:rsid w:val="004E4F19"/>
    <w:rsid w:val="004E54EB"/>
    <w:rsid w:val="004E603C"/>
    <w:rsid w:val="004E63CC"/>
    <w:rsid w:val="004E651E"/>
    <w:rsid w:val="004E66A2"/>
    <w:rsid w:val="004E6807"/>
    <w:rsid w:val="004E70B2"/>
    <w:rsid w:val="004E7A69"/>
    <w:rsid w:val="004E7B53"/>
    <w:rsid w:val="004E7C16"/>
    <w:rsid w:val="004F061C"/>
    <w:rsid w:val="004F0BFC"/>
    <w:rsid w:val="004F1564"/>
    <w:rsid w:val="004F19D4"/>
    <w:rsid w:val="004F1A4A"/>
    <w:rsid w:val="004F1C99"/>
    <w:rsid w:val="004F23BA"/>
    <w:rsid w:val="004F28A2"/>
    <w:rsid w:val="004F29A8"/>
    <w:rsid w:val="004F2E8B"/>
    <w:rsid w:val="004F2F1A"/>
    <w:rsid w:val="004F30A4"/>
    <w:rsid w:val="004F3802"/>
    <w:rsid w:val="004F3BD9"/>
    <w:rsid w:val="004F40CD"/>
    <w:rsid w:val="004F4984"/>
    <w:rsid w:val="004F4AD3"/>
    <w:rsid w:val="004F5412"/>
    <w:rsid w:val="004F54DD"/>
    <w:rsid w:val="004F5B72"/>
    <w:rsid w:val="004F60F3"/>
    <w:rsid w:val="004F6253"/>
    <w:rsid w:val="004F6478"/>
    <w:rsid w:val="004F64B4"/>
    <w:rsid w:val="004F68C2"/>
    <w:rsid w:val="004F6B44"/>
    <w:rsid w:val="004F6D00"/>
    <w:rsid w:val="004F77F8"/>
    <w:rsid w:val="004F790F"/>
    <w:rsid w:val="004F7A35"/>
    <w:rsid w:val="004F7C21"/>
    <w:rsid w:val="004F7C5C"/>
    <w:rsid w:val="004F7CD0"/>
    <w:rsid w:val="004F7E18"/>
    <w:rsid w:val="00500891"/>
    <w:rsid w:val="00500BFE"/>
    <w:rsid w:val="00500C8D"/>
    <w:rsid w:val="005012B7"/>
    <w:rsid w:val="005016AD"/>
    <w:rsid w:val="00501BC4"/>
    <w:rsid w:val="0050209D"/>
    <w:rsid w:val="00502A7A"/>
    <w:rsid w:val="00502E80"/>
    <w:rsid w:val="00502EAB"/>
    <w:rsid w:val="0050315F"/>
    <w:rsid w:val="00503379"/>
    <w:rsid w:val="005034A7"/>
    <w:rsid w:val="005037F0"/>
    <w:rsid w:val="00503B00"/>
    <w:rsid w:val="00503C57"/>
    <w:rsid w:val="00504023"/>
    <w:rsid w:val="0050429D"/>
    <w:rsid w:val="005043E7"/>
    <w:rsid w:val="005045D8"/>
    <w:rsid w:val="005057A2"/>
    <w:rsid w:val="00506082"/>
    <w:rsid w:val="005061E0"/>
    <w:rsid w:val="00506467"/>
    <w:rsid w:val="00506676"/>
    <w:rsid w:val="0050682C"/>
    <w:rsid w:val="005076C6"/>
    <w:rsid w:val="00510A31"/>
    <w:rsid w:val="00510C18"/>
    <w:rsid w:val="0051107D"/>
    <w:rsid w:val="00511260"/>
    <w:rsid w:val="0051134C"/>
    <w:rsid w:val="005118A1"/>
    <w:rsid w:val="00511A73"/>
    <w:rsid w:val="00511A8A"/>
    <w:rsid w:val="00511B4A"/>
    <w:rsid w:val="00512426"/>
    <w:rsid w:val="005129C1"/>
    <w:rsid w:val="005130FC"/>
    <w:rsid w:val="00513548"/>
    <w:rsid w:val="005135BC"/>
    <w:rsid w:val="00513A6D"/>
    <w:rsid w:val="00514411"/>
    <w:rsid w:val="00514546"/>
    <w:rsid w:val="005145E6"/>
    <w:rsid w:val="005146D5"/>
    <w:rsid w:val="00514A51"/>
    <w:rsid w:val="005159A9"/>
    <w:rsid w:val="00515ADE"/>
    <w:rsid w:val="00515C17"/>
    <w:rsid w:val="00515F59"/>
    <w:rsid w:val="00515FB3"/>
    <w:rsid w:val="00516423"/>
    <w:rsid w:val="00516A86"/>
    <w:rsid w:val="00516DF5"/>
    <w:rsid w:val="00517F74"/>
    <w:rsid w:val="00520910"/>
    <w:rsid w:val="00521325"/>
    <w:rsid w:val="00521994"/>
    <w:rsid w:val="005226FF"/>
    <w:rsid w:val="005229AE"/>
    <w:rsid w:val="0052330A"/>
    <w:rsid w:val="0052356E"/>
    <w:rsid w:val="00523628"/>
    <w:rsid w:val="00523857"/>
    <w:rsid w:val="00523AF5"/>
    <w:rsid w:val="00523D6A"/>
    <w:rsid w:val="00523E85"/>
    <w:rsid w:val="0052428A"/>
    <w:rsid w:val="00524309"/>
    <w:rsid w:val="005245E5"/>
    <w:rsid w:val="00524E41"/>
    <w:rsid w:val="00525721"/>
    <w:rsid w:val="005258A9"/>
    <w:rsid w:val="005259EC"/>
    <w:rsid w:val="00525E02"/>
    <w:rsid w:val="0052676F"/>
    <w:rsid w:val="00526878"/>
    <w:rsid w:val="00526FE2"/>
    <w:rsid w:val="00527061"/>
    <w:rsid w:val="00527498"/>
    <w:rsid w:val="005275F6"/>
    <w:rsid w:val="005279F9"/>
    <w:rsid w:val="00527E31"/>
    <w:rsid w:val="0053045C"/>
    <w:rsid w:val="005305E6"/>
    <w:rsid w:val="00530A98"/>
    <w:rsid w:val="0053137D"/>
    <w:rsid w:val="00531448"/>
    <w:rsid w:val="00531EC7"/>
    <w:rsid w:val="0053211B"/>
    <w:rsid w:val="00532143"/>
    <w:rsid w:val="005321C0"/>
    <w:rsid w:val="005326A2"/>
    <w:rsid w:val="00532B63"/>
    <w:rsid w:val="005334AE"/>
    <w:rsid w:val="005335AD"/>
    <w:rsid w:val="0053381C"/>
    <w:rsid w:val="00533A3E"/>
    <w:rsid w:val="00533BCD"/>
    <w:rsid w:val="00533F84"/>
    <w:rsid w:val="005340B3"/>
    <w:rsid w:val="00534629"/>
    <w:rsid w:val="00534DB8"/>
    <w:rsid w:val="00534FBF"/>
    <w:rsid w:val="0053501B"/>
    <w:rsid w:val="0053512E"/>
    <w:rsid w:val="0053528D"/>
    <w:rsid w:val="005354C1"/>
    <w:rsid w:val="00535B3A"/>
    <w:rsid w:val="00535D87"/>
    <w:rsid w:val="00535E28"/>
    <w:rsid w:val="00535EA7"/>
    <w:rsid w:val="00536B08"/>
    <w:rsid w:val="00536F3F"/>
    <w:rsid w:val="00537683"/>
    <w:rsid w:val="00537D6A"/>
    <w:rsid w:val="0054032C"/>
    <w:rsid w:val="005406C5"/>
    <w:rsid w:val="005415DD"/>
    <w:rsid w:val="005415E7"/>
    <w:rsid w:val="005418EC"/>
    <w:rsid w:val="00541B64"/>
    <w:rsid w:val="00541BE2"/>
    <w:rsid w:val="00541DE9"/>
    <w:rsid w:val="00541F76"/>
    <w:rsid w:val="00542752"/>
    <w:rsid w:val="00542863"/>
    <w:rsid w:val="00542FCB"/>
    <w:rsid w:val="00543110"/>
    <w:rsid w:val="005433FF"/>
    <w:rsid w:val="0054368A"/>
    <w:rsid w:val="0054379A"/>
    <w:rsid w:val="0054381D"/>
    <w:rsid w:val="005439DC"/>
    <w:rsid w:val="00544A47"/>
    <w:rsid w:val="00544E45"/>
    <w:rsid w:val="00545152"/>
    <w:rsid w:val="00545156"/>
    <w:rsid w:val="00546249"/>
    <w:rsid w:val="005466E3"/>
    <w:rsid w:val="00546800"/>
    <w:rsid w:val="005472F7"/>
    <w:rsid w:val="005476E5"/>
    <w:rsid w:val="00547771"/>
    <w:rsid w:val="005477B9"/>
    <w:rsid w:val="00547876"/>
    <w:rsid w:val="00547B84"/>
    <w:rsid w:val="0055046F"/>
    <w:rsid w:val="00550784"/>
    <w:rsid w:val="00550BB1"/>
    <w:rsid w:val="00550D66"/>
    <w:rsid w:val="00550DF2"/>
    <w:rsid w:val="00550E4D"/>
    <w:rsid w:val="0055172C"/>
    <w:rsid w:val="005517D6"/>
    <w:rsid w:val="00551871"/>
    <w:rsid w:val="00551D38"/>
    <w:rsid w:val="005521F1"/>
    <w:rsid w:val="0055320A"/>
    <w:rsid w:val="00553B4F"/>
    <w:rsid w:val="00554070"/>
    <w:rsid w:val="0055415A"/>
    <w:rsid w:val="0055499A"/>
    <w:rsid w:val="00554B5B"/>
    <w:rsid w:val="00554CDD"/>
    <w:rsid w:val="00554CFF"/>
    <w:rsid w:val="00555486"/>
    <w:rsid w:val="00555BBD"/>
    <w:rsid w:val="00555F4C"/>
    <w:rsid w:val="00556062"/>
    <w:rsid w:val="005560C2"/>
    <w:rsid w:val="005562FF"/>
    <w:rsid w:val="00556562"/>
    <w:rsid w:val="00556651"/>
    <w:rsid w:val="00556A6D"/>
    <w:rsid w:val="00556C93"/>
    <w:rsid w:val="00557127"/>
    <w:rsid w:val="0055788F"/>
    <w:rsid w:val="005579FA"/>
    <w:rsid w:val="00557AE8"/>
    <w:rsid w:val="00557E34"/>
    <w:rsid w:val="00560591"/>
    <w:rsid w:val="005608A9"/>
    <w:rsid w:val="00560E89"/>
    <w:rsid w:val="00560FD4"/>
    <w:rsid w:val="0056187F"/>
    <w:rsid w:val="005619DF"/>
    <w:rsid w:val="00561BDA"/>
    <w:rsid w:val="00561BF5"/>
    <w:rsid w:val="00562265"/>
    <w:rsid w:val="00562452"/>
    <w:rsid w:val="0056263E"/>
    <w:rsid w:val="00562753"/>
    <w:rsid w:val="00562988"/>
    <w:rsid w:val="00562A74"/>
    <w:rsid w:val="00562EA0"/>
    <w:rsid w:val="0056314E"/>
    <w:rsid w:val="00563351"/>
    <w:rsid w:val="00563798"/>
    <w:rsid w:val="0056385F"/>
    <w:rsid w:val="005639B0"/>
    <w:rsid w:val="005639D2"/>
    <w:rsid w:val="00563DB4"/>
    <w:rsid w:val="0056418A"/>
    <w:rsid w:val="00564A3A"/>
    <w:rsid w:val="00564E08"/>
    <w:rsid w:val="005655B8"/>
    <w:rsid w:val="00565908"/>
    <w:rsid w:val="00565FD5"/>
    <w:rsid w:val="005667A9"/>
    <w:rsid w:val="00566AD5"/>
    <w:rsid w:val="00567247"/>
    <w:rsid w:val="005677EE"/>
    <w:rsid w:val="005678DE"/>
    <w:rsid w:val="00567EE6"/>
    <w:rsid w:val="00570538"/>
    <w:rsid w:val="005705A5"/>
    <w:rsid w:val="00570794"/>
    <w:rsid w:val="00570810"/>
    <w:rsid w:val="00570BFD"/>
    <w:rsid w:val="00570DC0"/>
    <w:rsid w:val="00571367"/>
    <w:rsid w:val="0057158E"/>
    <w:rsid w:val="00571942"/>
    <w:rsid w:val="00571C74"/>
    <w:rsid w:val="00572102"/>
    <w:rsid w:val="00572571"/>
    <w:rsid w:val="0057263A"/>
    <w:rsid w:val="005739AC"/>
    <w:rsid w:val="00574A0B"/>
    <w:rsid w:val="00574BF3"/>
    <w:rsid w:val="00574F6C"/>
    <w:rsid w:val="005754E8"/>
    <w:rsid w:val="00575985"/>
    <w:rsid w:val="00575C14"/>
    <w:rsid w:val="00576057"/>
    <w:rsid w:val="00576550"/>
    <w:rsid w:val="0057659A"/>
    <w:rsid w:val="00576BCC"/>
    <w:rsid w:val="0057744E"/>
    <w:rsid w:val="0057765C"/>
    <w:rsid w:val="00577A40"/>
    <w:rsid w:val="0058070C"/>
    <w:rsid w:val="00580ADA"/>
    <w:rsid w:val="005812E2"/>
    <w:rsid w:val="00581CE6"/>
    <w:rsid w:val="00582797"/>
    <w:rsid w:val="005828EE"/>
    <w:rsid w:val="00582D74"/>
    <w:rsid w:val="00582F1C"/>
    <w:rsid w:val="005834D3"/>
    <w:rsid w:val="005836F9"/>
    <w:rsid w:val="00583A39"/>
    <w:rsid w:val="00583B19"/>
    <w:rsid w:val="00583DE2"/>
    <w:rsid w:val="00584480"/>
    <w:rsid w:val="00584B19"/>
    <w:rsid w:val="005851AC"/>
    <w:rsid w:val="005857B7"/>
    <w:rsid w:val="005861F1"/>
    <w:rsid w:val="005869A9"/>
    <w:rsid w:val="00587090"/>
    <w:rsid w:val="005871F5"/>
    <w:rsid w:val="00587634"/>
    <w:rsid w:val="00587646"/>
    <w:rsid w:val="00590059"/>
    <w:rsid w:val="0059007A"/>
    <w:rsid w:val="005907C6"/>
    <w:rsid w:val="00590A9B"/>
    <w:rsid w:val="00590F12"/>
    <w:rsid w:val="0059135D"/>
    <w:rsid w:val="00591ED1"/>
    <w:rsid w:val="00591F62"/>
    <w:rsid w:val="00592ABC"/>
    <w:rsid w:val="00592B16"/>
    <w:rsid w:val="00592C4B"/>
    <w:rsid w:val="00592F85"/>
    <w:rsid w:val="005937AE"/>
    <w:rsid w:val="00593A86"/>
    <w:rsid w:val="00593F99"/>
    <w:rsid w:val="00594338"/>
    <w:rsid w:val="00595579"/>
    <w:rsid w:val="005959A0"/>
    <w:rsid w:val="00595A02"/>
    <w:rsid w:val="00596174"/>
    <w:rsid w:val="005962B6"/>
    <w:rsid w:val="005969D5"/>
    <w:rsid w:val="00596AAE"/>
    <w:rsid w:val="00596DA8"/>
    <w:rsid w:val="005973A4"/>
    <w:rsid w:val="00597520"/>
    <w:rsid w:val="0059760C"/>
    <w:rsid w:val="00597BDC"/>
    <w:rsid w:val="005A0ACB"/>
    <w:rsid w:val="005A116F"/>
    <w:rsid w:val="005A1836"/>
    <w:rsid w:val="005A1AB9"/>
    <w:rsid w:val="005A1CD6"/>
    <w:rsid w:val="005A202D"/>
    <w:rsid w:val="005A29AB"/>
    <w:rsid w:val="005A2A4B"/>
    <w:rsid w:val="005A2CBF"/>
    <w:rsid w:val="005A2DAE"/>
    <w:rsid w:val="005A2DC7"/>
    <w:rsid w:val="005A311D"/>
    <w:rsid w:val="005A3725"/>
    <w:rsid w:val="005A3747"/>
    <w:rsid w:val="005A3E27"/>
    <w:rsid w:val="005A3F3D"/>
    <w:rsid w:val="005A3F8A"/>
    <w:rsid w:val="005A41EA"/>
    <w:rsid w:val="005A496E"/>
    <w:rsid w:val="005A4DBB"/>
    <w:rsid w:val="005A5040"/>
    <w:rsid w:val="005A5147"/>
    <w:rsid w:val="005A560D"/>
    <w:rsid w:val="005A59D8"/>
    <w:rsid w:val="005A5F8B"/>
    <w:rsid w:val="005A6234"/>
    <w:rsid w:val="005A625A"/>
    <w:rsid w:val="005A6D11"/>
    <w:rsid w:val="005A7136"/>
    <w:rsid w:val="005A71C3"/>
    <w:rsid w:val="005A751A"/>
    <w:rsid w:val="005A7F4A"/>
    <w:rsid w:val="005B044E"/>
    <w:rsid w:val="005B1903"/>
    <w:rsid w:val="005B1DB7"/>
    <w:rsid w:val="005B2993"/>
    <w:rsid w:val="005B2E4D"/>
    <w:rsid w:val="005B2EF9"/>
    <w:rsid w:val="005B3098"/>
    <w:rsid w:val="005B346D"/>
    <w:rsid w:val="005B360B"/>
    <w:rsid w:val="005B377B"/>
    <w:rsid w:val="005B378E"/>
    <w:rsid w:val="005B3E16"/>
    <w:rsid w:val="005B49AE"/>
    <w:rsid w:val="005B4E5F"/>
    <w:rsid w:val="005B5016"/>
    <w:rsid w:val="005B54F7"/>
    <w:rsid w:val="005B57C7"/>
    <w:rsid w:val="005B59C6"/>
    <w:rsid w:val="005B5BE1"/>
    <w:rsid w:val="005B5C34"/>
    <w:rsid w:val="005B5C67"/>
    <w:rsid w:val="005B5DEF"/>
    <w:rsid w:val="005B6460"/>
    <w:rsid w:val="005B71D8"/>
    <w:rsid w:val="005B72F2"/>
    <w:rsid w:val="005B752D"/>
    <w:rsid w:val="005B77B1"/>
    <w:rsid w:val="005B7D63"/>
    <w:rsid w:val="005B7F16"/>
    <w:rsid w:val="005C005F"/>
    <w:rsid w:val="005C066A"/>
    <w:rsid w:val="005C0833"/>
    <w:rsid w:val="005C14D6"/>
    <w:rsid w:val="005C1536"/>
    <w:rsid w:val="005C28A2"/>
    <w:rsid w:val="005C2B40"/>
    <w:rsid w:val="005C2B50"/>
    <w:rsid w:val="005C2B96"/>
    <w:rsid w:val="005C30AE"/>
    <w:rsid w:val="005C327C"/>
    <w:rsid w:val="005C387D"/>
    <w:rsid w:val="005C3963"/>
    <w:rsid w:val="005C3A6F"/>
    <w:rsid w:val="005C42E5"/>
    <w:rsid w:val="005C43BE"/>
    <w:rsid w:val="005C47A6"/>
    <w:rsid w:val="005C4AD7"/>
    <w:rsid w:val="005C4C56"/>
    <w:rsid w:val="005C4E34"/>
    <w:rsid w:val="005C5058"/>
    <w:rsid w:val="005C510F"/>
    <w:rsid w:val="005C52A5"/>
    <w:rsid w:val="005C5468"/>
    <w:rsid w:val="005C5B0E"/>
    <w:rsid w:val="005C5D7B"/>
    <w:rsid w:val="005C5FC9"/>
    <w:rsid w:val="005C6666"/>
    <w:rsid w:val="005C6715"/>
    <w:rsid w:val="005C6F50"/>
    <w:rsid w:val="005C7927"/>
    <w:rsid w:val="005C7A8B"/>
    <w:rsid w:val="005C7C1A"/>
    <w:rsid w:val="005C7C4D"/>
    <w:rsid w:val="005C7D99"/>
    <w:rsid w:val="005C7ECE"/>
    <w:rsid w:val="005D0332"/>
    <w:rsid w:val="005D0C87"/>
    <w:rsid w:val="005D1497"/>
    <w:rsid w:val="005D1549"/>
    <w:rsid w:val="005D16EF"/>
    <w:rsid w:val="005D21A4"/>
    <w:rsid w:val="005D23BB"/>
    <w:rsid w:val="005D2896"/>
    <w:rsid w:val="005D2B5D"/>
    <w:rsid w:val="005D36D4"/>
    <w:rsid w:val="005D386B"/>
    <w:rsid w:val="005D4E38"/>
    <w:rsid w:val="005D52ED"/>
    <w:rsid w:val="005D5690"/>
    <w:rsid w:val="005D5AE2"/>
    <w:rsid w:val="005D5B1C"/>
    <w:rsid w:val="005D5C16"/>
    <w:rsid w:val="005D6011"/>
    <w:rsid w:val="005D603C"/>
    <w:rsid w:val="005D68B8"/>
    <w:rsid w:val="005D6FE5"/>
    <w:rsid w:val="005D6FFD"/>
    <w:rsid w:val="005D7093"/>
    <w:rsid w:val="005D74D0"/>
    <w:rsid w:val="005D75EB"/>
    <w:rsid w:val="005D77E0"/>
    <w:rsid w:val="005D7819"/>
    <w:rsid w:val="005D79A2"/>
    <w:rsid w:val="005D7D6D"/>
    <w:rsid w:val="005E009D"/>
    <w:rsid w:val="005E0771"/>
    <w:rsid w:val="005E07D9"/>
    <w:rsid w:val="005E0C0D"/>
    <w:rsid w:val="005E0FA0"/>
    <w:rsid w:val="005E13D1"/>
    <w:rsid w:val="005E1431"/>
    <w:rsid w:val="005E16E3"/>
    <w:rsid w:val="005E1C15"/>
    <w:rsid w:val="005E1C41"/>
    <w:rsid w:val="005E2A19"/>
    <w:rsid w:val="005E2ADB"/>
    <w:rsid w:val="005E2E46"/>
    <w:rsid w:val="005E30A3"/>
    <w:rsid w:val="005E33BE"/>
    <w:rsid w:val="005E46EA"/>
    <w:rsid w:val="005E4E84"/>
    <w:rsid w:val="005E4F2D"/>
    <w:rsid w:val="005E56BE"/>
    <w:rsid w:val="005E584F"/>
    <w:rsid w:val="005E59A5"/>
    <w:rsid w:val="005E6129"/>
    <w:rsid w:val="005E61FC"/>
    <w:rsid w:val="005E62F1"/>
    <w:rsid w:val="005E69AF"/>
    <w:rsid w:val="005E6A0B"/>
    <w:rsid w:val="005E6CF9"/>
    <w:rsid w:val="005E6DB4"/>
    <w:rsid w:val="005E7208"/>
    <w:rsid w:val="005E77AF"/>
    <w:rsid w:val="005E7D41"/>
    <w:rsid w:val="005F013C"/>
    <w:rsid w:val="005F01EF"/>
    <w:rsid w:val="005F1163"/>
    <w:rsid w:val="005F15FF"/>
    <w:rsid w:val="005F19E4"/>
    <w:rsid w:val="005F1BB0"/>
    <w:rsid w:val="005F1CE6"/>
    <w:rsid w:val="005F23E2"/>
    <w:rsid w:val="005F282B"/>
    <w:rsid w:val="005F2896"/>
    <w:rsid w:val="005F293B"/>
    <w:rsid w:val="005F2A00"/>
    <w:rsid w:val="005F2AC3"/>
    <w:rsid w:val="005F2ACC"/>
    <w:rsid w:val="005F3396"/>
    <w:rsid w:val="005F391B"/>
    <w:rsid w:val="005F3AF0"/>
    <w:rsid w:val="005F3BE8"/>
    <w:rsid w:val="005F3C11"/>
    <w:rsid w:val="005F3FA2"/>
    <w:rsid w:val="005F45B5"/>
    <w:rsid w:val="005F45C0"/>
    <w:rsid w:val="005F46B9"/>
    <w:rsid w:val="005F49AA"/>
    <w:rsid w:val="005F4DB8"/>
    <w:rsid w:val="005F5082"/>
    <w:rsid w:val="005F52CD"/>
    <w:rsid w:val="005F545E"/>
    <w:rsid w:val="005F55A1"/>
    <w:rsid w:val="005F5AA5"/>
    <w:rsid w:val="005F5AAE"/>
    <w:rsid w:val="005F5E0A"/>
    <w:rsid w:val="005F6116"/>
    <w:rsid w:val="005F6697"/>
    <w:rsid w:val="005F66E1"/>
    <w:rsid w:val="005F6BF8"/>
    <w:rsid w:val="005F722C"/>
    <w:rsid w:val="005F72E0"/>
    <w:rsid w:val="005F7FB7"/>
    <w:rsid w:val="00600082"/>
    <w:rsid w:val="00600D5F"/>
    <w:rsid w:val="0060128D"/>
    <w:rsid w:val="006013AD"/>
    <w:rsid w:val="00601448"/>
    <w:rsid w:val="00601696"/>
    <w:rsid w:val="006020C1"/>
    <w:rsid w:val="006023E9"/>
    <w:rsid w:val="006025AE"/>
    <w:rsid w:val="006027CC"/>
    <w:rsid w:val="0060296B"/>
    <w:rsid w:val="00602EBB"/>
    <w:rsid w:val="00602F6C"/>
    <w:rsid w:val="00602F7D"/>
    <w:rsid w:val="006031EF"/>
    <w:rsid w:val="00603637"/>
    <w:rsid w:val="0060376D"/>
    <w:rsid w:val="00603ABC"/>
    <w:rsid w:val="00603F05"/>
    <w:rsid w:val="00604490"/>
    <w:rsid w:val="00604621"/>
    <w:rsid w:val="006047AA"/>
    <w:rsid w:val="0060482B"/>
    <w:rsid w:val="0060498F"/>
    <w:rsid w:val="006049E4"/>
    <w:rsid w:val="00604F19"/>
    <w:rsid w:val="006053C3"/>
    <w:rsid w:val="0060544E"/>
    <w:rsid w:val="00605C27"/>
    <w:rsid w:val="006061AB"/>
    <w:rsid w:val="00606413"/>
    <w:rsid w:val="00606414"/>
    <w:rsid w:val="00606FA1"/>
    <w:rsid w:val="006072D6"/>
    <w:rsid w:val="00607AFB"/>
    <w:rsid w:val="00607BC1"/>
    <w:rsid w:val="00607C0A"/>
    <w:rsid w:val="006101E7"/>
    <w:rsid w:val="00610391"/>
    <w:rsid w:val="00611225"/>
    <w:rsid w:val="0061128F"/>
    <w:rsid w:val="00611795"/>
    <w:rsid w:val="00611A58"/>
    <w:rsid w:val="00611F0E"/>
    <w:rsid w:val="00612044"/>
    <w:rsid w:val="006130F8"/>
    <w:rsid w:val="006131F6"/>
    <w:rsid w:val="0061352A"/>
    <w:rsid w:val="00613537"/>
    <w:rsid w:val="006139D8"/>
    <w:rsid w:val="00613C3A"/>
    <w:rsid w:val="0061454F"/>
    <w:rsid w:val="00614831"/>
    <w:rsid w:val="006148C5"/>
    <w:rsid w:val="00614AF0"/>
    <w:rsid w:val="00615272"/>
    <w:rsid w:val="006153C4"/>
    <w:rsid w:val="00615EE1"/>
    <w:rsid w:val="00616034"/>
    <w:rsid w:val="00616263"/>
    <w:rsid w:val="00616456"/>
    <w:rsid w:val="00617B2B"/>
    <w:rsid w:val="006203B4"/>
    <w:rsid w:val="006208C3"/>
    <w:rsid w:val="0062097D"/>
    <w:rsid w:val="00620AAE"/>
    <w:rsid w:val="00620EA9"/>
    <w:rsid w:val="00620F28"/>
    <w:rsid w:val="006215AA"/>
    <w:rsid w:val="0062167C"/>
    <w:rsid w:val="006221BB"/>
    <w:rsid w:val="00622258"/>
    <w:rsid w:val="006226D7"/>
    <w:rsid w:val="00622765"/>
    <w:rsid w:val="006227D5"/>
    <w:rsid w:val="0062285B"/>
    <w:rsid w:val="00623404"/>
    <w:rsid w:val="00623C84"/>
    <w:rsid w:val="00623DF7"/>
    <w:rsid w:val="00623FA4"/>
    <w:rsid w:val="006243FA"/>
    <w:rsid w:val="0062453A"/>
    <w:rsid w:val="00624A2E"/>
    <w:rsid w:val="00624CC5"/>
    <w:rsid w:val="0062548F"/>
    <w:rsid w:val="0062620E"/>
    <w:rsid w:val="006263CB"/>
    <w:rsid w:val="00627261"/>
    <w:rsid w:val="006276A6"/>
    <w:rsid w:val="0062786C"/>
    <w:rsid w:val="00627A55"/>
    <w:rsid w:val="00627D10"/>
    <w:rsid w:val="00630024"/>
    <w:rsid w:val="006306EB"/>
    <w:rsid w:val="00630FB0"/>
    <w:rsid w:val="006319E1"/>
    <w:rsid w:val="00631DDA"/>
    <w:rsid w:val="00632112"/>
    <w:rsid w:val="006328DF"/>
    <w:rsid w:val="00632B9B"/>
    <w:rsid w:val="00632DE3"/>
    <w:rsid w:val="00632F1A"/>
    <w:rsid w:val="00632F42"/>
    <w:rsid w:val="00633130"/>
    <w:rsid w:val="006332AD"/>
    <w:rsid w:val="006337C2"/>
    <w:rsid w:val="0063380B"/>
    <w:rsid w:val="00634210"/>
    <w:rsid w:val="006342FC"/>
    <w:rsid w:val="00634717"/>
    <w:rsid w:val="00635205"/>
    <w:rsid w:val="0063520D"/>
    <w:rsid w:val="006352F6"/>
    <w:rsid w:val="00635E10"/>
    <w:rsid w:val="00636878"/>
    <w:rsid w:val="00640306"/>
    <w:rsid w:val="006408C0"/>
    <w:rsid w:val="00641333"/>
    <w:rsid w:val="00641583"/>
    <w:rsid w:val="006416F3"/>
    <w:rsid w:val="00641B36"/>
    <w:rsid w:val="00641FCA"/>
    <w:rsid w:val="0064235D"/>
    <w:rsid w:val="006424D9"/>
    <w:rsid w:val="00642733"/>
    <w:rsid w:val="00642849"/>
    <w:rsid w:val="00642F2E"/>
    <w:rsid w:val="006430A8"/>
    <w:rsid w:val="0064311F"/>
    <w:rsid w:val="00643882"/>
    <w:rsid w:val="00643947"/>
    <w:rsid w:val="00643B01"/>
    <w:rsid w:val="00643F38"/>
    <w:rsid w:val="0064433E"/>
    <w:rsid w:val="006448BA"/>
    <w:rsid w:val="00644B2B"/>
    <w:rsid w:val="006451E8"/>
    <w:rsid w:val="006455DB"/>
    <w:rsid w:val="00645B24"/>
    <w:rsid w:val="00645B87"/>
    <w:rsid w:val="00645E3A"/>
    <w:rsid w:val="00646273"/>
    <w:rsid w:val="00646364"/>
    <w:rsid w:val="006469A8"/>
    <w:rsid w:val="00646AAC"/>
    <w:rsid w:val="00647772"/>
    <w:rsid w:val="00647A41"/>
    <w:rsid w:val="0065028A"/>
    <w:rsid w:val="00650559"/>
    <w:rsid w:val="0065064B"/>
    <w:rsid w:val="0065095F"/>
    <w:rsid w:val="00651110"/>
    <w:rsid w:val="0065123F"/>
    <w:rsid w:val="0065151F"/>
    <w:rsid w:val="00651ACB"/>
    <w:rsid w:val="00652274"/>
    <w:rsid w:val="00652539"/>
    <w:rsid w:val="0065279E"/>
    <w:rsid w:val="0065305E"/>
    <w:rsid w:val="006536C0"/>
    <w:rsid w:val="0065383C"/>
    <w:rsid w:val="006544F6"/>
    <w:rsid w:val="00655B67"/>
    <w:rsid w:val="006565FC"/>
    <w:rsid w:val="006567A2"/>
    <w:rsid w:val="00656C4D"/>
    <w:rsid w:val="00656E0D"/>
    <w:rsid w:val="00656EE1"/>
    <w:rsid w:val="00657316"/>
    <w:rsid w:val="00657BE7"/>
    <w:rsid w:val="006600BE"/>
    <w:rsid w:val="0066019C"/>
    <w:rsid w:val="006601EF"/>
    <w:rsid w:val="006601F4"/>
    <w:rsid w:val="0066025F"/>
    <w:rsid w:val="00660A18"/>
    <w:rsid w:val="00660D92"/>
    <w:rsid w:val="00662809"/>
    <w:rsid w:val="00662981"/>
    <w:rsid w:val="00662B80"/>
    <w:rsid w:val="00662BD6"/>
    <w:rsid w:val="00662EC4"/>
    <w:rsid w:val="00662F9A"/>
    <w:rsid w:val="00662FEB"/>
    <w:rsid w:val="0066307D"/>
    <w:rsid w:val="006636CA"/>
    <w:rsid w:val="0066399F"/>
    <w:rsid w:val="00664197"/>
    <w:rsid w:val="006652D1"/>
    <w:rsid w:val="00665400"/>
    <w:rsid w:val="0066580D"/>
    <w:rsid w:val="00665AD4"/>
    <w:rsid w:val="00665B31"/>
    <w:rsid w:val="00665D04"/>
    <w:rsid w:val="0066621E"/>
    <w:rsid w:val="00666852"/>
    <w:rsid w:val="006668FF"/>
    <w:rsid w:val="00666C47"/>
    <w:rsid w:val="0066701F"/>
    <w:rsid w:val="00667273"/>
    <w:rsid w:val="00667356"/>
    <w:rsid w:val="006673BD"/>
    <w:rsid w:val="00667596"/>
    <w:rsid w:val="00667902"/>
    <w:rsid w:val="00667E2C"/>
    <w:rsid w:val="00670B64"/>
    <w:rsid w:val="00670BA2"/>
    <w:rsid w:val="00670DEE"/>
    <w:rsid w:val="00671651"/>
    <w:rsid w:val="00671CD2"/>
    <w:rsid w:val="00671D64"/>
    <w:rsid w:val="0067230E"/>
    <w:rsid w:val="006729FF"/>
    <w:rsid w:val="00673109"/>
    <w:rsid w:val="00673168"/>
    <w:rsid w:val="006732F7"/>
    <w:rsid w:val="00673326"/>
    <w:rsid w:val="00673542"/>
    <w:rsid w:val="006736BE"/>
    <w:rsid w:val="00673790"/>
    <w:rsid w:val="00674F2D"/>
    <w:rsid w:val="006756E5"/>
    <w:rsid w:val="006757F2"/>
    <w:rsid w:val="00675920"/>
    <w:rsid w:val="006759EA"/>
    <w:rsid w:val="00675F93"/>
    <w:rsid w:val="00675FCA"/>
    <w:rsid w:val="00676471"/>
    <w:rsid w:val="00676CD6"/>
    <w:rsid w:val="00677411"/>
    <w:rsid w:val="006775C5"/>
    <w:rsid w:val="0067792E"/>
    <w:rsid w:val="00677D37"/>
    <w:rsid w:val="00680661"/>
    <w:rsid w:val="00680887"/>
    <w:rsid w:val="00680930"/>
    <w:rsid w:val="006809BE"/>
    <w:rsid w:val="006809DC"/>
    <w:rsid w:val="00680C1A"/>
    <w:rsid w:val="00680C92"/>
    <w:rsid w:val="006810F5"/>
    <w:rsid w:val="00681A4E"/>
    <w:rsid w:val="00681C0A"/>
    <w:rsid w:val="00682A63"/>
    <w:rsid w:val="00682A84"/>
    <w:rsid w:val="00682E66"/>
    <w:rsid w:val="00682E96"/>
    <w:rsid w:val="00682FE9"/>
    <w:rsid w:val="00683512"/>
    <w:rsid w:val="00683AC4"/>
    <w:rsid w:val="00683CAB"/>
    <w:rsid w:val="0068402B"/>
    <w:rsid w:val="00684464"/>
    <w:rsid w:val="00684767"/>
    <w:rsid w:val="006852C2"/>
    <w:rsid w:val="00685535"/>
    <w:rsid w:val="00685538"/>
    <w:rsid w:val="00685CAA"/>
    <w:rsid w:val="00685FAF"/>
    <w:rsid w:val="00686127"/>
    <w:rsid w:val="00686312"/>
    <w:rsid w:val="006864DF"/>
    <w:rsid w:val="00686857"/>
    <w:rsid w:val="00686967"/>
    <w:rsid w:val="00687520"/>
    <w:rsid w:val="00687706"/>
    <w:rsid w:val="0068786E"/>
    <w:rsid w:val="006878AE"/>
    <w:rsid w:val="00690A00"/>
    <w:rsid w:val="006914F0"/>
    <w:rsid w:val="0069168C"/>
    <w:rsid w:val="00691805"/>
    <w:rsid w:val="00691837"/>
    <w:rsid w:val="00691E0D"/>
    <w:rsid w:val="006922D8"/>
    <w:rsid w:val="006926B3"/>
    <w:rsid w:val="00692E22"/>
    <w:rsid w:val="006931F8"/>
    <w:rsid w:val="0069331E"/>
    <w:rsid w:val="006933A7"/>
    <w:rsid w:val="00693659"/>
    <w:rsid w:val="0069373E"/>
    <w:rsid w:val="0069386F"/>
    <w:rsid w:val="006939E0"/>
    <w:rsid w:val="00693BFA"/>
    <w:rsid w:val="00693FD3"/>
    <w:rsid w:val="006940D3"/>
    <w:rsid w:val="0069429D"/>
    <w:rsid w:val="00694477"/>
    <w:rsid w:val="0069452A"/>
    <w:rsid w:val="00694A8A"/>
    <w:rsid w:val="00694C86"/>
    <w:rsid w:val="00694E5D"/>
    <w:rsid w:val="00694E6B"/>
    <w:rsid w:val="00694EA8"/>
    <w:rsid w:val="006950DD"/>
    <w:rsid w:val="00695CD2"/>
    <w:rsid w:val="006961B1"/>
    <w:rsid w:val="00696416"/>
    <w:rsid w:val="00696773"/>
    <w:rsid w:val="00696995"/>
    <w:rsid w:val="0069757B"/>
    <w:rsid w:val="00697988"/>
    <w:rsid w:val="00697EE0"/>
    <w:rsid w:val="006A05BB"/>
    <w:rsid w:val="006A090C"/>
    <w:rsid w:val="006A0A3D"/>
    <w:rsid w:val="006A0BBA"/>
    <w:rsid w:val="006A11B2"/>
    <w:rsid w:val="006A127E"/>
    <w:rsid w:val="006A15A3"/>
    <w:rsid w:val="006A15B1"/>
    <w:rsid w:val="006A183D"/>
    <w:rsid w:val="006A189B"/>
    <w:rsid w:val="006A1BDB"/>
    <w:rsid w:val="006A2890"/>
    <w:rsid w:val="006A29C3"/>
    <w:rsid w:val="006A29E7"/>
    <w:rsid w:val="006A2BB7"/>
    <w:rsid w:val="006A2EE0"/>
    <w:rsid w:val="006A30FC"/>
    <w:rsid w:val="006A3129"/>
    <w:rsid w:val="006A3237"/>
    <w:rsid w:val="006A39A3"/>
    <w:rsid w:val="006A3D10"/>
    <w:rsid w:val="006A44D4"/>
    <w:rsid w:val="006A4626"/>
    <w:rsid w:val="006A4A03"/>
    <w:rsid w:val="006A5442"/>
    <w:rsid w:val="006A5521"/>
    <w:rsid w:val="006A5B4D"/>
    <w:rsid w:val="006A5FAB"/>
    <w:rsid w:val="006A6856"/>
    <w:rsid w:val="006A68F4"/>
    <w:rsid w:val="006A6A6C"/>
    <w:rsid w:val="006A6E75"/>
    <w:rsid w:val="006A7BBB"/>
    <w:rsid w:val="006A7BE4"/>
    <w:rsid w:val="006B00EA"/>
    <w:rsid w:val="006B0DB1"/>
    <w:rsid w:val="006B14C8"/>
    <w:rsid w:val="006B14EF"/>
    <w:rsid w:val="006B17CA"/>
    <w:rsid w:val="006B2853"/>
    <w:rsid w:val="006B2A1C"/>
    <w:rsid w:val="006B3224"/>
    <w:rsid w:val="006B35C0"/>
    <w:rsid w:val="006B372A"/>
    <w:rsid w:val="006B37A7"/>
    <w:rsid w:val="006B3E00"/>
    <w:rsid w:val="006B4015"/>
    <w:rsid w:val="006B43A9"/>
    <w:rsid w:val="006B454F"/>
    <w:rsid w:val="006B4A61"/>
    <w:rsid w:val="006B4B8C"/>
    <w:rsid w:val="006B4DA4"/>
    <w:rsid w:val="006B4EE8"/>
    <w:rsid w:val="006B4FE6"/>
    <w:rsid w:val="006B5885"/>
    <w:rsid w:val="006B5988"/>
    <w:rsid w:val="006B5A0F"/>
    <w:rsid w:val="006B6289"/>
    <w:rsid w:val="006B62DD"/>
    <w:rsid w:val="006B6731"/>
    <w:rsid w:val="006B68AD"/>
    <w:rsid w:val="006B6CBC"/>
    <w:rsid w:val="006B762D"/>
    <w:rsid w:val="006B76CF"/>
    <w:rsid w:val="006B7870"/>
    <w:rsid w:val="006B78BE"/>
    <w:rsid w:val="006B7B6B"/>
    <w:rsid w:val="006B7C28"/>
    <w:rsid w:val="006B7D2F"/>
    <w:rsid w:val="006B7D54"/>
    <w:rsid w:val="006B7F16"/>
    <w:rsid w:val="006C0231"/>
    <w:rsid w:val="006C09B6"/>
    <w:rsid w:val="006C0BED"/>
    <w:rsid w:val="006C137B"/>
    <w:rsid w:val="006C159A"/>
    <w:rsid w:val="006C15BE"/>
    <w:rsid w:val="006C1C8A"/>
    <w:rsid w:val="006C1E10"/>
    <w:rsid w:val="006C23CE"/>
    <w:rsid w:val="006C2771"/>
    <w:rsid w:val="006C2B1A"/>
    <w:rsid w:val="006C2BFA"/>
    <w:rsid w:val="006C2CC9"/>
    <w:rsid w:val="006C2FD5"/>
    <w:rsid w:val="006C342F"/>
    <w:rsid w:val="006C3677"/>
    <w:rsid w:val="006C3F98"/>
    <w:rsid w:val="006C40A5"/>
    <w:rsid w:val="006C414E"/>
    <w:rsid w:val="006C4BF7"/>
    <w:rsid w:val="006C540A"/>
    <w:rsid w:val="006C567B"/>
    <w:rsid w:val="006C609C"/>
    <w:rsid w:val="006C60AE"/>
    <w:rsid w:val="006C63BC"/>
    <w:rsid w:val="006C6BD8"/>
    <w:rsid w:val="006C6F83"/>
    <w:rsid w:val="006C732D"/>
    <w:rsid w:val="006D07B5"/>
    <w:rsid w:val="006D0BFB"/>
    <w:rsid w:val="006D0DB8"/>
    <w:rsid w:val="006D0F5C"/>
    <w:rsid w:val="006D1849"/>
    <w:rsid w:val="006D191D"/>
    <w:rsid w:val="006D1A06"/>
    <w:rsid w:val="006D1DBD"/>
    <w:rsid w:val="006D2623"/>
    <w:rsid w:val="006D2BA0"/>
    <w:rsid w:val="006D2E9C"/>
    <w:rsid w:val="006D2F36"/>
    <w:rsid w:val="006D3F5F"/>
    <w:rsid w:val="006D433A"/>
    <w:rsid w:val="006D43B3"/>
    <w:rsid w:val="006D43EE"/>
    <w:rsid w:val="006D4907"/>
    <w:rsid w:val="006D49E7"/>
    <w:rsid w:val="006D4A1D"/>
    <w:rsid w:val="006D4E53"/>
    <w:rsid w:val="006D52C7"/>
    <w:rsid w:val="006D5EB3"/>
    <w:rsid w:val="006D6505"/>
    <w:rsid w:val="006D6A58"/>
    <w:rsid w:val="006D6B79"/>
    <w:rsid w:val="006D6F12"/>
    <w:rsid w:val="006D7242"/>
    <w:rsid w:val="006D7258"/>
    <w:rsid w:val="006D743E"/>
    <w:rsid w:val="006D7AE5"/>
    <w:rsid w:val="006D7D66"/>
    <w:rsid w:val="006D7EDB"/>
    <w:rsid w:val="006E0784"/>
    <w:rsid w:val="006E08CD"/>
    <w:rsid w:val="006E1228"/>
    <w:rsid w:val="006E132D"/>
    <w:rsid w:val="006E21C4"/>
    <w:rsid w:val="006E26F6"/>
    <w:rsid w:val="006E2758"/>
    <w:rsid w:val="006E2C89"/>
    <w:rsid w:val="006E2FEE"/>
    <w:rsid w:val="006E3800"/>
    <w:rsid w:val="006E38E3"/>
    <w:rsid w:val="006E3D54"/>
    <w:rsid w:val="006E418A"/>
    <w:rsid w:val="006E4262"/>
    <w:rsid w:val="006E437F"/>
    <w:rsid w:val="006E44C5"/>
    <w:rsid w:val="006E4E2A"/>
    <w:rsid w:val="006E50BB"/>
    <w:rsid w:val="006E52AF"/>
    <w:rsid w:val="006E52E4"/>
    <w:rsid w:val="006E53BC"/>
    <w:rsid w:val="006E5716"/>
    <w:rsid w:val="006E5E86"/>
    <w:rsid w:val="006E637F"/>
    <w:rsid w:val="006E64BC"/>
    <w:rsid w:val="006E6520"/>
    <w:rsid w:val="006E66A2"/>
    <w:rsid w:val="006E6930"/>
    <w:rsid w:val="006E6CDE"/>
    <w:rsid w:val="006E7825"/>
    <w:rsid w:val="006E78ED"/>
    <w:rsid w:val="006E7BC5"/>
    <w:rsid w:val="006E7C8B"/>
    <w:rsid w:val="006E7DFA"/>
    <w:rsid w:val="006E7EB9"/>
    <w:rsid w:val="006F0766"/>
    <w:rsid w:val="006F0987"/>
    <w:rsid w:val="006F1289"/>
    <w:rsid w:val="006F141F"/>
    <w:rsid w:val="006F1782"/>
    <w:rsid w:val="006F1BCB"/>
    <w:rsid w:val="006F1FF1"/>
    <w:rsid w:val="006F20BB"/>
    <w:rsid w:val="006F22D0"/>
    <w:rsid w:val="006F249E"/>
    <w:rsid w:val="006F2552"/>
    <w:rsid w:val="006F2750"/>
    <w:rsid w:val="006F2904"/>
    <w:rsid w:val="006F2D48"/>
    <w:rsid w:val="006F3043"/>
    <w:rsid w:val="006F3596"/>
    <w:rsid w:val="006F41F6"/>
    <w:rsid w:val="006F4EF2"/>
    <w:rsid w:val="006F4F03"/>
    <w:rsid w:val="006F4F4C"/>
    <w:rsid w:val="006F5428"/>
    <w:rsid w:val="006F5D8F"/>
    <w:rsid w:val="006F64CC"/>
    <w:rsid w:val="006F677F"/>
    <w:rsid w:val="006F67F1"/>
    <w:rsid w:val="006F68AD"/>
    <w:rsid w:val="006F6A24"/>
    <w:rsid w:val="006F6BD7"/>
    <w:rsid w:val="006F6C25"/>
    <w:rsid w:val="006F6FFC"/>
    <w:rsid w:val="006F7457"/>
    <w:rsid w:val="006F76E0"/>
    <w:rsid w:val="006F7B2F"/>
    <w:rsid w:val="0070013D"/>
    <w:rsid w:val="00700BB6"/>
    <w:rsid w:val="00701A5E"/>
    <w:rsid w:val="00702328"/>
    <w:rsid w:val="00702469"/>
    <w:rsid w:val="00702549"/>
    <w:rsid w:val="00702FF4"/>
    <w:rsid w:val="0070360C"/>
    <w:rsid w:val="00703715"/>
    <w:rsid w:val="00703D2F"/>
    <w:rsid w:val="00703D85"/>
    <w:rsid w:val="0070448B"/>
    <w:rsid w:val="00704735"/>
    <w:rsid w:val="007049B5"/>
    <w:rsid w:val="00704EF8"/>
    <w:rsid w:val="0070541B"/>
    <w:rsid w:val="0070553C"/>
    <w:rsid w:val="00705C69"/>
    <w:rsid w:val="00705D46"/>
    <w:rsid w:val="0070689A"/>
    <w:rsid w:val="00706EF3"/>
    <w:rsid w:val="0070787D"/>
    <w:rsid w:val="0071024E"/>
    <w:rsid w:val="00710688"/>
    <w:rsid w:val="007107B2"/>
    <w:rsid w:val="00710AC0"/>
    <w:rsid w:val="00710E51"/>
    <w:rsid w:val="00710F3D"/>
    <w:rsid w:val="007117B1"/>
    <w:rsid w:val="007119BC"/>
    <w:rsid w:val="00712357"/>
    <w:rsid w:val="0071250C"/>
    <w:rsid w:val="00712BED"/>
    <w:rsid w:val="00712E0D"/>
    <w:rsid w:val="00713204"/>
    <w:rsid w:val="00713514"/>
    <w:rsid w:val="00713690"/>
    <w:rsid w:val="00713950"/>
    <w:rsid w:val="00713990"/>
    <w:rsid w:val="00713ED7"/>
    <w:rsid w:val="00715787"/>
    <w:rsid w:val="00715EC6"/>
    <w:rsid w:val="00715FC4"/>
    <w:rsid w:val="00716372"/>
    <w:rsid w:val="007165A3"/>
    <w:rsid w:val="007168BA"/>
    <w:rsid w:val="0071693E"/>
    <w:rsid w:val="00716CA3"/>
    <w:rsid w:val="00716E10"/>
    <w:rsid w:val="00716FEA"/>
    <w:rsid w:val="00716FEB"/>
    <w:rsid w:val="0071726A"/>
    <w:rsid w:val="0071730D"/>
    <w:rsid w:val="007175EA"/>
    <w:rsid w:val="00717B3F"/>
    <w:rsid w:val="00717FC2"/>
    <w:rsid w:val="007200D4"/>
    <w:rsid w:val="00720555"/>
    <w:rsid w:val="007205A8"/>
    <w:rsid w:val="0072064A"/>
    <w:rsid w:val="00720A2C"/>
    <w:rsid w:val="00721E63"/>
    <w:rsid w:val="007220DC"/>
    <w:rsid w:val="00722901"/>
    <w:rsid w:val="00722AD0"/>
    <w:rsid w:val="00723090"/>
    <w:rsid w:val="00723920"/>
    <w:rsid w:val="00723F48"/>
    <w:rsid w:val="00723F8E"/>
    <w:rsid w:val="007240AC"/>
    <w:rsid w:val="00724160"/>
    <w:rsid w:val="00724497"/>
    <w:rsid w:val="007245CC"/>
    <w:rsid w:val="00724872"/>
    <w:rsid w:val="00724948"/>
    <w:rsid w:val="00724AB1"/>
    <w:rsid w:val="00724D4E"/>
    <w:rsid w:val="00726BE3"/>
    <w:rsid w:val="00726D37"/>
    <w:rsid w:val="007271C0"/>
    <w:rsid w:val="007271FC"/>
    <w:rsid w:val="0072736A"/>
    <w:rsid w:val="007302B3"/>
    <w:rsid w:val="00730531"/>
    <w:rsid w:val="00730543"/>
    <w:rsid w:val="00730693"/>
    <w:rsid w:val="00730733"/>
    <w:rsid w:val="00730E3A"/>
    <w:rsid w:val="007314D9"/>
    <w:rsid w:val="0073159F"/>
    <w:rsid w:val="00731625"/>
    <w:rsid w:val="00732A94"/>
    <w:rsid w:val="00732E35"/>
    <w:rsid w:val="00733035"/>
    <w:rsid w:val="007332B3"/>
    <w:rsid w:val="0073394B"/>
    <w:rsid w:val="00733F41"/>
    <w:rsid w:val="00734626"/>
    <w:rsid w:val="00734670"/>
    <w:rsid w:val="00734BEF"/>
    <w:rsid w:val="00734E92"/>
    <w:rsid w:val="00735823"/>
    <w:rsid w:val="007359A6"/>
    <w:rsid w:val="007365E3"/>
    <w:rsid w:val="00736624"/>
    <w:rsid w:val="00736685"/>
    <w:rsid w:val="0073685F"/>
    <w:rsid w:val="007369A3"/>
    <w:rsid w:val="00736AAF"/>
    <w:rsid w:val="00736D06"/>
    <w:rsid w:val="007376A8"/>
    <w:rsid w:val="007378A6"/>
    <w:rsid w:val="007378CC"/>
    <w:rsid w:val="00737936"/>
    <w:rsid w:val="00740723"/>
    <w:rsid w:val="00740AAA"/>
    <w:rsid w:val="00740AAB"/>
    <w:rsid w:val="00741C3B"/>
    <w:rsid w:val="00741D0C"/>
    <w:rsid w:val="00741D27"/>
    <w:rsid w:val="00742036"/>
    <w:rsid w:val="007420E6"/>
    <w:rsid w:val="0074245B"/>
    <w:rsid w:val="007427C4"/>
    <w:rsid w:val="00742BB5"/>
    <w:rsid w:val="0074344D"/>
    <w:rsid w:val="00743A80"/>
    <w:rsid w:val="00743B65"/>
    <w:rsid w:val="00743B7C"/>
    <w:rsid w:val="00743F43"/>
    <w:rsid w:val="00744058"/>
    <w:rsid w:val="00744341"/>
    <w:rsid w:val="0074489D"/>
    <w:rsid w:val="0074523E"/>
    <w:rsid w:val="0074594E"/>
    <w:rsid w:val="007461CE"/>
    <w:rsid w:val="00746CB5"/>
    <w:rsid w:val="00746CBE"/>
    <w:rsid w:val="00746E68"/>
    <w:rsid w:val="007474D9"/>
    <w:rsid w:val="007476F5"/>
    <w:rsid w:val="0074779D"/>
    <w:rsid w:val="007477BF"/>
    <w:rsid w:val="00747A68"/>
    <w:rsid w:val="00747C3F"/>
    <w:rsid w:val="007500D9"/>
    <w:rsid w:val="00750225"/>
    <w:rsid w:val="00751107"/>
    <w:rsid w:val="007514B1"/>
    <w:rsid w:val="007516D7"/>
    <w:rsid w:val="0075204B"/>
    <w:rsid w:val="00752175"/>
    <w:rsid w:val="007522FF"/>
    <w:rsid w:val="0075286F"/>
    <w:rsid w:val="00752AFF"/>
    <w:rsid w:val="00752C77"/>
    <w:rsid w:val="00752C80"/>
    <w:rsid w:val="00752EB3"/>
    <w:rsid w:val="00752F55"/>
    <w:rsid w:val="007530DD"/>
    <w:rsid w:val="00753127"/>
    <w:rsid w:val="00753A02"/>
    <w:rsid w:val="00753AC9"/>
    <w:rsid w:val="00753B6E"/>
    <w:rsid w:val="00753CAB"/>
    <w:rsid w:val="00753E07"/>
    <w:rsid w:val="00753E8A"/>
    <w:rsid w:val="00754079"/>
    <w:rsid w:val="007545EA"/>
    <w:rsid w:val="0075461F"/>
    <w:rsid w:val="0075465C"/>
    <w:rsid w:val="0075473D"/>
    <w:rsid w:val="00754F06"/>
    <w:rsid w:val="00755BAE"/>
    <w:rsid w:val="00755D84"/>
    <w:rsid w:val="00755EE3"/>
    <w:rsid w:val="00755F2B"/>
    <w:rsid w:val="007561BF"/>
    <w:rsid w:val="00756268"/>
    <w:rsid w:val="0075641F"/>
    <w:rsid w:val="00756C77"/>
    <w:rsid w:val="00756F30"/>
    <w:rsid w:val="00757150"/>
    <w:rsid w:val="007574D9"/>
    <w:rsid w:val="007578E5"/>
    <w:rsid w:val="00757909"/>
    <w:rsid w:val="00757B39"/>
    <w:rsid w:val="00757B6D"/>
    <w:rsid w:val="00757CFF"/>
    <w:rsid w:val="0076021A"/>
    <w:rsid w:val="00760DA9"/>
    <w:rsid w:val="00760E07"/>
    <w:rsid w:val="00761B2F"/>
    <w:rsid w:val="00761DA5"/>
    <w:rsid w:val="007620DC"/>
    <w:rsid w:val="0076228A"/>
    <w:rsid w:val="0076232A"/>
    <w:rsid w:val="0076255C"/>
    <w:rsid w:val="00762E10"/>
    <w:rsid w:val="0076301F"/>
    <w:rsid w:val="00763A2C"/>
    <w:rsid w:val="00763A66"/>
    <w:rsid w:val="00763FE7"/>
    <w:rsid w:val="00764064"/>
    <w:rsid w:val="00764A20"/>
    <w:rsid w:val="00764B68"/>
    <w:rsid w:val="00764CD5"/>
    <w:rsid w:val="00764FD6"/>
    <w:rsid w:val="00765147"/>
    <w:rsid w:val="007651F3"/>
    <w:rsid w:val="0076523B"/>
    <w:rsid w:val="007653E4"/>
    <w:rsid w:val="00765535"/>
    <w:rsid w:val="007656E1"/>
    <w:rsid w:val="00765AFE"/>
    <w:rsid w:val="00765B2A"/>
    <w:rsid w:val="0076641F"/>
    <w:rsid w:val="007668A6"/>
    <w:rsid w:val="00767036"/>
    <w:rsid w:val="007670B1"/>
    <w:rsid w:val="007674A4"/>
    <w:rsid w:val="00767691"/>
    <w:rsid w:val="007678B6"/>
    <w:rsid w:val="00767AF1"/>
    <w:rsid w:val="00767D26"/>
    <w:rsid w:val="00767E5F"/>
    <w:rsid w:val="00770A22"/>
    <w:rsid w:val="0077160F"/>
    <w:rsid w:val="00772478"/>
    <w:rsid w:val="007727CA"/>
    <w:rsid w:val="0077291A"/>
    <w:rsid w:val="00772C61"/>
    <w:rsid w:val="00772CA8"/>
    <w:rsid w:val="00772D03"/>
    <w:rsid w:val="0077334C"/>
    <w:rsid w:val="00773EB9"/>
    <w:rsid w:val="0077402D"/>
    <w:rsid w:val="007740E5"/>
    <w:rsid w:val="00774857"/>
    <w:rsid w:val="00774CD1"/>
    <w:rsid w:val="0077511B"/>
    <w:rsid w:val="00775193"/>
    <w:rsid w:val="00775C5B"/>
    <w:rsid w:val="00776081"/>
    <w:rsid w:val="0077624C"/>
    <w:rsid w:val="007765A1"/>
    <w:rsid w:val="00776708"/>
    <w:rsid w:val="00776F16"/>
    <w:rsid w:val="00777482"/>
    <w:rsid w:val="00777B3C"/>
    <w:rsid w:val="00777DB6"/>
    <w:rsid w:val="00780288"/>
    <w:rsid w:val="007802CE"/>
    <w:rsid w:val="00780391"/>
    <w:rsid w:val="0078089D"/>
    <w:rsid w:val="007808C4"/>
    <w:rsid w:val="00780B85"/>
    <w:rsid w:val="00780E8F"/>
    <w:rsid w:val="0078168A"/>
    <w:rsid w:val="0078182A"/>
    <w:rsid w:val="00781DB6"/>
    <w:rsid w:val="00781EFD"/>
    <w:rsid w:val="0078226C"/>
    <w:rsid w:val="00782C8F"/>
    <w:rsid w:val="00782CA6"/>
    <w:rsid w:val="00782CF3"/>
    <w:rsid w:val="00782D86"/>
    <w:rsid w:val="00782E01"/>
    <w:rsid w:val="00783050"/>
    <w:rsid w:val="0078309D"/>
    <w:rsid w:val="00783250"/>
    <w:rsid w:val="00783541"/>
    <w:rsid w:val="00783572"/>
    <w:rsid w:val="007835CB"/>
    <w:rsid w:val="0078367F"/>
    <w:rsid w:val="007838EA"/>
    <w:rsid w:val="00783A34"/>
    <w:rsid w:val="00783A93"/>
    <w:rsid w:val="00783D7C"/>
    <w:rsid w:val="00784079"/>
    <w:rsid w:val="00784659"/>
    <w:rsid w:val="00784AC1"/>
    <w:rsid w:val="007852E7"/>
    <w:rsid w:val="00785AAC"/>
    <w:rsid w:val="00785ED2"/>
    <w:rsid w:val="00786089"/>
    <w:rsid w:val="007860A4"/>
    <w:rsid w:val="00786300"/>
    <w:rsid w:val="007867E1"/>
    <w:rsid w:val="0078695E"/>
    <w:rsid w:val="00786A43"/>
    <w:rsid w:val="00787480"/>
    <w:rsid w:val="00787552"/>
    <w:rsid w:val="00787E8B"/>
    <w:rsid w:val="00787EF2"/>
    <w:rsid w:val="00787F91"/>
    <w:rsid w:val="0079002C"/>
    <w:rsid w:val="00790AB9"/>
    <w:rsid w:val="00790C64"/>
    <w:rsid w:val="00790CC8"/>
    <w:rsid w:val="007910DA"/>
    <w:rsid w:val="007911DE"/>
    <w:rsid w:val="007914BF"/>
    <w:rsid w:val="007917AC"/>
    <w:rsid w:val="00791880"/>
    <w:rsid w:val="007919ED"/>
    <w:rsid w:val="00791CE4"/>
    <w:rsid w:val="00791D86"/>
    <w:rsid w:val="00791E33"/>
    <w:rsid w:val="007920CE"/>
    <w:rsid w:val="007925F4"/>
    <w:rsid w:val="00792B70"/>
    <w:rsid w:val="0079317C"/>
    <w:rsid w:val="00794109"/>
    <w:rsid w:val="00794249"/>
    <w:rsid w:val="007944AE"/>
    <w:rsid w:val="00794559"/>
    <w:rsid w:val="00794C24"/>
    <w:rsid w:val="00795066"/>
    <w:rsid w:val="00795134"/>
    <w:rsid w:val="00795982"/>
    <w:rsid w:val="00795A57"/>
    <w:rsid w:val="00795E17"/>
    <w:rsid w:val="00795FC1"/>
    <w:rsid w:val="00796914"/>
    <w:rsid w:val="00797405"/>
    <w:rsid w:val="007974A9"/>
    <w:rsid w:val="00797597"/>
    <w:rsid w:val="00797C5D"/>
    <w:rsid w:val="00797FDF"/>
    <w:rsid w:val="007A06B5"/>
    <w:rsid w:val="007A0C18"/>
    <w:rsid w:val="007A0C33"/>
    <w:rsid w:val="007A0DA9"/>
    <w:rsid w:val="007A1258"/>
    <w:rsid w:val="007A1727"/>
    <w:rsid w:val="007A2200"/>
    <w:rsid w:val="007A32CB"/>
    <w:rsid w:val="007A3862"/>
    <w:rsid w:val="007A3B0F"/>
    <w:rsid w:val="007A4003"/>
    <w:rsid w:val="007A4251"/>
    <w:rsid w:val="007A440E"/>
    <w:rsid w:val="007A44C7"/>
    <w:rsid w:val="007A4D66"/>
    <w:rsid w:val="007A5004"/>
    <w:rsid w:val="007A544E"/>
    <w:rsid w:val="007A550D"/>
    <w:rsid w:val="007A5C86"/>
    <w:rsid w:val="007A5F98"/>
    <w:rsid w:val="007A6152"/>
    <w:rsid w:val="007A62D0"/>
    <w:rsid w:val="007A6331"/>
    <w:rsid w:val="007A6B00"/>
    <w:rsid w:val="007A73A3"/>
    <w:rsid w:val="007A74FD"/>
    <w:rsid w:val="007A75EA"/>
    <w:rsid w:val="007A7937"/>
    <w:rsid w:val="007A7A6F"/>
    <w:rsid w:val="007A7C40"/>
    <w:rsid w:val="007B01AA"/>
    <w:rsid w:val="007B034A"/>
    <w:rsid w:val="007B10B8"/>
    <w:rsid w:val="007B136E"/>
    <w:rsid w:val="007B17AF"/>
    <w:rsid w:val="007B1862"/>
    <w:rsid w:val="007B18E0"/>
    <w:rsid w:val="007B25DC"/>
    <w:rsid w:val="007B29F8"/>
    <w:rsid w:val="007B2CB6"/>
    <w:rsid w:val="007B2D1D"/>
    <w:rsid w:val="007B2EE0"/>
    <w:rsid w:val="007B3AFA"/>
    <w:rsid w:val="007B3E98"/>
    <w:rsid w:val="007B40BF"/>
    <w:rsid w:val="007B41A2"/>
    <w:rsid w:val="007B46CD"/>
    <w:rsid w:val="007B48D3"/>
    <w:rsid w:val="007B4D8D"/>
    <w:rsid w:val="007B51A2"/>
    <w:rsid w:val="007B5299"/>
    <w:rsid w:val="007B611F"/>
    <w:rsid w:val="007B6741"/>
    <w:rsid w:val="007B6885"/>
    <w:rsid w:val="007B6AF2"/>
    <w:rsid w:val="007B6C2C"/>
    <w:rsid w:val="007B6F10"/>
    <w:rsid w:val="007B73DD"/>
    <w:rsid w:val="007B7A22"/>
    <w:rsid w:val="007B7C1A"/>
    <w:rsid w:val="007B7CD1"/>
    <w:rsid w:val="007C098C"/>
    <w:rsid w:val="007C0B01"/>
    <w:rsid w:val="007C0FEB"/>
    <w:rsid w:val="007C17FA"/>
    <w:rsid w:val="007C1B2C"/>
    <w:rsid w:val="007C2014"/>
    <w:rsid w:val="007C2681"/>
    <w:rsid w:val="007C2994"/>
    <w:rsid w:val="007C2C4C"/>
    <w:rsid w:val="007C2E8C"/>
    <w:rsid w:val="007C2E98"/>
    <w:rsid w:val="007C2FE2"/>
    <w:rsid w:val="007C322D"/>
    <w:rsid w:val="007C352A"/>
    <w:rsid w:val="007C3BB6"/>
    <w:rsid w:val="007C4427"/>
    <w:rsid w:val="007C49E8"/>
    <w:rsid w:val="007C5A3C"/>
    <w:rsid w:val="007C5CB8"/>
    <w:rsid w:val="007C5CC3"/>
    <w:rsid w:val="007C5DC4"/>
    <w:rsid w:val="007C603F"/>
    <w:rsid w:val="007C641B"/>
    <w:rsid w:val="007C6430"/>
    <w:rsid w:val="007C64EF"/>
    <w:rsid w:val="007C6858"/>
    <w:rsid w:val="007C6B52"/>
    <w:rsid w:val="007C7158"/>
    <w:rsid w:val="007C7405"/>
    <w:rsid w:val="007C76DD"/>
    <w:rsid w:val="007C7CEF"/>
    <w:rsid w:val="007C7D14"/>
    <w:rsid w:val="007C7F87"/>
    <w:rsid w:val="007D00DB"/>
    <w:rsid w:val="007D0824"/>
    <w:rsid w:val="007D0B48"/>
    <w:rsid w:val="007D0BE4"/>
    <w:rsid w:val="007D0F39"/>
    <w:rsid w:val="007D1303"/>
    <w:rsid w:val="007D156B"/>
    <w:rsid w:val="007D16C5"/>
    <w:rsid w:val="007D1A06"/>
    <w:rsid w:val="007D1ADE"/>
    <w:rsid w:val="007D1F28"/>
    <w:rsid w:val="007D1F53"/>
    <w:rsid w:val="007D2154"/>
    <w:rsid w:val="007D229B"/>
    <w:rsid w:val="007D2408"/>
    <w:rsid w:val="007D24DA"/>
    <w:rsid w:val="007D27A3"/>
    <w:rsid w:val="007D2AEA"/>
    <w:rsid w:val="007D2F07"/>
    <w:rsid w:val="007D3B96"/>
    <w:rsid w:val="007D3E1A"/>
    <w:rsid w:val="007D4250"/>
    <w:rsid w:val="007D449C"/>
    <w:rsid w:val="007D4A63"/>
    <w:rsid w:val="007D4B9A"/>
    <w:rsid w:val="007D4E26"/>
    <w:rsid w:val="007D62AD"/>
    <w:rsid w:val="007D64F0"/>
    <w:rsid w:val="007D6AC4"/>
    <w:rsid w:val="007D6E29"/>
    <w:rsid w:val="007D7909"/>
    <w:rsid w:val="007D7D27"/>
    <w:rsid w:val="007D7EBB"/>
    <w:rsid w:val="007E0043"/>
    <w:rsid w:val="007E028C"/>
    <w:rsid w:val="007E073F"/>
    <w:rsid w:val="007E17EF"/>
    <w:rsid w:val="007E22F6"/>
    <w:rsid w:val="007E28CA"/>
    <w:rsid w:val="007E2E94"/>
    <w:rsid w:val="007E2EE4"/>
    <w:rsid w:val="007E3007"/>
    <w:rsid w:val="007E398D"/>
    <w:rsid w:val="007E3B5A"/>
    <w:rsid w:val="007E3F12"/>
    <w:rsid w:val="007E4088"/>
    <w:rsid w:val="007E4162"/>
    <w:rsid w:val="007E435B"/>
    <w:rsid w:val="007E50EF"/>
    <w:rsid w:val="007E5602"/>
    <w:rsid w:val="007E5632"/>
    <w:rsid w:val="007E585E"/>
    <w:rsid w:val="007E5A56"/>
    <w:rsid w:val="007E5B78"/>
    <w:rsid w:val="007E5C08"/>
    <w:rsid w:val="007E62E7"/>
    <w:rsid w:val="007E6CB0"/>
    <w:rsid w:val="007E6E46"/>
    <w:rsid w:val="007E70B9"/>
    <w:rsid w:val="007E721C"/>
    <w:rsid w:val="007E72C0"/>
    <w:rsid w:val="007E7301"/>
    <w:rsid w:val="007E7548"/>
    <w:rsid w:val="007E79AE"/>
    <w:rsid w:val="007F0DD7"/>
    <w:rsid w:val="007F0E34"/>
    <w:rsid w:val="007F13A9"/>
    <w:rsid w:val="007F13E4"/>
    <w:rsid w:val="007F1F10"/>
    <w:rsid w:val="007F1F67"/>
    <w:rsid w:val="007F203E"/>
    <w:rsid w:val="007F226B"/>
    <w:rsid w:val="007F2475"/>
    <w:rsid w:val="007F2812"/>
    <w:rsid w:val="007F2E67"/>
    <w:rsid w:val="007F2F9F"/>
    <w:rsid w:val="007F34C1"/>
    <w:rsid w:val="007F415D"/>
    <w:rsid w:val="007F45EB"/>
    <w:rsid w:val="007F480D"/>
    <w:rsid w:val="007F481F"/>
    <w:rsid w:val="007F4A94"/>
    <w:rsid w:val="007F4BAE"/>
    <w:rsid w:val="007F542A"/>
    <w:rsid w:val="007F5697"/>
    <w:rsid w:val="007F5E69"/>
    <w:rsid w:val="007F62D2"/>
    <w:rsid w:val="007F637B"/>
    <w:rsid w:val="007F65D8"/>
    <w:rsid w:val="007F70DA"/>
    <w:rsid w:val="007F768D"/>
    <w:rsid w:val="007F7E14"/>
    <w:rsid w:val="00800566"/>
    <w:rsid w:val="00800DF2"/>
    <w:rsid w:val="0080126D"/>
    <w:rsid w:val="00801A39"/>
    <w:rsid w:val="00801DDB"/>
    <w:rsid w:val="00801F4A"/>
    <w:rsid w:val="00802109"/>
    <w:rsid w:val="008021A7"/>
    <w:rsid w:val="00802676"/>
    <w:rsid w:val="00802713"/>
    <w:rsid w:val="008028B6"/>
    <w:rsid w:val="00802984"/>
    <w:rsid w:val="008033AA"/>
    <w:rsid w:val="00803CBF"/>
    <w:rsid w:val="00803F96"/>
    <w:rsid w:val="008043B5"/>
    <w:rsid w:val="00804A2E"/>
    <w:rsid w:val="00804A43"/>
    <w:rsid w:val="008055F5"/>
    <w:rsid w:val="008059C5"/>
    <w:rsid w:val="00805C44"/>
    <w:rsid w:val="00805E36"/>
    <w:rsid w:val="00805F86"/>
    <w:rsid w:val="00806201"/>
    <w:rsid w:val="008067EA"/>
    <w:rsid w:val="00807676"/>
    <w:rsid w:val="00807B22"/>
    <w:rsid w:val="00810090"/>
    <w:rsid w:val="00810207"/>
    <w:rsid w:val="008104C5"/>
    <w:rsid w:val="00810682"/>
    <w:rsid w:val="008107BF"/>
    <w:rsid w:val="00810CC4"/>
    <w:rsid w:val="00811042"/>
    <w:rsid w:val="00811A49"/>
    <w:rsid w:val="00811DE4"/>
    <w:rsid w:val="0081204C"/>
    <w:rsid w:val="008124CF"/>
    <w:rsid w:val="0081253C"/>
    <w:rsid w:val="00812935"/>
    <w:rsid w:val="0081297F"/>
    <w:rsid w:val="008129BE"/>
    <w:rsid w:val="00812C6D"/>
    <w:rsid w:val="00812E51"/>
    <w:rsid w:val="008138BB"/>
    <w:rsid w:val="00813D50"/>
    <w:rsid w:val="00813DEB"/>
    <w:rsid w:val="008140BD"/>
    <w:rsid w:val="008143E0"/>
    <w:rsid w:val="00814419"/>
    <w:rsid w:val="008147DE"/>
    <w:rsid w:val="00814FE3"/>
    <w:rsid w:val="0081577D"/>
    <w:rsid w:val="00815D1C"/>
    <w:rsid w:val="00815E0F"/>
    <w:rsid w:val="00815FD7"/>
    <w:rsid w:val="00816337"/>
    <w:rsid w:val="00816BC8"/>
    <w:rsid w:val="00816F8B"/>
    <w:rsid w:val="00817376"/>
    <w:rsid w:val="00817A0C"/>
    <w:rsid w:val="00817BC8"/>
    <w:rsid w:val="0082000A"/>
    <w:rsid w:val="00820070"/>
    <w:rsid w:val="0082149A"/>
    <w:rsid w:val="008214F8"/>
    <w:rsid w:val="00821532"/>
    <w:rsid w:val="008217AE"/>
    <w:rsid w:val="00821859"/>
    <w:rsid w:val="00821B5F"/>
    <w:rsid w:val="00822014"/>
    <w:rsid w:val="008220DE"/>
    <w:rsid w:val="0082215B"/>
    <w:rsid w:val="008226E8"/>
    <w:rsid w:val="00822847"/>
    <w:rsid w:val="00822EFA"/>
    <w:rsid w:val="0082309E"/>
    <w:rsid w:val="008232EC"/>
    <w:rsid w:val="00823BC5"/>
    <w:rsid w:val="008240C9"/>
    <w:rsid w:val="008241FC"/>
    <w:rsid w:val="008244B2"/>
    <w:rsid w:val="008244B3"/>
    <w:rsid w:val="008249AD"/>
    <w:rsid w:val="00824A7C"/>
    <w:rsid w:val="00824D37"/>
    <w:rsid w:val="00824DD4"/>
    <w:rsid w:val="00825000"/>
    <w:rsid w:val="0082512A"/>
    <w:rsid w:val="0082571B"/>
    <w:rsid w:val="00825EAC"/>
    <w:rsid w:val="008266AA"/>
    <w:rsid w:val="00826707"/>
    <w:rsid w:val="00826D17"/>
    <w:rsid w:val="0082721B"/>
    <w:rsid w:val="008273E8"/>
    <w:rsid w:val="0082766A"/>
    <w:rsid w:val="00827906"/>
    <w:rsid w:val="00827CCA"/>
    <w:rsid w:val="00827CD9"/>
    <w:rsid w:val="00830030"/>
    <w:rsid w:val="0083052B"/>
    <w:rsid w:val="0083082B"/>
    <w:rsid w:val="00830B04"/>
    <w:rsid w:val="0083135F"/>
    <w:rsid w:val="00831512"/>
    <w:rsid w:val="00831F0B"/>
    <w:rsid w:val="00832339"/>
    <w:rsid w:val="00832AB4"/>
    <w:rsid w:val="0083338F"/>
    <w:rsid w:val="00834D35"/>
    <w:rsid w:val="0083578A"/>
    <w:rsid w:val="00835E2F"/>
    <w:rsid w:val="008363BF"/>
    <w:rsid w:val="008364B7"/>
    <w:rsid w:val="0083676A"/>
    <w:rsid w:val="0083725F"/>
    <w:rsid w:val="008378C6"/>
    <w:rsid w:val="0084007F"/>
    <w:rsid w:val="00840171"/>
    <w:rsid w:val="00840742"/>
    <w:rsid w:val="00840BF6"/>
    <w:rsid w:val="00841401"/>
    <w:rsid w:val="008414F8"/>
    <w:rsid w:val="008421CD"/>
    <w:rsid w:val="00842A08"/>
    <w:rsid w:val="00842A40"/>
    <w:rsid w:val="00842CF5"/>
    <w:rsid w:val="00842EAF"/>
    <w:rsid w:val="008431B5"/>
    <w:rsid w:val="00843498"/>
    <w:rsid w:val="00843726"/>
    <w:rsid w:val="00844060"/>
    <w:rsid w:val="00844BAF"/>
    <w:rsid w:val="00844BBF"/>
    <w:rsid w:val="0084512E"/>
    <w:rsid w:val="008451D2"/>
    <w:rsid w:val="00845422"/>
    <w:rsid w:val="008458BD"/>
    <w:rsid w:val="00845922"/>
    <w:rsid w:val="0084597D"/>
    <w:rsid w:val="00845A48"/>
    <w:rsid w:val="00845B8D"/>
    <w:rsid w:val="00845F11"/>
    <w:rsid w:val="008463CB"/>
    <w:rsid w:val="00846D1F"/>
    <w:rsid w:val="00846F82"/>
    <w:rsid w:val="00846FC6"/>
    <w:rsid w:val="00847011"/>
    <w:rsid w:val="00847285"/>
    <w:rsid w:val="0084729D"/>
    <w:rsid w:val="0084732E"/>
    <w:rsid w:val="00847628"/>
    <w:rsid w:val="00847A73"/>
    <w:rsid w:val="00850481"/>
    <w:rsid w:val="008517AA"/>
    <w:rsid w:val="00851A32"/>
    <w:rsid w:val="00851AF0"/>
    <w:rsid w:val="00851C29"/>
    <w:rsid w:val="00851FF3"/>
    <w:rsid w:val="008523CA"/>
    <w:rsid w:val="00852535"/>
    <w:rsid w:val="00852EBE"/>
    <w:rsid w:val="0085313C"/>
    <w:rsid w:val="00853400"/>
    <w:rsid w:val="0085357C"/>
    <w:rsid w:val="0085363D"/>
    <w:rsid w:val="008538C7"/>
    <w:rsid w:val="00853B08"/>
    <w:rsid w:val="00854052"/>
    <w:rsid w:val="00854957"/>
    <w:rsid w:val="008549B4"/>
    <w:rsid w:val="00854A30"/>
    <w:rsid w:val="0085544A"/>
    <w:rsid w:val="00855868"/>
    <w:rsid w:val="00855A77"/>
    <w:rsid w:val="0085671D"/>
    <w:rsid w:val="0085686D"/>
    <w:rsid w:val="00856C12"/>
    <w:rsid w:val="00857542"/>
    <w:rsid w:val="00857694"/>
    <w:rsid w:val="00857D54"/>
    <w:rsid w:val="00857E85"/>
    <w:rsid w:val="00860335"/>
    <w:rsid w:val="00860339"/>
    <w:rsid w:val="00860B3C"/>
    <w:rsid w:val="00860BA0"/>
    <w:rsid w:val="00860F70"/>
    <w:rsid w:val="0086179D"/>
    <w:rsid w:val="008619B1"/>
    <w:rsid w:val="00861B9F"/>
    <w:rsid w:val="00861CFF"/>
    <w:rsid w:val="00861D08"/>
    <w:rsid w:val="00861DA1"/>
    <w:rsid w:val="0086241D"/>
    <w:rsid w:val="0086255A"/>
    <w:rsid w:val="00862D33"/>
    <w:rsid w:val="00862DC5"/>
    <w:rsid w:val="00862DFD"/>
    <w:rsid w:val="00862F68"/>
    <w:rsid w:val="00862FE4"/>
    <w:rsid w:val="0086362B"/>
    <w:rsid w:val="0086389A"/>
    <w:rsid w:val="00863926"/>
    <w:rsid w:val="00863DC7"/>
    <w:rsid w:val="00864824"/>
    <w:rsid w:val="008657C6"/>
    <w:rsid w:val="008658FD"/>
    <w:rsid w:val="00865CCC"/>
    <w:rsid w:val="008665C5"/>
    <w:rsid w:val="00866992"/>
    <w:rsid w:val="00866CB0"/>
    <w:rsid w:val="00867107"/>
    <w:rsid w:val="00867652"/>
    <w:rsid w:val="008677A9"/>
    <w:rsid w:val="00867857"/>
    <w:rsid w:val="008678E7"/>
    <w:rsid w:val="00867E3A"/>
    <w:rsid w:val="00870154"/>
    <w:rsid w:val="008705C0"/>
    <w:rsid w:val="00870C1C"/>
    <w:rsid w:val="00870C7C"/>
    <w:rsid w:val="0087104C"/>
    <w:rsid w:val="00871149"/>
    <w:rsid w:val="0087119F"/>
    <w:rsid w:val="008713D7"/>
    <w:rsid w:val="00871454"/>
    <w:rsid w:val="00871E0D"/>
    <w:rsid w:val="00872166"/>
    <w:rsid w:val="0087264D"/>
    <w:rsid w:val="00872E08"/>
    <w:rsid w:val="00873A12"/>
    <w:rsid w:val="00873A4D"/>
    <w:rsid w:val="0087419C"/>
    <w:rsid w:val="00874490"/>
    <w:rsid w:val="0087467D"/>
    <w:rsid w:val="00874AF8"/>
    <w:rsid w:val="00874C11"/>
    <w:rsid w:val="00874ED2"/>
    <w:rsid w:val="0087534D"/>
    <w:rsid w:val="00875FAD"/>
    <w:rsid w:val="0087605E"/>
    <w:rsid w:val="00876154"/>
    <w:rsid w:val="00876868"/>
    <w:rsid w:val="0087687C"/>
    <w:rsid w:val="0087690B"/>
    <w:rsid w:val="00876960"/>
    <w:rsid w:val="00876C5F"/>
    <w:rsid w:val="00876E42"/>
    <w:rsid w:val="00876EB4"/>
    <w:rsid w:val="008770E8"/>
    <w:rsid w:val="00877663"/>
    <w:rsid w:val="00880A6F"/>
    <w:rsid w:val="00880C26"/>
    <w:rsid w:val="0088124C"/>
    <w:rsid w:val="00881323"/>
    <w:rsid w:val="00881401"/>
    <w:rsid w:val="00881603"/>
    <w:rsid w:val="00881681"/>
    <w:rsid w:val="008820B3"/>
    <w:rsid w:val="00882361"/>
    <w:rsid w:val="00882389"/>
    <w:rsid w:val="008825A1"/>
    <w:rsid w:val="00882603"/>
    <w:rsid w:val="0088274C"/>
    <w:rsid w:val="00883678"/>
    <w:rsid w:val="00883FE4"/>
    <w:rsid w:val="00884032"/>
    <w:rsid w:val="00884050"/>
    <w:rsid w:val="0088422A"/>
    <w:rsid w:val="00884C9D"/>
    <w:rsid w:val="0088527D"/>
    <w:rsid w:val="00885457"/>
    <w:rsid w:val="0088568C"/>
    <w:rsid w:val="008859E0"/>
    <w:rsid w:val="00885BE1"/>
    <w:rsid w:val="00885DB7"/>
    <w:rsid w:val="008862BB"/>
    <w:rsid w:val="008869E7"/>
    <w:rsid w:val="00886ED2"/>
    <w:rsid w:val="0088770F"/>
    <w:rsid w:val="008879A4"/>
    <w:rsid w:val="00887CBA"/>
    <w:rsid w:val="00887EE3"/>
    <w:rsid w:val="00890171"/>
    <w:rsid w:val="0089033B"/>
    <w:rsid w:val="0089045C"/>
    <w:rsid w:val="00890C33"/>
    <w:rsid w:val="00891003"/>
    <w:rsid w:val="00891279"/>
    <w:rsid w:val="0089133A"/>
    <w:rsid w:val="00891451"/>
    <w:rsid w:val="00891E14"/>
    <w:rsid w:val="00891E1D"/>
    <w:rsid w:val="0089241D"/>
    <w:rsid w:val="008925D0"/>
    <w:rsid w:val="00893215"/>
    <w:rsid w:val="00893AF1"/>
    <w:rsid w:val="00893EB9"/>
    <w:rsid w:val="00893EE1"/>
    <w:rsid w:val="008947D1"/>
    <w:rsid w:val="00894DC6"/>
    <w:rsid w:val="00894E9D"/>
    <w:rsid w:val="008954A3"/>
    <w:rsid w:val="00895AAA"/>
    <w:rsid w:val="00895CEA"/>
    <w:rsid w:val="00895DF7"/>
    <w:rsid w:val="0089629A"/>
    <w:rsid w:val="00896856"/>
    <w:rsid w:val="00897011"/>
    <w:rsid w:val="008976EA"/>
    <w:rsid w:val="00897BB5"/>
    <w:rsid w:val="00897F2E"/>
    <w:rsid w:val="008A02F8"/>
    <w:rsid w:val="008A0542"/>
    <w:rsid w:val="008A07EC"/>
    <w:rsid w:val="008A0985"/>
    <w:rsid w:val="008A0B75"/>
    <w:rsid w:val="008A0C32"/>
    <w:rsid w:val="008A0E89"/>
    <w:rsid w:val="008A0EC4"/>
    <w:rsid w:val="008A1804"/>
    <w:rsid w:val="008A1839"/>
    <w:rsid w:val="008A189E"/>
    <w:rsid w:val="008A1C22"/>
    <w:rsid w:val="008A1EA7"/>
    <w:rsid w:val="008A20AF"/>
    <w:rsid w:val="008A236B"/>
    <w:rsid w:val="008A25B4"/>
    <w:rsid w:val="008A27A8"/>
    <w:rsid w:val="008A2AD8"/>
    <w:rsid w:val="008A35F9"/>
    <w:rsid w:val="008A394F"/>
    <w:rsid w:val="008A3AF6"/>
    <w:rsid w:val="008A4098"/>
    <w:rsid w:val="008A46D3"/>
    <w:rsid w:val="008A4DBD"/>
    <w:rsid w:val="008A5546"/>
    <w:rsid w:val="008A5A49"/>
    <w:rsid w:val="008A5AD7"/>
    <w:rsid w:val="008A5BF2"/>
    <w:rsid w:val="008A5CA1"/>
    <w:rsid w:val="008A5E6E"/>
    <w:rsid w:val="008A66FF"/>
    <w:rsid w:val="008A7034"/>
    <w:rsid w:val="008A7606"/>
    <w:rsid w:val="008A788B"/>
    <w:rsid w:val="008A7B2B"/>
    <w:rsid w:val="008A7BC4"/>
    <w:rsid w:val="008A7E9A"/>
    <w:rsid w:val="008B00D5"/>
    <w:rsid w:val="008B03CF"/>
    <w:rsid w:val="008B0889"/>
    <w:rsid w:val="008B0919"/>
    <w:rsid w:val="008B0977"/>
    <w:rsid w:val="008B0C5C"/>
    <w:rsid w:val="008B0EAA"/>
    <w:rsid w:val="008B1183"/>
    <w:rsid w:val="008B1484"/>
    <w:rsid w:val="008B16B7"/>
    <w:rsid w:val="008B1831"/>
    <w:rsid w:val="008B1D12"/>
    <w:rsid w:val="008B1FEE"/>
    <w:rsid w:val="008B221C"/>
    <w:rsid w:val="008B2415"/>
    <w:rsid w:val="008B2A19"/>
    <w:rsid w:val="008B32B3"/>
    <w:rsid w:val="008B33FD"/>
    <w:rsid w:val="008B34BB"/>
    <w:rsid w:val="008B35BB"/>
    <w:rsid w:val="008B4197"/>
    <w:rsid w:val="008B4372"/>
    <w:rsid w:val="008B4710"/>
    <w:rsid w:val="008B4866"/>
    <w:rsid w:val="008B5369"/>
    <w:rsid w:val="008B54AB"/>
    <w:rsid w:val="008B5E86"/>
    <w:rsid w:val="008B5E9F"/>
    <w:rsid w:val="008B5F4B"/>
    <w:rsid w:val="008B6851"/>
    <w:rsid w:val="008B68DA"/>
    <w:rsid w:val="008B69A7"/>
    <w:rsid w:val="008B6E19"/>
    <w:rsid w:val="008B6F83"/>
    <w:rsid w:val="008B7949"/>
    <w:rsid w:val="008B7AC4"/>
    <w:rsid w:val="008B7E9B"/>
    <w:rsid w:val="008C045D"/>
    <w:rsid w:val="008C071C"/>
    <w:rsid w:val="008C0BDD"/>
    <w:rsid w:val="008C0CDB"/>
    <w:rsid w:val="008C133D"/>
    <w:rsid w:val="008C197B"/>
    <w:rsid w:val="008C27CC"/>
    <w:rsid w:val="008C2CC3"/>
    <w:rsid w:val="008C34C1"/>
    <w:rsid w:val="008C34E7"/>
    <w:rsid w:val="008C371F"/>
    <w:rsid w:val="008C40C8"/>
    <w:rsid w:val="008C4154"/>
    <w:rsid w:val="008C43D0"/>
    <w:rsid w:val="008C441C"/>
    <w:rsid w:val="008C460E"/>
    <w:rsid w:val="008C4859"/>
    <w:rsid w:val="008C50F0"/>
    <w:rsid w:val="008C51BC"/>
    <w:rsid w:val="008C5243"/>
    <w:rsid w:val="008C52DA"/>
    <w:rsid w:val="008C5337"/>
    <w:rsid w:val="008C58F0"/>
    <w:rsid w:val="008C58F4"/>
    <w:rsid w:val="008C5B1F"/>
    <w:rsid w:val="008C5CB6"/>
    <w:rsid w:val="008C5D90"/>
    <w:rsid w:val="008C685C"/>
    <w:rsid w:val="008C76B7"/>
    <w:rsid w:val="008D0F86"/>
    <w:rsid w:val="008D11FC"/>
    <w:rsid w:val="008D19C2"/>
    <w:rsid w:val="008D1C30"/>
    <w:rsid w:val="008D1E4C"/>
    <w:rsid w:val="008D24A9"/>
    <w:rsid w:val="008D31DE"/>
    <w:rsid w:val="008D3CF1"/>
    <w:rsid w:val="008D3F5B"/>
    <w:rsid w:val="008D4A68"/>
    <w:rsid w:val="008D4CF4"/>
    <w:rsid w:val="008D65F0"/>
    <w:rsid w:val="008D6AF6"/>
    <w:rsid w:val="008D6BDC"/>
    <w:rsid w:val="008D6DAE"/>
    <w:rsid w:val="008D6E18"/>
    <w:rsid w:val="008D6E75"/>
    <w:rsid w:val="008D6F65"/>
    <w:rsid w:val="008D7150"/>
    <w:rsid w:val="008D7390"/>
    <w:rsid w:val="008D73AB"/>
    <w:rsid w:val="008D7724"/>
    <w:rsid w:val="008D7B6C"/>
    <w:rsid w:val="008E0163"/>
    <w:rsid w:val="008E0DFC"/>
    <w:rsid w:val="008E0EC1"/>
    <w:rsid w:val="008E11FF"/>
    <w:rsid w:val="008E13D8"/>
    <w:rsid w:val="008E162C"/>
    <w:rsid w:val="008E17AF"/>
    <w:rsid w:val="008E19C4"/>
    <w:rsid w:val="008E20D9"/>
    <w:rsid w:val="008E256F"/>
    <w:rsid w:val="008E2602"/>
    <w:rsid w:val="008E2B1B"/>
    <w:rsid w:val="008E2D92"/>
    <w:rsid w:val="008E30C1"/>
    <w:rsid w:val="008E32BA"/>
    <w:rsid w:val="008E349E"/>
    <w:rsid w:val="008E34B4"/>
    <w:rsid w:val="008E3A36"/>
    <w:rsid w:val="008E3D06"/>
    <w:rsid w:val="008E4009"/>
    <w:rsid w:val="008E4277"/>
    <w:rsid w:val="008E4446"/>
    <w:rsid w:val="008E4A09"/>
    <w:rsid w:val="008E4D0F"/>
    <w:rsid w:val="008E5551"/>
    <w:rsid w:val="008E60EF"/>
    <w:rsid w:val="008E65D8"/>
    <w:rsid w:val="008E69F5"/>
    <w:rsid w:val="008E6A44"/>
    <w:rsid w:val="008E6A97"/>
    <w:rsid w:val="008E6F05"/>
    <w:rsid w:val="008E724B"/>
    <w:rsid w:val="008E72B2"/>
    <w:rsid w:val="008E75DB"/>
    <w:rsid w:val="008E7724"/>
    <w:rsid w:val="008E7ABD"/>
    <w:rsid w:val="008E7CD8"/>
    <w:rsid w:val="008F03ED"/>
    <w:rsid w:val="008F04E1"/>
    <w:rsid w:val="008F0904"/>
    <w:rsid w:val="008F0A90"/>
    <w:rsid w:val="008F10BF"/>
    <w:rsid w:val="008F11D0"/>
    <w:rsid w:val="008F1E26"/>
    <w:rsid w:val="008F24E2"/>
    <w:rsid w:val="008F276C"/>
    <w:rsid w:val="008F3248"/>
    <w:rsid w:val="008F3614"/>
    <w:rsid w:val="008F3860"/>
    <w:rsid w:val="008F3CF6"/>
    <w:rsid w:val="008F4152"/>
    <w:rsid w:val="008F4288"/>
    <w:rsid w:val="008F4AD9"/>
    <w:rsid w:val="008F4F14"/>
    <w:rsid w:val="008F54A1"/>
    <w:rsid w:val="008F5845"/>
    <w:rsid w:val="008F60FA"/>
    <w:rsid w:val="008F61FB"/>
    <w:rsid w:val="008F6390"/>
    <w:rsid w:val="008F6FDB"/>
    <w:rsid w:val="008F721D"/>
    <w:rsid w:val="008F7342"/>
    <w:rsid w:val="008F74A2"/>
    <w:rsid w:val="008F7679"/>
    <w:rsid w:val="008F77FE"/>
    <w:rsid w:val="008F7D0C"/>
    <w:rsid w:val="008F7EE0"/>
    <w:rsid w:val="008F7FE1"/>
    <w:rsid w:val="0090089D"/>
    <w:rsid w:val="00900C39"/>
    <w:rsid w:val="00900E2D"/>
    <w:rsid w:val="009018F8"/>
    <w:rsid w:val="00901B7F"/>
    <w:rsid w:val="00901CE7"/>
    <w:rsid w:val="00901FBE"/>
    <w:rsid w:val="009020E2"/>
    <w:rsid w:val="009026B7"/>
    <w:rsid w:val="00902C59"/>
    <w:rsid w:val="00902DBC"/>
    <w:rsid w:val="00902F64"/>
    <w:rsid w:val="009031C3"/>
    <w:rsid w:val="0090345A"/>
    <w:rsid w:val="00903599"/>
    <w:rsid w:val="009037F3"/>
    <w:rsid w:val="00903C32"/>
    <w:rsid w:val="00904397"/>
    <w:rsid w:val="009043DC"/>
    <w:rsid w:val="00904FB7"/>
    <w:rsid w:val="00905969"/>
    <w:rsid w:val="00905BC3"/>
    <w:rsid w:val="00905E25"/>
    <w:rsid w:val="00905F52"/>
    <w:rsid w:val="009060A4"/>
    <w:rsid w:val="00906722"/>
    <w:rsid w:val="00906851"/>
    <w:rsid w:val="00906D13"/>
    <w:rsid w:val="0090775A"/>
    <w:rsid w:val="00907C00"/>
    <w:rsid w:val="00907C28"/>
    <w:rsid w:val="00910048"/>
    <w:rsid w:val="00910339"/>
    <w:rsid w:val="009104B0"/>
    <w:rsid w:val="009105A5"/>
    <w:rsid w:val="009105E8"/>
    <w:rsid w:val="00910CF5"/>
    <w:rsid w:val="00911E30"/>
    <w:rsid w:val="00912010"/>
    <w:rsid w:val="00912232"/>
    <w:rsid w:val="00912CB3"/>
    <w:rsid w:val="00912D35"/>
    <w:rsid w:val="00912E4E"/>
    <w:rsid w:val="009131D0"/>
    <w:rsid w:val="0091333C"/>
    <w:rsid w:val="00913956"/>
    <w:rsid w:val="00913A91"/>
    <w:rsid w:val="00914579"/>
    <w:rsid w:val="00914DAB"/>
    <w:rsid w:val="009158EC"/>
    <w:rsid w:val="00915DB5"/>
    <w:rsid w:val="00915DE0"/>
    <w:rsid w:val="00916021"/>
    <w:rsid w:val="009162AD"/>
    <w:rsid w:val="0091667E"/>
    <w:rsid w:val="00916723"/>
    <w:rsid w:val="00916B16"/>
    <w:rsid w:val="00917065"/>
    <w:rsid w:val="009170CB"/>
    <w:rsid w:val="009173B9"/>
    <w:rsid w:val="00917A3A"/>
    <w:rsid w:val="00917AB2"/>
    <w:rsid w:val="00917B5E"/>
    <w:rsid w:val="00917EE7"/>
    <w:rsid w:val="00917F85"/>
    <w:rsid w:val="00920494"/>
    <w:rsid w:val="00920AE2"/>
    <w:rsid w:val="00921093"/>
    <w:rsid w:val="009213D3"/>
    <w:rsid w:val="00921480"/>
    <w:rsid w:val="00921826"/>
    <w:rsid w:val="009224C1"/>
    <w:rsid w:val="00922550"/>
    <w:rsid w:val="009226B1"/>
    <w:rsid w:val="009228C4"/>
    <w:rsid w:val="00922A2D"/>
    <w:rsid w:val="00923117"/>
    <w:rsid w:val="009238CC"/>
    <w:rsid w:val="00923F12"/>
    <w:rsid w:val="0092483B"/>
    <w:rsid w:val="00924F0C"/>
    <w:rsid w:val="00925079"/>
    <w:rsid w:val="009251A7"/>
    <w:rsid w:val="00926302"/>
    <w:rsid w:val="00926746"/>
    <w:rsid w:val="00926C54"/>
    <w:rsid w:val="00926CCD"/>
    <w:rsid w:val="00926EE6"/>
    <w:rsid w:val="00927208"/>
    <w:rsid w:val="0092748A"/>
    <w:rsid w:val="00927847"/>
    <w:rsid w:val="00927C1E"/>
    <w:rsid w:val="00930E33"/>
    <w:rsid w:val="00930E8D"/>
    <w:rsid w:val="00930E94"/>
    <w:rsid w:val="0093183F"/>
    <w:rsid w:val="00931EFB"/>
    <w:rsid w:val="009320E5"/>
    <w:rsid w:val="00932156"/>
    <w:rsid w:val="009329F3"/>
    <w:rsid w:val="00932C3B"/>
    <w:rsid w:val="00932DD8"/>
    <w:rsid w:val="00932F12"/>
    <w:rsid w:val="00933051"/>
    <w:rsid w:val="0093335D"/>
    <w:rsid w:val="0093339D"/>
    <w:rsid w:val="009334DF"/>
    <w:rsid w:val="00933535"/>
    <w:rsid w:val="0093365A"/>
    <w:rsid w:val="00933EE7"/>
    <w:rsid w:val="00934177"/>
    <w:rsid w:val="00934479"/>
    <w:rsid w:val="009346F4"/>
    <w:rsid w:val="00935969"/>
    <w:rsid w:val="00935D06"/>
    <w:rsid w:val="0093613E"/>
    <w:rsid w:val="00936259"/>
    <w:rsid w:val="00936582"/>
    <w:rsid w:val="009365F4"/>
    <w:rsid w:val="0093674A"/>
    <w:rsid w:val="009369BE"/>
    <w:rsid w:val="00936A65"/>
    <w:rsid w:val="00936D81"/>
    <w:rsid w:val="009374F2"/>
    <w:rsid w:val="00940248"/>
    <w:rsid w:val="00940354"/>
    <w:rsid w:val="009403CC"/>
    <w:rsid w:val="009403FA"/>
    <w:rsid w:val="0094052F"/>
    <w:rsid w:val="0094088A"/>
    <w:rsid w:val="00940B4B"/>
    <w:rsid w:val="0094112C"/>
    <w:rsid w:val="00941140"/>
    <w:rsid w:val="00941A00"/>
    <w:rsid w:val="00941B57"/>
    <w:rsid w:val="00941DC5"/>
    <w:rsid w:val="00941E9B"/>
    <w:rsid w:val="009423F0"/>
    <w:rsid w:val="009424CC"/>
    <w:rsid w:val="009425CF"/>
    <w:rsid w:val="00943026"/>
    <w:rsid w:val="00943029"/>
    <w:rsid w:val="00943256"/>
    <w:rsid w:val="00943566"/>
    <w:rsid w:val="00943FCC"/>
    <w:rsid w:val="009442C7"/>
    <w:rsid w:val="00944B01"/>
    <w:rsid w:val="00944B59"/>
    <w:rsid w:val="00944F1F"/>
    <w:rsid w:val="0094511E"/>
    <w:rsid w:val="00945184"/>
    <w:rsid w:val="00945610"/>
    <w:rsid w:val="009457F7"/>
    <w:rsid w:val="009459A6"/>
    <w:rsid w:val="00945B9D"/>
    <w:rsid w:val="00945D99"/>
    <w:rsid w:val="00945E41"/>
    <w:rsid w:val="0094651D"/>
    <w:rsid w:val="00946B0C"/>
    <w:rsid w:val="00946FD7"/>
    <w:rsid w:val="00947B9E"/>
    <w:rsid w:val="00947D80"/>
    <w:rsid w:val="009506D4"/>
    <w:rsid w:val="0095087B"/>
    <w:rsid w:val="00950A35"/>
    <w:rsid w:val="00950D39"/>
    <w:rsid w:val="00951367"/>
    <w:rsid w:val="009516A8"/>
    <w:rsid w:val="00951756"/>
    <w:rsid w:val="009517C2"/>
    <w:rsid w:val="00951BF8"/>
    <w:rsid w:val="00951CA0"/>
    <w:rsid w:val="00951DBF"/>
    <w:rsid w:val="009521A7"/>
    <w:rsid w:val="00952236"/>
    <w:rsid w:val="00952334"/>
    <w:rsid w:val="00952432"/>
    <w:rsid w:val="00952809"/>
    <w:rsid w:val="00952874"/>
    <w:rsid w:val="009529F3"/>
    <w:rsid w:val="009538CF"/>
    <w:rsid w:val="009539E8"/>
    <w:rsid w:val="009539F1"/>
    <w:rsid w:val="00953AA2"/>
    <w:rsid w:val="00953D54"/>
    <w:rsid w:val="00953F8D"/>
    <w:rsid w:val="009548ED"/>
    <w:rsid w:val="00955034"/>
    <w:rsid w:val="00955976"/>
    <w:rsid w:val="00955B49"/>
    <w:rsid w:val="00955CCD"/>
    <w:rsid w:val="00955F3B"/>
    <w:rsid w:val="009561B0"/>
    <w:rsid w:val="00956227"/>
    <w:rsid w:val="00956349"/>
    <w:rsid w:val="00956B6D"/>
    <w:rsid w:val="00957129"/>
    <w:rsid w:val="00957177"/>
    <w:rsid w:val="0095771E"/>
    <w:rsid w:val="00957924"/>
    <w:rsid w:val="009600E6"/>
    <w:rsid w:val="0096108B"/>
    <w:rsid w:val="00961570"/>
    <w:rsid w:val="0096183B"/>
    <w:rsid w:val="009626B2"/>
    <w:rsid w:val="00962C13"/>
    <w:rsid w:val="009630C8"/>
    <w:rsid w:val="009636BA"/>
    <w:rsid w:val="009638AC"/>
    <w:rsid w:val="009640D9"/>
    <w:rsid w:val="009642BC"/>
    <w:rsid w:val="00964883"/>
    <w:rsid w:val="00965112"/>
    <w:rsid w:val="0096545F"/>
    <w:rsid w:val="00965E6D"/>
    <w:rsid w:val="00966270"/>
    <w:rsid w:val="009662C3"/>
    <w:rsid w:val="00966805"/>
    <w:rsid w:val="00966952"/>
    <w:rsid w:val="00966B5C"/>
    <w:rsid w:val="00966B81"/>
    <w:rsid w:val="00966D58"/>
    <w:rsid w:val="00966D7B"/>
    <w:rsid w:val="00967281"/>
    <w:rsid w:val="0096746C"/>
    <w:rsid w:val="009676D1"/>
    <w:rsid w:val="0096781A"/>
    <w:rsid w:val="00967A8B"/>
    <w:rsid w:val="009702FA"/>
    <w:rsid w:val="009704E6"/>
    <w:rsid w:val="009705D0"/>
    <w:rsid w:val="009705E5"/>
    <w:rsid w:val="009706EB"/>
    <w:rsid w:val="00970817"/>
    <w:rsid w:val="00970EDB"/>
    <w:rsid w:val="0097216B"/>
    <w:rsid w:val="0097244C"/>
    <w:rsid w:val="009727EF"/>
    <w:rsid w:val="0097285F"/>
    <w:rsid w:val="00972D40"/>
    <w:rsid w:val="00973162"/>
    <w:rsid w:val="0097324E"/>
    <w:rsid w:val="00973DC0"/>
    <w:rsid w:val="009743D9"/>
    <w:rsid w:val="0097479C"/>
    <w:rsid w:val="00974AC6"/>
    <w:rsid w:val="00975346"/>
    <w:rsid w:val="0097574E"/>
    <w:rsid w:val="00975836"/>
    <w:rsid w:val="009758B5"/>
    <w:rsid w:val="0097672D"/>
    <w:rsid w:val="00976D67"/>
    <w:rsid w:val="00977191"/>
    <w:rsid w:val="00977317"/>
    <w:rsid w:val="0097733B"/>
    <w:rsid w:val="00977A7E"/>
    <w:rsid w:val="00977EFB"/>
    <w:rsid w:val="00981D42"/>
    <w:rsid w:val="00981E61"/>
    <w:rsid w:val="00982083"/>
    <w:rsid w:val="00982643"/>
    <w:rsid w:val="0098287E"/>
    <w:rsid w:val="0098292B"/>
    <w:rsid w:val="00983229"/>
    <w:rsid w:val="009838AB"/>
    <w:rsid w:val="00983C72"/>
    <w:rsid w:val="00983D49"/>
    <w:rsid w:val="0098468C"/>
    <w:rsid w:val="00984D99"/>
    <w:rsid w:val="00986005"/>
    <w:rsid w:val="009862B9"/>
    <w:rsid w:val="009866D4"/>
    <w:rsid w:val="00986BBE"/>
    <w:rsid w:val="009877C8"/>
    <w:rsid w:val="009877F4"/>
    <w:rsid w:val="00987984"/>
    <w:rsid w:val="00987EA7"/>
    <w:rsid w:val="009904FF"/>
    <w:rsid w:val="009908E6"/>
    <w:rsid w:val="0099098E"/>
    <w:rsid w:val="0099103A"/>
    <w:rsid w:val="009910AC"/>
    <w:rsid w:val="009913AE"/>
    <w:rsid w:val="00991414"/>
    <w:rsid w:val="00991959"/>
    <w:rsid w:val="00991AB2"/>
    <w:rsid w:val="00991B5F"/>
    <w:rsid w:val="00991FF0"/>
    <w:rsid w:val="009924E3"/>
    <w:rsid w:val="00992D7B"/>
    <w:rsid w:val="00993311"/>
    <w:rsid w:val="0099343C"/>
    <w:rsid w:val="00993AA7"/>
    <w:rsid w:val="00993CB4"/>
    <w:rsid w:val="0099430A"/>
    <w:rsid w:val="00995195"/>
    <w:rsid w:val="00995607"/>
    <w:rsid w:val="009959E8"/>
    <w:rsid w:val="00996CC5"/>
    <w:rsid w:val="00996F09"/>
    <w:rsid w:val="00996F57"/>
    <w:rsid w:val="00997325"/>
    <w:rsid w:val="00997480"/>
    <w:rsid w:val="00997A84"/>
    <w:rsid w:val="009A01D7"/>
    <w:rsid w:val="009A03C3"/>
    <w:rsid w:val="009A05D9"/>
    <w:rsid w:val="009A175C"/>
    <w:rsid w:val="009A23E6"/>
    <w:rsid w:val="009A2418"/>
    <w:rsid w:val="009A251A"/>
    <w:rsid w:val="009A25DB"/>
    <w:rsid w:val="009A29EF"/>
    <w:rsid w:val="009A2C34"/>
    <w:rsid w:val="009A2EB3"/>
    <w:rsid w:val="009A329D"/>
    <w:rsid w:val="009A3DC8"/>
    <w:rsid w:val="009A45E5"/>
    <w:rsid w:val="009A4A9F"/>
    <w:rsid w:val="009A4B1D"/>
    <w:rsid w:val="009A4BFC"/>
    <w:rsid w:val="009A4C96"/>
    <w:rsid w:val="009A53E6"/>
    <w:rsid w:val="009A56EA"/>
    <w:rsid w:val="009A59E3"/>
    <w:rsid w:val="009A5BC5"/>
    <w:rsid w:val="009A5DC9"/>
    <w:rsid w:val="009A6B06"/>
    <w:rsid w:val="009A72B7"/>
    <w:rsid w:val="009A7968"/>
    <w:rsid w:val="009A7DF0"/>
    <w:rsid w:val="009A7EE9"/>
    <w:rsid w:val="009A7FB1"/>
    <w:rsid w:val="009B02DA"/>
    <w:rsid w:val="009B0662"/>
    <w:rsid w:val="009B06BE"/>
    <w:rsid w:val="009B0C40"/>
    <w:rsid w:val="009B14BB"/>
    <w:rsid w:val="009B1C06"/>
    <w:rsid w:val="009B1D2A"/>
    <w:rsid w:val="009B207B"/>
    <w:rsid w:val="009B2098"/>
    <w:rsid w:val="009B20BC"/>
    <w:rsid w:val="009B2412"/>
    <w:rsid w:val="009B2C4B"/>
    <w:rsid w:val="009B2CA4"/>
    <w:rsid w:val="009B2CAE"/>
    <w:rsid w:val="009B3436"/>
    <w:rsid w:val="009B3765"/>
    <w:rsid w:val="009B3F80"/>
    <w:rsid w:val="009B4979"/>
    <w:rsid w:val="009B49CD"/>
    <w:rsid w:val="009B4A12"/>
    <w:rsid w:val="009B51D8"/>
    <w:rsid w:val="009B667F"/>
    <w:rsid w:val="009B66A1"/>
    <w:rsid w:val="009B67A2"/>
    <w:rsid w:val="009B6C31"/>
    <w:rsid w:val="009B6F91"/>
    <w:rsid w:val="009B715A"/>
    <w:rsid w:val="009B7967"/>
    <w:rsid w:val="009B7B11"/>
    <w:rsid w:val="009B7F2A"/>
    <w:rsid w:val="009C0282"/>
    <w:rsid w:val="009C0617"/>
    <w:rsid w:val="009C0818"/>
    <w:rsid w:val="009C1554"/>
    <w:rsid w:val="009C163E"/>
    <w:rsid w:val="009C1642"/>
    <w:rsid w:val="009C1688"/>
    <w:rsid w:val="009C1ED2"/>
    <w:rsid w:val="009C1F6D"/>
    <w:rsid w:val="009C23B0"/>
    <w:rsid w:val="009C2AF4"/>
    <w:rsid w:val="009C2FC9"/>
    <w:rsid w:val="009C3DFC"/>
    <w:rsid w:val="009C40D6"/>
    <w:rsid w:val="009C4252"/>
    <w:rsid w:val="009C444E"/>
    <w:rsid w:val="009C48F8"/>
    <w:rsid w:val="009C4B58"/>
    <w:rsid w:val="009C4BA8"/>
    <w:rsid w:val="009C5147"/>
    <w:rsid w:val="009C5701"/>
    <w:rsid w:val="009C5BCF"/>
    <w:rsid w:val="009C6B9E"/>
    <w:rsid w:val="009C7462"/>
    <w:rsid w:val="009C7720"/>
    <w:rsid w:val="009C7F34"/>
    <w:rsid w:val="009D00BE"/>
    <w:rsid w:val="009D05B4"/>
    <w:rsid w:val="009D07DB"/>
    <w:rsid w:val="009D0CE6"/>
    <w:rsid w:val="009D0E07"/>
    <w:rsid w:val="009D0E37"/>
    <w:rsid w:val="009D0F3A"/>
    <w:rsid w:val="009D1088"/>
    <w:rsid w:val="009D140B"/>
    <w:rsid w:val="009D1503"/>
    <w:rsid w:val="009D15FF"/>
    <w:rsid w:val="009D19F4"/>
    <w:rsid w:val="009D1AF7"/>
    <w:rsid w:val="009D1BA1"/>
    <w:rsid w:val="009D1FBC"/>
    <w:rsid w:val="009D1FD5"/>
    <w:rsid w:val="009D223F"/>
    <w:rsid w:val="009D29ED"/>
    <w:rsid w:val="009D2BDA"/>
    <w:rsid w:val="009D2D7D"/>
    <w:rsid w:val="009D2FF2"/>
    <w:rsid w:val="009D31F9"/>
    <w:rsid w:val="009D35D4"/>
    <w:rsid w:val="009D380A"/>
    <w:rsid w:val="009D3AAE"/>
    <w:rsid w:val="009D4295"/>
    <w:rsid w:val="009D46A2"/>
    <w:rsid w:val="009D4B8E"/>
    <w:rsid w:val="009D5041"/>
    <w:rsid w:val="009D5573"/>
    <w:rsid w:val="009D55D9"/>
    <w:rsid w:val="009D5D7F"/>
    <w:rsid w:val="009D606E"/>
    <w:rsid w:val="009D614B"/>
    <w:rsid w:val="009D6E18"/>
    <w:rsid w:val="009D7054"/>
    <w:rsid w:val="009D731E"/>
    <w:rsid w:val="009D74A3"/>
    <w:rsid w:val="009D7CA3"/>
    <w:rsid w:val="009E004A"/>
    <w:rsid w:val="009E11D1"/>
    <w:rsid w:val="009E1201"/>
    <w:rsid w:val="009E1523"/>
    <w:rsid w:val="009E16F1"/>
    <w:rsid w:val="009E1DF0"/>
    <w:rsid w:val="009E2278"/>
    <w:rsid w:val="009E231A"/>
    <w:rsid w:val="009E24D9"/>
    <w:rsid w:val="009E2721"/>
    <w:rsid w:val="009E27C1"/>
    <w:rsid w:val="009E2930"/>
    <w:rsid w:val="009E2A0D"/>
    <w:rsid w:val="009E2AED"/>
    <w:rsid w:val="009E2E87"/>
    <w:rsid w:val="009E2F4D"/>
    <w:rsid w:val="009E3531"/>
    <w:rsid w:val="009E3645"/>
    <w:rsid w:val="009E3C47"/>
    <w:rsid w:val="009E3CC4"/>
    <w:rsid w:val="009E41A2"/>
    <w:rsid w:val="009E475B"/>
    <w:rsid w:val="009E4D78"/>
    <w:rsid w:val="009E4E6F"/>
    <w:rsid w:val="009E5316"/>
    <w:rsid w:val="009E55BA"/>
    <w:rsid w:val="009E6AD1"/>
    <w:rsid w:val="009E6EB2"/>
    <w:rsid w:val="009E72A9"/>
    <w:rsid w:val="009E7786"/>
    <w:rsid w:val="009F055C"/>
    <w:rsid w:val="009F073D"/>
    <w:rsid w:val="009F08AC"/>
    <w:rsid w:val="009F0BF4"/>
    <w:rsid w:val="009F0D0D"/>
    <w:rsid w:val="009F0E9F"/>
    <w:rsid w:val="009F1A41"/>
    <w:rsid w:val="009F1A6C"/>
    <w:rsid w:val="009F1A9E"/>
    <w:rsid w:val="009F1F97"/>
    <w:rsid w:val="009F2530"/>
    <w:rsid w:val="009F259E"/>
    <w:rsid w:val="009F27C4"/>
    <w:rsid w:val="009F2922"/>
    <w:rsid w:val="009F3512"/>
    <w:rsid w:val="009F389A"/>
    <w:rsid w:val="009F3BD9"/>
    <w:rsid w:val="009F4004"/>
    <w:rsid w:val="009F400A"/>
    <w:rsid w:val="009F41A1"/>
    <w:rsid w:val="009F43E5"/>
    <w:rsid w:val="009F48B2"/>
    <w:rsid w:val="009F4FDF"/>
    <w:rsid w:val="009F525A"/>
    <w:rsid w:val="009F54E1"/>
    <w:rsid w:val="009F5630"/>
    <w:rsid w:val="009F5A2B"/>
    <w:rsid w:val="009F5ACC"/>
    <w:rsid w:val="009F61E7"/>
    <w:rsid w:val="009F65B2"/>
    <w:rsid w:val="009F687B"/>
    <w:rsid w:val="009F7519"/>
    <w:rsid w:val="009F7525"/>
    <w:rsid w:val="009F7910"/>
    <w:rsid w:val="009F794A"/>
    <w:rsid w:val="009F7A90"/>
    <w:rsid w:val="00A007EC"/>
    <w:rsid w:val="00A00A05"/>
    <w:rsid w:val="00A00B77"/>
    <w:rsid w:val="00A011C5"/>
    <w:rsid w:val="00A016AA"/>
    <w:rsid w:val="00A0177C"/>
    <w:rsid w:val="00A01ADF"/>
    <w:rsid w:val="00A01F32"/>
    <w:rsid w:val="00A0297C"/>
    <w:rsid w:val="00A02D2D"/>
    <w:rsid w:val="00A030A0"/>
    <w:rsid w:val="00A038A4"/>
    <w:rsid w:val="00A03E46"/>
    <w:rsid w:val="00A03E8F"/>
    <w:rsid w:val="00A03F9E"/>
    <w:rsid w:val="00A04048"/>
    <w:rsid w:val="00A04461"/>
    <w:rsid w:val="00A04A4D"/>
    <w:rsid w:val="00A04DCB"/>
    <w:rsid w:val="00A04F42"/>
    <w:rsid w:val="00A05966"/>
    <w:rsid w:val="00A0605D"/>
    <w:rsid w:val="00A061D8"/>
    <w:rsid w:val="00A06200"/>
    <w:rsid w:val="00A065D6"/>
    <w:rsid w:val="00A070C4"/>
    <w:rsid w:val="00A074BE"/>
    <w:rsid w:val="00A07918"/>
    <w:rsid w:val="00A07FC3"/>
    <w:rsid w:val="00A103C8"/>
    <w:rsid w:val="00A10D95"/>
    <w:rsid w:val="00A11213"/>
    <w:rsid w:val="00A120AD"/>
    <w:rsid w:val="00A12107"/>
    <w:rsid w:val="00A1214D"/>
    <w:rsid w:val="00A1275C"/>
    <w:rsid w:val="00A12831"/>
    <w:rsid w:val="00A12B96"/>
    <w:rsid w:val="00A12E90"/>
    <w:rsid w:val="00A130F0"/>
    <w:rsid w:val="00A13411"/>
    <w:rsid w:val="00A136DB"/>
    <w:rsid w:val="00A13BC3"/>
    <w:rsid w:val="00A140D5"/>
    <w:rsid w:val="00A142E0"/>
    <w:rsid w:val="00A14A00"/>
    <w:rsid w:val="00A14E0F"/>
    <w:rsid w:val="00A14ECF"/>
    <w:rsid w:val="00A1508C"/>
    <w:rsid w:val="00A1518D"/>
    <w:rsid w:val="00A15190"/>
    <w:rsid w:val="00A1519D"/>
    <w:rsid w:val="00A154E8"/>
    <w:rsid w:val="00A15895"/>
    <w:rsid w:val="00A158C0"/>
    <w:rsid w:val="00A15B46"/>
    <w:rsid w:val="00A15F00"/>
    <w:rsid w:val="00A166E8"/>
    <w:rsid w:val="00A1675A"/>
    <w:rsid w:val="00A16D94"/>
    <w:rsid w:val="00A1789B"/>
    <w:rsid w:val="00A17A41"/>
    <w:rsid w:val="00A17A75"/>
    <w:rsid w:val="00A17B22"/>
    <w:rsid w:val="00A17E78"/>
    <w:rsid w:val="00A20FEB"/>
    <w:rsid w:val="00A211C7"/>
    <w:rsid w:val="00A215FC"/>
    <w:rsid w:val="00A21967"/>
    <w:rsid w:val="00A21BEF"/>
    <w:rsid w:val="00A21C81"/>
    <w:rsid w:val="00A22064"/>
    <w:rsid w:val="00A2289A"/>
    <w:rsid w:val="00A22E27"/>
    <w:rsid w:val="00A22FCC"/>
    <w:rsid w:val="00A23AFA"/>
    <w:rsid w:val="00A23F32"/>
    <w:rsid w:val="00A240EE"/>
    <w:rsid w:val="00A244C3"/>
    <w:rsid w:val="00A24DA4"/>
    <w:rsid w:val="00A25474"/>
    <w:rsid w:val="00A2552C"/>
    <w:rsid w:val="00A255AE"/>
    <w:rsid w:val="00A26724"/>
    <w:rsid w:val="00A26906"/>
    <w:rsid w:val="00A27089"/>
    <w:rsid w:val="00A272DC"/>
    <w:rsid w:val="00A275D6"/>
    <w:rsid w:val="00A27ADB"/>
    <w:rsid w:val="00A300AC"/>
    <w:rsid w:val="00A30207"/>
    <w:rsid w:val="00A31B3E"/>
    <w:rsid w:val="00A31FA0"/>
    <w:rsid w:val="00A321D4"/>
    <w:rsid w:val="00A32248"/>
    <w:rsid w:val="00A322F9"/>
    <w:rsid w:val="00A32EB7"/>
    <w:rsid w:val="00A33131"/>
    <w:rsid w:val="00A337E8"/>
    <w:rsid w:val="00A3397B"/>
    <w:rsid w:val="00A33B07"/>
    <w:rsid w:val="00A33DD9"/>
    <w:rsid w:val="00A34274"/>
    <w:rsid w:val="00A34AFD"/>
    <w:rsid w:val="00A34B4B"/>
    <w:rsid w:val="00A34B8D"/>
    <w:rsid w:val="00A34D0B"/>
    <w:rsid w:val="00A35388"/>
    <w:rsid w:val="00A35D12"/>
    <w:rsid w:val="00A35E26"/>
    <w:rsid w:val="00A35EAC"/>
    <w:rsid w:val="00A35FD1"/>
    <w:rsid w:val="00A36AA6"/>
    <w:rsid w:val="00A36C92"/>
    <w:rsid w:val="00A371FA"/>
    <w:rsid w:val="00A3749F"/>
    <w:rsid w:val="00A37503"/>
    <w:rsid w:val="00A37754"/>
    <w:rsid w:val="00A377C7"/>
    <w:rsid w:val="00A37D9C"/>
    <w:rsid w:val="00A4049F"/>
    <w:rsid w:val="00A406D7"/>
    <w:rsid w:val="00A4093A"/>
    <w:rsid w:val="00A40AFF"/>
    <w:rsid w:val="00A40C6A"/>
    <w:rsid w:val="00A40DE9"/>
    <w:rsid w:val="00A416E4"/>
    <w:rsid w:val="00A41C59"/>
    <w:rsid w:val="00A41E06"/>
    <w:rsid w:val="00A42BC9"/>
    <w:rsid w:val="00A43699"/>
    <w:rsid w:val="00A448CB"/>
    <w:rsid w:val="00A44C99"/>
    <w:rsid w:val="00A44F77"/>
    <w:rsid w:val="00A45132"/>
    <w:rsid w:val="00A453E1"/>
    <w:rsid w:val="00A45849"/>
    <w:rsid w:val="00A46124"/>
    <w:rsid w:val="00A46221"/>
    <w:rsid w:val="00A465C2"/>
    <w:rsid w:val="00A466E1"/>
    <w:rsid w:val="00A46BF1"/>
    <w:rsid w:val="00A46BFF"/>
    <w:rsid w:val="00A46E9E"/>
    <w:rsid w:val="00A472D3"/>
    <w:rsid w:val="00A47466"/>
    <w:rsid w:val="00A4755E"/>
    <w:rsid w:val="00A47C1D"/>
    <w:rsid w:val="00A500AC"/>
    <w:rsid w:val="00A500DF"/>
    <w:rsid w:val="00A506A1"/>
    <w:rsid w:val="00A507F2"/>
    <w:rsid w:val="00A508DF"/>
    <w:rsid w:val="00A509EB"/>
    <w:rsid w:val="00A50CDD"/>
    <w:rsid w:val="00A50ED0"/>
    <w:rsid w:val="00A5143A"/>
    <w:rsid w:val="00A51E54"/>
    <w:rsid w:val="00A5219D"/>
    <w:rsid w:val="00A5276C"/>
    <w:rsid w:val="00A52860"/>
    <w:rsid w:val="00A5294D"/>
    <w:rsid w:val="00A52AA3"/>
    <w:rsid w:val="00A52B12"/>
    <w:rsid w:val="00A52E37"/>
    <w:rsid w:val="00A53264"/>
    <w:rsid w:val="00A53275"/>
    <w:rsid w:val="00A532F3"/>
    <w:rsid w:val="00A535D5"/>
    <w:rsid w:val="00A53751"/>
    <w:rsid w:val="00A53974"/>
    <w:rsid w:val="00A543E4"/>
    <w:rsid w:val="00A545FE"/>
    <w:rsid w:val="00A54CB8"/>
    <w:rsid w:val="00A55064"/>
    <w:rsid w:val="00A55128"/>
    <w:rsid w:val="00A55334"/>
    <w:rsid w:val="00A55A67"/>
    <w:rsid w:val="00A56354"/>
    <w:rsid w:val="00A563B9"/>
    <w:rsid w:val="00A5661A"/>
    <w:rsid w:val="00A5687C"/>
    <w:rsid w:val="00A56E31"/>
    <w:rsid w:val="00A57C60"/>
    <w:rsid w:val="00A6039D"/>
    <w:rsid w:val="00A6042A"/>
    <w:rsid w:val="00A60470"/>
    <w:rsid w:val="00A6058C"/>
    <w:rsid w:val="00A60BC5"/>
    <w:rsid w:val="00A60DC6"/>
    <w:rsid w:val="00A61BF1"/>
    <w:rsid w:val="00A61DC3"/>
    <w:rsid w:val="00A624A4"/>
    <w:rsid w:val="00A6278E"/>
    <w:rsid w:val="00A62AE0"/>
    <w:rsid w:val="00A62C90"/>
    <w:rsid w:val="00A63043"/>
    <w:rsid w:val="00A63A73"/>
    <w:rsid w:val="00A63FBD"/>
    <w:rsid w:val="00A64331"/>
    <w:rsid w:val="00A643D4"/>
    <w:rsid w:val="00A64A19"/>
    <w:rsid w:val="00A64A65"/>
    <w:rsid w:val="00A64CBB"/>
    <w:rsid w:val="00A64E70"/>
    <w:rsid w:val="00A657DE"/>
    <w:rsid w:val="00A65A91"/>
    <w:rsid w:val="00A65F5F"/>
    <w:rsid w:val="00A66341"/>
    <w:rsid w:val="00A66F8A"/>
    <w:rsid w:val="00A67353"/>
    <w:rsid w:val="00A67D52"/>
    <w:rsid w:val="00A67E11"/>
    <w:rsid w:val="00A70352"/>
    <w:rsid w:val="00A703B6"/>
    <w:rsid w:val="00A706FC"/>
    <w:rsid w:val="00A707DF"/>
    <w:rsid w:val="00A71059"/>
    <w:rsid w:val="00A7116E"/>
    <w:rsid w:val="00A713C6"/>
    <w:rsid w:val="00A71518"/>
    <w:rsid w:val="00A716C1"/>
    <w:rsid w:val="00A7195F"/>
    <w:rsid w:val="00A71DEB"/>
    <w:rsid w:val="00A71E43"/>
    <w:rsid w:val="00A7229D"/>
    <w:rsid w:val="00A723DD"/>
    <w:rsid w:val="00A72490"/>
    <w:rsid w:val="00A7320E"/>
    <w:rsid w:val="00A74105"/>
    <w:rsid w:val="00A745D6"/>
    <w:rsid w:val="00A745DF"/>
    <w:rsid w:val="00A74BB1"/>
    <w:rsid w:val="00A74F2C"/>
    <w:rsid w:val="00A74F78"/>
    <w:rsid w:val="00A756C4"/>
    <w:rsid w:val="00A75DDD"/>
    <w:rsid w:val="00A76111"/>
    <w:rsid w:val="00A76916"/>
    <w:rsid w:val="00A76BCE"/>
    <w:rsid w:val="00A76C75"/>
    <w:rsid w:val="00A76F54"/>
    <w:rsid w:val="00A7709C"/>
    <w:rsid w:val="00A77A8B"/>
    <w:rsid w:val="00A77E93"/>
    <w:rsid w:val="00A806FB"/>
    <w:rsid w:val="00A813AC"/>
    <w:rsid w:val="00A81833"/>
    <w:rsid w:val="00A8189F"/>
    <w:rsid w:val="00A81A62"/>
    <w:rsid w:val="00A81EB3"/>
    <w:rsid w:val="00A821AA"/>
    <w:rsid w:val="00A822C6"/>
    <w:rsid w:val="00A82B76"/>
    <w:rsid w:val="00A8307D"/>
    <w:rsid w:val="00A831E7"/>
    <w:rsid w:val="00A836CF"/>
    <w:rsid w:val="00A83A5B"/>
    <w:rsid w:val="00A83D14"/>
    <w:rsid w:val="00A83DB1"/>
    <w:rsid w:val="00A83F51"/>
    <w:rsid w:val="00A8468F"/>
    <w:rsid w:val="00A8489E"/>
    <w:rsid w:val="00A85497"/>
    <w:rsid w:val="00A85A2E"/>
    <w:rsid w:val="00A85D31"/>
    <w:rsid w:val="00A8606A"/>
    <w:rsid w:val="00A86498"/>
    <w:rsid w:val="00A86665"/>
    <w:rsid w:val="00A867C1"/>
    <w:rsid w:val="00A86810"/>
    <w:rsid w:val="00A868F0"/>
    <w:rsid w:val="00A86E1C"/>
    <w:rsid w:val="00A87CE1"/>
    <w:rsid w:val="00A904C7"/>
    <w:rsid w:val="00A9069E"/>
    <w:rsid w:val="00A9074B"/>
    <w:rsid w:val="00A90934"/>
    <w:rsid w:val="00A90DEE"/>
    <w:rsid w:val="00A918C3"/>
    <w:rsid w:val="00A91ACB"/>
    <w:rsid w:val="00A91BD6"/>
    <w:rsid w:val="00A91DB4"/>
    <w:rsid w:val="00A91EB9"/>
    <w:rsid w:val="00A92F92"/>
    <w:rsid w:val="00A934DF"/>
    <w:rsid w:val="00A9368A"/>
    <w:rsid w:val="00A93954"/>
    <w:rsid w:val="00A93CAE"/>
    <w:rsid w:val="00A93F94"/>
    <w:rsid w:val="00A94070"/>
    <w:rsid w:val="00A94313"/>
    <w:rsid w:val="00A94D28"/>
    <w:rsid w:val="00A94E6D"/>
    <w:rsid w:val="00A95A56"/>
    <w:rsid w:val="00A9601F"/>
    <w:rsid w:val="00A96912"/>
    <w:rsid w:val="00A9696D"/>
    <w:rsid w:val="00A96EE2"/>
    <w:rsid w:val="00A97234"/>
    <w:rsid w:val="00A97733"/>
    <w:rsid w:val="00A97DD4"/>
    <w:rsid w:val="00AA076D"/>
    <w:rsid w:val="00AA083E"/>
    <w:rsid w:val="00AA09F2"/>
    <w:rsid w:val="00AA1ECA"/>
    <w:rsid w:val="00AA210E"/>
    <w:rsid w:val="00AA23B6"/>
    <w:rsid w:val="00AA241F"/>
    <w:rsid w:val="00AA24B7"/>
    <w:rsid w:val="00AA2548"/>
    <w:rsid w:val="00AA2857"/>
    <w:rsid w:val="00AA2979"/>
    <w:rsid w:val="00AA3AB0"/>
    <w:rsid w:val="00AA3BA9"/>
    <w:rsid w:val="00AA43F4"/>
    <w:rsid w:val="00AA4431"/>
    <w:rsid w:val="00AA59E2"/>
    <w:rsid w:val="00AA64DE"/>
    <w:rsid w:val="00AA6B1E"/>
    <w:rsid w:val="00AA6D9F"/>
    <w:rsid w:val="00AA6F68"/>
    <w:rsid w:val="00AA720D"/>
    <w:rsid w:val="00AA7C60"/>
    <w:rsid w:val="00AB06E9"/>
    <w:rsid w:val="00AB07AD"/>
    <w:rsid w:val="00AB0E6F"/>
    <w:rsid w:val="00AB24AA"/>
    <w:rsid w:val="00AB2637"/>
    <w:rsid w:val="00AB2698"/>
    <w:rsid w:val="00AB26A5"/>
    <w:rsid w:val="00AB2856"/>
    <w:rsid w:val="00AB2A80"/>
    <w:rsid w:val="00AB2B73"/>
    <w:rsid w:val="00AB2E18"/>
    <w:rsid w:val="00AB30E6"/>
    <w:rsid w:val="00AB3622"/>
    <w:rsid w:val="00AB3A27"/>
    <w:rsid w:val="00AB3C7E"/>
    <w:rsid w:val="00AB3EC6"/>
    <w:rsid w:val="00AB4E6B"/>
    <w:rsid w:val="00AB4F37"/>
    <w:rsid w:val="00AB570A"/>
    <w:rsid w:val="00AB574E"/>
    <w:rsid w:val="00AB5AD1"/>
    <w:rsid w:val="00AB5D69"/>
    <w:rsid w:val="00AB5DA6"/>
    <w:rsid w:val="00AB6220"/>
    <w:rsid w:val="00AB65A6"/>
    <w:rsid w:val="00AB6AB0"/>
    <w:rsid w:val="00AB6F49"/>
    <w:rsid w:val="00AB7351"/>
    <w:rsid w:val="00AB74B5"/>
    <w:rsid w:val="00AB74F3"/>
    <w:rsid w:val="00AB7B31"/>
    <w:rsid w:val="00AC0634"/>
    <w:rsid w:val="00AC07F5"/>
    <w:rsid w:val="00AC0B67"/>
    <w:rsid w:val="00AC1913"/>
    <w:rsid w:val="00AC2289"/>
    <w:rsid w:val="00AC29CF"/>
    <w:rsid w:val="00AC29F3"/>
    <w:rsid w:val="00AC2DB8"/>
    <w:rsid w:val="00AC2F68"/>
    <w:rsid w:val="00AC3383"/>
    <w:rsid w:val="00AC3FF7"/>
    <w:rsid w:val="00AC4608"/>
    <w:rsid w:val="00AC4702"/>
    <w:rsid w:val="00AC4D11"/>
    <w:rsid w:val="00AC571A"/>
    <w:rsid w:val="00AC5B9F"/>
    <w:rsid w:val="00AC5BF4"/>
    <w:rsid w:val="00AC5FD8"/>
    <w:rsid w:val="00AC62AC"/>
    <w:rsid w:val="00AC6410"/>
    <w:rsid w:val="00AC675F"/>
    <w:rsid w:val="00AC6BE0"/>
    <w:rsid w:val="00AC6FCA"/>
    <w:rsid w:val="00AC72E9"/>
    <w:rsid w:val="00AC7507"/>
    <w:rsid w:val="00AC7863"/>
    <w:rsid w:val="00AC7938"/>
    <w:rsid w:val="00AC7B6B"/>
    <w:rsid w:val="00AD0511"/>
    <w:rsid w:val="00AD0E4F"/>
    <w:rsid w:val="00AD1522"/>
    <w:rsid w:val="00AD1F36"/>
    <w:rsid w:val="00AD2262"/>
    <w:rsid w:val="00AD22E9"/>
    <w:rsid w:val="00AD2322"/>
    <w:rsid w:val="00AD24E5"/>
    <w:rsid w:val="00AD290E"/>
    <w:rsid w:val="00AD2CD5"/>
    <w:rsid w:val="00AD2FA2"/>
    <w:rsid w:val="00AD35FC"/>
    <w:rsid w:val="00AD36DD"/>
    <w:rsid w:val="00AD3A17"/>
    <w:rsid w:val="00AD3E89"/>
    <w:rsid w:val="00AD3EDA"/>
    <w:rsid w:val="00AD412D"/>
    <w:rsid w:val="00AD4315"/>
    <w:rsid w:val="00AD43F4"/>
    <w:rsid w:val="00AD4AA3"/>
    <w:rsid w:val="00AD4B49"/>
    <w:rsid w:val="00AD4F6D"/>
    <w:rsid w:val="00AD527E"/>
    <w:rsid w:val="00AD57DE"/>
    <w:rsid w:val="00AD5B81"/>
    <w:rsid w:val="00AD7590"/>
    <w:rsid w:val="00AD7FA4"/>
    <w:rsid w:val="00AE029B"/>
    <w:rsid w:val="00AE0523"/>
    <w:rsid w:val="00AE08BD"/>
    <w:rsid w:val="00AE0BC1"/>
    <w:rsid w:val="00AE0DAC"/>
    <w:rsid w:val="00AE24D8"/>
    <w:rsid w:val="00AE2B64"/>
    <w:rsid w:val="00AE32A1"/>
    <w:rsid w:val="00AE339C"/>
    <w:rsid w:val="00AE3500"/>
    <w:rsid w:val="00AE3F49"/>
    <w:rsid w:val="00AE4322"/>
    <w:rsid w:val="00AE4ABB"/>
    <w:rsid w:val="00AE4AFE"/>
    <w:rsid w:val="00AE4FD8"/>
    <w:rsid w:val="00AE51C0"/>
    <w:rsid w:val="00AE52AC"/>
    <w:rsid w:val="00AE5762"/>
    <w:rsid w:val="00AE6233"/>
    <w:rsid w:val="00AE6290"/>
    <w:rsid w:val="00AE69A3"/>
    <w:rsid w:val="00AE6A2D"/>
    <w:rsid w:val="00AE6CA9"/>
    <w:rsid w:val="00AE6D70"/>
    <w:rsid w:val="00AE70E0"/>
    <w:rsid w:val="00AE755F"/>
    <w:rsid w:val="00AE76B4"/>
    <w:rsid w:val="00AE7797"/>
    <w:rsid w:val="00AE7BD5"/>
    <w:rsid w:val="00AE7BE4"/>
    <w:rsid w:val="00AE7D6C"/>
    <w:rsid w:val="00AF00BD"/>
    <w:rsid w:val="00AF0106"/>
    <w:rsid w:val="00AF0B42"/>
    <w:rsid w:val="00AF2175"/>
    <w:rsid w:val="00AF23BA"/>
    <w:rsid w:val="00AF253F"/>
    <w:rsid w:val="00AF259E"/>
    <w:rsid w:val="00AF26EB"/>
    <w:rsid w:val="00AF2882"/>
    <w:rsid w:val="00AF2D7D"/>
    <w:rsid w:val="00AF2EA3"/>
    <w:rsid w:val="00AF30B8"/>
    <w:rsid w:val="00AF363F"/>
    <w:rsid w:val="00AF37DD"/>
    <w:rsid w:val="00AF37E9"/>
    <w:rsid w:val="00AF3DBF"/>
    <w:rsid w:val="00AF5029"/>
    <w:rsid w:val="00AF5030"/>
    <w:rsid w:val="00AF56A6"/>
    <w:rsid w:val="00AF59D5"/>
    <w:rsid w:val="00AF5A87"/>
    <w:rsid w:val="00AF62C6"/>
    <w:rsid w:val="00AF64E7"/>
    <w:rsid w:val="00AF66F0"/>
    <w:rsid w:val="00AF6FA8"/>
    <w:rsid w:val="00AF7837"/>
    <w:rsid w:val="00B0052A"/>
    <w:rsid w:val="00B00AE2"/>
    <w:rsid w:val="00B00E08"/>
    <w:rsid w:val="00B010B0"/>
    <w:rsid w:val="00B0157F"/>
    <w:rsid w:val="00B015F9"/>
    <w:rsid w:val="00B01854"/>
    <w:rsid w:val="00B022AA"/>
    <w:rsid w:val="00B02429"/>
    <w:rsid w:val="00B0254A"/>
    <w:rsid w:val="00B02E22"/>
    <w:rsid w:val="00B04002"/>
    <w:rsid w:val="00B04BC2"/>
    <w:rsid w:val="00B04CD3"/>
    <w:rsid w:val="00B04CFC"/>
    <w:rsid w:val="00B04F08"/>
    <w:rsid w:val="00B04FBF"/>
    <w:rsid w:val="00B05E99"/>
    <w:rsid w:val="00B061DF"/>
    <w:rsid w:val="00B062E0"/>
    <w:rsid w:val="00B0685A"/>
    <w:rsid w:val="00B06C82"/>
    <w:rsid w:val="00B06F7A"/>
    <w:rsid w:val="00B0709C"/>
    <w:rsid w:val="00B077CC"/>
    <w:rsid w:val="00B078CC"/>
    <w:rsid w:val="00B07AB1"/>
    <w:rsid w:val="00B07D1F"/>
    <w:rsid w:val="00B07FF7"/>
    <w:rsid w:val="00B119C5"/>
    <w:rsid w:val="00B11CB1"/>
    <w:rsid w:val="00B11E1D"/>
    <w:rsid w:val="00B11E42"/>
    <w:rsid w:val="00B121AC"/>
    <w:rsid w:val="00B1220B"/>
    <w:rsid w:val="00B12455"/>
    <w:rsid w:val="00B12732"/>
    <w:rsid w:val="00B12AB9"/>
    <w:rsid w:val="00B12BA5"/>
    <w:rsid w:val="00B12BFE"/>
    <w:rsid w:val="00B12D29"/>
    <w:rsid w:val="00B13052"/>
    <w:rsid w:val="00B13406"/>
    <w:rsid w:val="00B13526"/>
    <w:rsid w:val="00B1362E"/>
    <w:rsid w:val="00B1380D"/>
    <w:rsid w:val="00B13FD7"/>
    <w:rsid w:val="00B146AD"/>
    <w:rsid w:val="00B14933"/>
    <w:rsid w:val="00B14AD3"/>
    <w:rsid w:val="00B14E44"/>
    <w:rsid w:val="00B15477"/>
    <w:rsid w:val="00B159F6"/>
    <w:rsid w:val="00B16234"/>
    <w:rsid w:val="00B164DE"/>
    <w:rsid w:val="00B16AC5"/>
    <w:rsid w:val="00B1761A"/>
    <w:rsid w:val="00B1789B"/>
    <w:rsid w:val="00B20A72"/>
    <w:rsid w:val="00B20CB6"/>
    <w:rsid w:val="00B2121A"/>
    <w:rsid w:val="00B21D07"/>
    <w:rsid w:val="00B22A95"/>
    <w:rsid w:val="00B22DDF"/>
    <w:rsid w:val="00B231E5"/>
    <w:rsid w:val="00B23219"/>
    <w:rsid w:val="00B24415"/>
    <w:rsid w:val="00B24D09"/>
    <w:rsid w:val="00B25294"/>
    <w:rsid w:val="00B2548C"/>
    <w:rsid w:val="00B25744"/>
    <w:rsid w:val="00B25828"/>
    <w:rsid w:val="00B2588E"/>
    <w:rsid w:val="00B25D72"/>
    <w:rsid w:val="00B25DAE"/>
    <w:rsid w:val="00B2602F"/>
    <w:rsid w:val="00B261D3"/>
    <w:rsid w:val="00B2697F"/>
    <w:rsid w:val="00B26CE0"/>
    <w:rsid w:val="00B27019"/>
    <w:rsid w:val="00B2761E"/>
    <w:rsid w:val="00B2799A"/>
    <w:rsid w:val="00B27A4D"/>
    <w:rsid w:val="00B308E3"/>
    <w:rsid w:val="00B30A56"/>
    <w:rsid w:val="00B32113"/>
    <w:rsid w:val="00B32359"/>
    <w:rsid w:val="00B3243A"/>
    <w:rsid w:val="00B324E4"/>
    <w:rsid w:val="00B32B32"/>
    <w:rsid w:val="00B32FC9"/>
    <w:rsid w:val="00B330B8"/>
    <w:rsid w:val="00B33215"/>
    <w:rsid w:val="00B33310"/>
    <w:rsid w:val="00B3333C"/>
    <w:rsid w:val="00B3363E"/>
    <w:rsid w:val="00B33C87"/>
    <w:rsid w:val="00B341D3"/>
    <w:rsid w:val="00B34703"/>
    <w:rsid w:val="00B34786"/>
    <w:rsid w:val="00B347DC"/>
    <w:rsid w:val="00B34834"/>
    <w:rsid w:val="00B349FC"/>
    <w:rsid w:val="00B34DB0"/>
    <w:rsid w:val="00B35342"/>
    <w:rsid w:val="00B35A35"/>
    <w:rsid w:val="00B36610"/>
    <w:rsid w:val="00B3665B"/>
    <w:rsid w:val="00B36E50"/>
    <w:rsid w:val="00B3712E"/>
    <w:rsid w:val="00B374B9"/>
    <w:rsid w:val="00B40342"/>
    <w:rsid w:val="00B409F5"/>
    <w:rsid w:val="00B415E0"/>
    <w:rsid w:val="00B41C30"/>
    <w:rsid w:val="00B423F1"/>
    <w:rsid w:val="00B42446"/>
    <w:rsid w:val="00B42733"/>
    <w:rsid w:val="00B42789"/>
    <w:rsid w:val="00B428C9"/>
    <w:rsid w:val="00B42FE8"/>
    <w:rsid w:val="00B43456"/>
    <w:rsid w:val="00B43612"/>
    <w:rsid w:val="00B438CB"/>
    <w:rsid w:val="00B439E6"/>
    <w:rsid w:val="00B43B25"/>
    <w:rsid w:val="00B43C6C"/>
    <w:rsid w:val="00B44305"/>
    <w:rsid w:val="00B4459C"/>
    <w:rsid w:val="00B445C8"/>
    <w:rsid w:val="00B44B51"/>
    <w:rsid w:val="00B44B62"/>
    <w:rsid w:val="00B44BFA"/>
    <w:rsid w:val="00B44C53"/>
    <w:rsid w:val="00B44D54"/>
    <w:rsid w:val="00B44EDA"/>
    <w:rsid w:val="00B45592"/>
    <w:rsid w:val="00B456C4"/>
    <w:rsid w:val="00B4667C"/>
    <w:rsid w:val="00B468B8"/>
    <w:rsid w:val="00B474D4"/>
    <w:rsid w:val="00B47546"/>
    <w:rsid w:val="00B4765E"/>
    <w:rsid w:val="00B4770D"/>
    <w:rsid w:val="00B47954"/>
    <w:rsid w:val="00B479B4"/>
    <w:rsid w:val="00B479CA"/>
    <w:rsid w:val="00B47A63"/>
    <w:rsid w:val="00B47A86"/>
    <w:rsid w:val="00B5003E"/>
    <w:rsid w:val="00B501D0"/>
    <w:rsid w:val="00B5068F"/>
    <w:rsid w:val="00B50C9C"/>
    <w:rsid w:val="00B50EDC"/>
    <w:rsid w:val="00B50FD1"/>
    <w:rsid w:val="00B510D3"/>
    <w:rsid w:val="00B51868"/>
    <w:rsid w:val="00B5195A"/>
    <w:rsid w:val="00B51AAD"/>
    <w:rsid w:val="00B51DDD"/>
    <w:rsid w:val="00B524AB"/>
    <w:rsid w:val="00B5282C"/>
    <w:rsid w:val="00B52965"/>
    <w:rsid w:val="00B52B16"/>
    <w:rsid w:val="00B53297"/>
    <w:rsid w:val="00B5375A"/>
    <w:rsid w:val="00B537CF"/>
    <w:rsid w:val="00B53B63"/>
    <w:rsid w:val="00B54057"/>
    <w:rsid w:val="00B543DF"/>
    <w:rsid w:val="00B54515"/>
    <w:rsid w:val="00B5465B"/>
    <w:rsid w:val="00B548CE"/>
    <w:rsid w:val="00B54987"/>
    <w:rsid w:val="00B54E73"/>
    <w:rsid w:val="00B54F0D"/>
    <w:rsid w:val="00B54FB6"/>
    <w:rsid w:val="00B552D8"/>
    <w:rsid w:val="00B55317"/>
    <w:rsid w:val="00B5537E"/>
    <w:rsid w:val="00B55666"/>
    <w:rsid w:val="00B5573D"/>
    <w:rsid w:val="00B55ED7"/>
    <w:rsid w:val="00B56F6F"/>
    <w:rsid w:val="00B57562"/>
    <w:rsid w:val="00B57AD0"/>
    <w:rsid w:val="00B6006E"/>
    <w:rsid w:val="00B605A7"/>
    <w:rsid w:val="00B609D6"/>
    <w:rsid w:val="00B61D3A"/>
    <w:rsid w:val="00B61EC6"/>
    <w:rsid w:val="00B624DF"/>
    <w:rsid w:val="00B626DB"/>
    <w:rsid w:val="00B628CB"/>
    <w:rsid w:val="00B62A75"/>
    <w:rsid w:val="00B62EFC"/>
    <w:rsid w:val="00B63FFD"/>
    <w:rsid w:val="00B6470A"/>
    <w:rsid w:val="00B656AB"/>
    <w:rsid w:val="00B6634D"/>
    <w:rsid w:val="00B66450"/>
    <w:rsid w:val="00B66B24"/>
    <w:rsid w:val="00B66B42"/>
    <w:rsid w:val="00B66F86"/>
    <w:rsid w:val="00B677B3"/>
    <w:rsid w:val="00B7089E"/>
    <w:rsid w:val="00B708BE"/>
    <w:rsid w:val="00B70BB2"/>
    <w:rsid w:val="00B70F2D"/>
    <w:rsid w:val="00B70FD2"/>
    <w:rsid w:val="00B71890"/>
    <w:rsid w:val="00B718DE"/>
    <w:rsid w:val="00B71FE4"/>
    <w:rsid w:val="00B72356"/>
    <w:rsid w:val="00B72382"/>
    <w:rsid w:val="00B72A31"/>
    <w:rsid w:val="00B72BCA"/>
    <w:rsid w:val="00B72C6E"/>
    <w:rsid w:val="00B72D2C"/>
    <w:rsid w:val="00B731A2"/>
    <w:rsid w:val="00B73557"/>
    <w:rsid w:val="00B7385D"/>
    <w:rsid w:val="00B748D3"/>
    <w:rsid w:val="00B749CD"/>
    <w:rsid w:val="00B752B6"/>
    <w:rsid w:val="00B75329"/>
    <w:rsid w:val="00B754A8"/>
    <w:rsid w:val="00B75780"/>
    <w:rsid w:val="00B758FD"/>
    <w:rsid w:val="00B76943"/>
    <w:rsid w:val="00B769B2"/>
    <w:rsid w:val="00B76B17"/>
    <w:rsid w:val="00B76F4B"/>
    <w:rsid w:val="00B773AC"/>
    <w:rsid w:val="00B77909"/>
    <w:rsid w:val="00B77B4A"/>
    <w:rsid w:val="00B77F69"/>
    <w:rsid w:val="00B8057F"/>
    <w:rsid w:val="00B805AE"/>
    <w:rsid w:val="00B807AF"/>
    <w:rsid w:val="00B80C8D"/>
    <w:rsid w:val="00B80CE3"/>
    <w:rsid w:val="00B8120D"/>
    <w:rsid w:val="00B81316"/>
    <w:rsid w:val="00B81AA0"/>
    <w:rsid w:val="00B81C16"/>
    <w:rsid w:val="00B82507"/>
    <w:rsid w:val="00B82821"/>
    <w:rsid w:val="00B83108"/>
    <w:rsid w:val="00B83B71"/>
    <w:rsid w:val="00B83CC5"/>
    <w:rsid w:val="00B844AE"/>
    <w:rsid w:val="00B85569"/>
    <w:rsid w:val="00B85609"/>
    <w:rsid w:val="00B85813"/>
    <w:rsid w:val="00B858B3"/>
    <w:rsid w:val="00B860A5"/>
    <w:rsid w:val="00B860D6"/>
    <w:rsid w:val="00B86285"/>
    <w:rsid w:val="00B87247"/>
    <w:rsid w:val="00B879CC"/>
    <w:rsid w:val="00B87ACB"/>
    <w:rsid w:val="00B87E8A"/>
    <w:rsid w:val="00B901E8"/>
    <w:rsid w:val="00B9048E"/>
    <w:rsid w:val="00B90D68"/>
    <w:rsid w:val="00B9211E"/>
    <w:rsid w:val="00B9247A"/>
    <w:rsid w:val="00B929D4"/>
    <w:rsid w:val="00B92FD6"/>
    <w:rsid w:val="00B9311C"/>
    <w:rsid w:val="00B93532"/>
    <w:rsid w:val="00B9363F"/>
    <w:rsid w:val="00B93749"/>
    <w:rsid w:val="00B93BF3"/>
    <w:rsid w:val="00B93FB2"/>
    <w:rsid w:val="00B94546"/>
    <w:rsid w:val="00B949FC"/>
    <w:rsid w:val="00B94E8C"/>
    <w:rsid w:val="00B9564A"/>
    <w:rsid w:val="00B95DE6"/>
    <w:rsid w:val="00B96959"/>
    <w:rsid w:val="00B978CB"/>
    <w:rsid w:val="00B97A52"/>
    <w:rsid w:val="00B97CA9"/>
    <w:rsid w:val="00B97CE9"/>
    <w:rsid w:val="00B97E03"/>
    <w:rsid w:val="00BA03DE"/>
    <w:rsid w:val="00BA0505"/>
    <w:rsid w:val="00BA097B"/>
    <w:rsid w:val="00BA0B4B"/>
    <w:rsid w:val="00BA0BCE"/>
    <w:rsid w:val="00BA0C5C"/>
    <w:rsid w:val="00BA199E"/>
    <w:rsid w:val="00BA1B42"/>
    <w:rsid w:val="00BA1EB8"/>
    <w:rsid w:val="00BA1F2A"/>
    <w:rsid w:val="00BA1F4B"/>
    <w:rsid w:val="00BA3174"/>
    <w:rsid w:val="00BA3197"/>
    <w:rsid w:val="00BA3644"/>
    <w:rsid w:val="00BA3C63"/>
    <w:rsid w:val="00BA3C9C"/>
    <w:rsid w:val="00BA404B"/>
    <w:rsid w:val="00BA40A0"/>
    <w:rsid w:val="00BA4378"/>
    <w:rsid w:val="00BA5A59"/>
    <w:rsid w:val="00BA5B5B"/>
    <w:rsid w:val="00BA5C33"/>
    <w:rsid w:val="00BA6738"/>
    <w:rsid w:val="00BA6C1E"/>
    <w:rsid w:val="00BA7581"/>
    <w:rsid w:val="00BA7D51"/>
    <w:rsid w:val="00BB0240"/>
    <w:rsid w:val="00BB0837"/>
    <w:rsid w:val="00BB15FE"/>
    <w:rsid w:val="00BB1606"/>
    <w:rsid w:val="00BB1CA2"/>
    <w:rsid w:val="00BB1ECD"/>
    <w:rsid w:val="00BB21F5"/>
    <w:rsid w:val="00BB22B1"/>
    <w:rsid w:val="00BB35D2"/>
    <w:rsid w:val="00BB3D96"/>
    <w:rsid w:val="00BB4068"/>
    <w:rsid w:val="00BB4577"/>
    <w:rsid w:val="00BB4A6B"/>
    <w:rsid w:val="00BB565F"/>
    <w:rsid w:val="00BB5860"/>
    <w:rsid w:val="00BB5C0F"/>
    <w:rsid w:val="00BB5DC3"/>
    <w:rsid w:val="00BB6A76"/>
    <w:rsid w:val="00BB6DD5"/>
    <w:rsid w:val="00BB6F90"/>
    <w:rsid w:val="00BB70D9"/>
    <w:rsid w:val="00BB721F"/>
    <w:rsid w:val="00BB74A7"/>
    <w:rsid w:val="00BB7B2D"/>
    <w:rsid w:val="00BB7C3E"/>
    <w:rsid w:val="00BC018A"/>
    <w:rsid w:val="00BC0750"/>
    <w:rsid w:val="00BC0753"/>
    <w:rsid w:val="00BC0A43"/>
    <w:rsid w:val="00BC0C50"/>
    <w:rsid w:val="00BC1277"/>
    <w:rsid w:val="00BC1679"/>
    <w:rsid w:val="00BC19A7"/>
    <w:rsid w:val="00BC1C42"/>
    <w:rsid w:val="00BC1EEE"/>
    <w:rsid w:val="00BC227B"/>
    <w:rsid w:val="00BC2710"/>
    <w:rsid w:val="00BC2B3B"/>
    <w:rsid w:val="00BC3800"/>
    <w:rsid w:val="00BC381B"/>
    <w:rsid w:val="00BC39E8"/>
    <w:rsid w:val="00BC3ABF"/>
    <w:rsid w:val="00BC3FB9"/>
    <w:rsid w:val="00BC40B9"/>
    <w:rsid w:val="00BC454D"/>
    <w:rsid w:val="00BC49A3"/>
    <w:rsid w:val="00BC4C2D"/>
    <w:rsid w:val="00BC4C49"/>
    <w:rsid w:val="00BC4FA9"/>
    <w:rsid w:val="00BC5184"/>
    <w:rsid w:val="00BC520C"/>
    <w:rsid w:val="00BC5324"/>
    <w:rsid w:val="00BC556C"/>
    <w:rsid w:val="00BC563E"/>
    <w:rsid w:val="00BC596D"/>
    <w:rsid w:val="00BC5C93"/>
    <w:rsid w:val="00BC615C"/>
    <w:rsid w:val="00BC66E8"/>
    <w:rsid w:val="00BC6896"/>
    <w:rsid w:val="00BC6B50"/>
    <w:rsid w:val="00BC6E73"/>
    <w:rsid w:val="00BC70D8"/>
    <w:rsid w:val="00BC72E0"/>
    <w:rsid w:val="00BC7493"/>
    <w:rsid w:val="00BC766B"/>
    <w:rsid w:val="00BC7CB2"/>
    <w:rsid w:val="00BC7D4C"/>
    <w:rsid w:val="00BC7F82"/>
    <w:rsid w:val="00BD00D5"/>
    <w:rsid w:val="00BD0569"/>
    <w:rsid w:val="00BD0ECE"/>
    <w:rsid w:val="00BD1090"/>
    <w:rsid w:val="00BD1482"/>
    <w:rsid w:val="00BD1912"/>
    <w:rsid w:val="00BD218E"/>
    <w:rsid w:val="00BD224B"/>
    <w:rsid w:val="00BD299D"/>
    <w:rsid w:val="00BD2A3C"/>
    <w:rsid w:val="00BD4443"/>
    <w:rsid w:val="00BD46E0"/>
    <w:rsid w:val="00BD4851"/>
    <w:rsid w:val="00BD51FB"/>
    <w:rsid w:val="00BD52CD"/>
    <w:rsid w:val="00BD5FE7"/>
    <w:rsid w:val="00BD613C"/>
    <w:rsid w:val="00BD6262"/>
    <w:rsid w:val="00BD63AB"/>
    <w:rsid w:val="00BD6652"/>
    <w:rsid w:val="00BD6BAA"/>
    <w:rsid w:val="00BD6D2D"/>
    <w:rsid w:val="00BD7039"/>
    <w:rsid w:val="00BD703B"/>
    <w:rsid w:val="00BD720A"/>
    <w:rsid w:val="00BD748A"/>
    <w:rsid w:val="00BD780D"/>
    <w:rsid w:val="00BD7D72"/>
    <w:rsid w:val="00BE0057"/>
    <w:rsid w:val="00BE0354"/>
    <w:rsid w:val="00BE1326"/>
    <w:rsid w:val="00BE141A"/>
    <w:rsid w:val="00BE1A84"/>
    <w:rsid w:val="00BE1B0F"/>
    <w:rsid w:val="00BE1DC7"/>
    <w:rsid w:val="00BE2896"/>
    <w:rsid w:val="00BE2917"/>
    <w:rsid w:val="00BE296C"/>
    <w:rsid w:val="00BE29DD"/>
    <w:rsid w:val="00BE29F5"/>
    <w:rsid w:val="00BE2AE9"/>
    <w:rsid w:val="00BE2FAA"/>
    <w:rsid w:val="00BE35C9"/>
    <w:rsid w:val="00BE37BE"/>
    <w:rsid w:val="00BE39F4"/>
    <w:rsid w:val="00BE3D18"/>
    <w:rsid w:val="00BE4027"/>
    <w:rsid w:val="00BE4406"/>
    <w:rsid w:val="00BE4421"/>
    <w:rsid w:val="00BE4D32"/>
    <w:rsid w:val="00BE53DC"/>
    <w:rsid w:val="00BE5913"/>
    <w:rsid w:val="00BE632B"/>
    <w:rsid w:val="00BE6444"/>
    <w:rsid w:val="00BE64E5"/>
    <w:rsid w:val="00BE655A"/>
    <w:rsid w:val="00BE65F1"/>
    <w:rsid w:val="00BE6687"/>
    <w:rsid w:val="00BE6DCE"/>
    <w:rsid w:val="00BE72CE"/>
    <w:rsid w:val="00BE7FF1"/>
    <w:rsid w:val="00BF06BA"/>
    <w:rsid w:val="00BF0B50"/>
    <w:rsid w:val="00BF0B67"/>
    <w:rsid w:val="00BF0C43"/>
    <w:rsid w:val="00BF11F0"/>
    <w:rsid w:val="00BF12D0"/>
    <w:rsid w:val="00BF14D9"/>
    <w:rsid w:val="00BF1845"/>
    <w:rsid w:val="00BF1ED9"/>
    <w:rsid w:val="00BF218C"/>
    <w:rsid w:val="00BF275F"/>
    <w:rsid w:val="00BF29F2"/>
    <w:rsid w:val="00BF2AAC"/>
    <w:rsid w:val="00BF315D"/>
    <w:rsid w:val="00BF36E8"/>
    <w:rsid w:val="00BF3F30"/>
    <w:rsid w:val="00BF41E9"/>
    <w:rsid w:val="00BF4B47"/>
    <w:rsid w:val="00BF4C21"/>
    <w:rsid w:val="00BF4F63"/>
    <w:rsid w:val="00BF52EC"/>
    <w:rsid w:val="00BF5880"/>
    <w:rsid w:val="00BF5FE4"/>
    <w:rsid w:val="00BF5FE7"/>
    <w:rsid w:val="00BF625B"/>
    <w:rsid w:val="00BF66BB"/>
    <w:rsid w:val="00BF6EC9"/>
    <w:rsid w:val="00BF6F2D"/>
    <w:rsid w:val="00BF7095"/>
    <w:rsid w:val="00BF71D7"/>
    <w:rsid w:val="00BF7592"/>
    <w:rsid w:val="00BF798A"/>
    <w:rsid w:val="00C0015B"/>
    <w:rsid w:val="00C00411"/>
    <w:rsid w:val="00C014CC"/>
    <w:rsid w:val="00C01B7E"/>
    <w:rsid w:val="00C01F3F"/>
    <w:rsid w:val="00C01FF7"/>
    <w:rsid w:val="00C02181"/>
    <w:rsid w:val="00C02B87"/>
    <w:rsid w:val="00C02E4A"/>
    <w:rsid w:val="00C033DD"/>
    <w:rsid w:val="00C03541"/>
    <w:rsid w:val="00C035DF"/>
    <w:rsid w:val="00C048B7"/>
    <w:rsid w:val="00C04A74"/>
    <w:rsid w:val="00C04D47"/>
    <w:rsid w:val="00C056E9"/>
    <w:rsid w:val="00C05CB3"/>
    <w:rsid w:val="00C0639C"/>
    <w:rsid w:val="00C06513"/>
    <w:rsid w:val="00C06C36"/>
    <w:rsid w:val="00C06C8D"/>
    <w:rsid w:val="00C071B5"/>
    <w:rsid w:val="00C075FC"/>
    <w:rsid w:val="00C07F0D"/>
    <w:rsid w:val="00C10558"/>
    <w:rsid w:val="00C10D15"/>
    <w:rsid w:val="00C10F9D"/>
    <w:rsid w:val="00C1124F"/>
    <w:rsid w:val="00C119B2"/>
    <w:rsid w:val="00C12636"/>
    <w:rsid w:val="00C12638"/>
    <w:rsid w:val="00C13207"/>
    <w:rsid w:val="00C13603"/>
    <w:rsid w:val="00C14424"/>
    <w:rsid w:val="00C145A8"/>
    <w:rsid w:val="00C14963"/>
    <w:rsid w:val="00C14A9F"/>
    <w:rsid w:val="00C14B29"/>
    <w:rsid w:val="00C154D8"/>
    <w:rsid w:val="00C15BC6"/>
    <w:rsid w:val="00C1680D"/>
    <w:rsid w:val="00C1683F"/>
    <w:rsid w:val="00C16B1C"/>
    <w:rsid w:val="00C16B45"/>
    <w:rsid w:val="00C16CCF"/>
    <w:rsid w:val="00C17BAA"/>
    <w:rsid w:val="00C20125"/>
    <w:rsid w:val="00C2136A"/>
    <w:rsid w:val="00C214D7"/>
    <w:rsid w:val="00C21786"/>
    <w:rsid w:val="00C219BD"/>
    <w:rsid w:val="00C21D27"/>
    <w:rsid w:val="00C21FEE"/>
    <w:rsid w:val="00C22333"/>
    <w:rsid w:val="00C22BBA"/>
    <w:rsid w:val="00C22CF5"/>
    <w:rsid w:val="00C230CD"/>
    <w:rsid w:val="00C232FB"/>
    <w:rsid w:val="00C23394"/>
    <w:rsid w:val="00C23D0F"/>
    <w:rsid w:val="00C23E83"/>
    <w:rsid w:val="00C24071"/>
    <w:rsid w:val="00C242F2"/>
    <w:rsid w:val="00C247A9"/>
    <w:rsid w:val="00C249AA"/>
    <w:rsid w:val="00C24F2F"/>
    <w:rsid w:val="00C24FA6"/>
    <w:rsid w:val="00C253C2"/>
    <w:rsid w:val="00C25516"/>
    <w:rsid w:val="00C262FD"/>
    <w:rsid w:val="00C26B1D"/>
    <w:rsid w:val="00C26FA0"/>
    <w:rsid w:val="00C27419"/>
    <w:rsid w:val="00C279E2"/>
    <w:rsid w:val="00C3006D"/>
    <w:rsid w:val="00C306D6"/>
    <w:rsid w:val="00C30F02"/>
    <w:rsid w:val="00C30FCC"/>
    <w:rsid w:val="00C310A2"/>
    <w:rsid w:val="00C310FB"/>
    <w:rsid w:val="00C31413"/>
    <w:rsid w:val="00C3193C"/>
    <w:rsid w:val="00C319A9"/>
    <w:rsid w:val="00C31A3C"/>
    <w:rsid w:val="00C31B5A"/>
    <w:rsid w:val="00C31CA3"/>
    <w:rsid w:val="00C32C36"/>
    <w:rsid w:val="00C32CA5"/>
    <w:rsid w:val="00C3314B"/>
    <w:rsid w:val="00C338D3"/>
    <w:rsid w:val="00C33E24"/>
    <w:rsid w:val="00C33F20"/>
    <w:rsid w:val="00C346E4"/>
    <w:rsid w:val="00C34A0B"/>
    <w:rsid w:val="00C34C6F"/>
    <w:rsid w:val="00C355CA"/>
    <w:rsid w:val="00C35755"/>
    <w:rsid w:val="00C35C33"/>
    <w:rsid w:val="00C35D7C"/>
    <w:rsid w:val="00C36062"/>
    <w:rsid w:val="00C36307"/>
    <w:rsid w:val="00C36755"/>
    <w:rsid w:val="00C369D8"/>
    <w:rsid w:val="00C371DC"/>
    <w:rsid w:val="00C403C1"/>
    <w:rsid w:val="00C4086D"/>
    <w:rsid w:val="00C40C8B"/>
    <w:rsid w:val="00C41903"/>
    <w:rsid w:val="00C4196A"/>
    <w:rsid w:val="00C41A7D"/>
    <w:rsid w:val="00C41B03"/>
    <w:rsid w:val="00C41CF5"/>
    <w:rsid w:val="00C428D1"/>
    <w:rsid w:val="00C42CEC"/>
    <w:rsid w:val="00C42D44"/>
    <w:rsid w:val="00C42D6A"/>
    <w:rsid w:val="00C43253"/>
    <w:rsid w:val="00C436D3"/>
    <w:rsid w:val="00C4399F"/>
    <w:rsid w:val="00C43DE1"/>
    <w:rsid w:val="00C441B1"/>
    <w:rsid w:val="00C44CF1"/>
    <w:rsid w:val="00C450F0"/>
    <w:rsid w:val="00C453AC"/>
    <w:rsid w:val="00C455A6"/>
    <w:rsid w:val="00C45D5D"/>
    <w:rsid w:val="00C45D82"/>
    <w:rsid w:val="00C46010"/>
    <w:rsid w:val="00C4609A"/>
    <w:rsid w:val="00C46125"/>
    <w:rsid w:val="00C461B4"/>
    <w:rsid w:val="00C4625A"/>
    <w:rsid w:val="00C46523"/>
    <w:rsid w:val="00C467B3"/>
    <w:rsid w:val="00C46844"/>
    <w:rsid w:val="00C47128"/>
    <w:rsid w:val="00C47443"/>
    <w:rsid w:val="00C47E7A"/>
    <w:rsid w:val="00C500DF"/>
    <w:rsid w:val="00C503B9"/>
    <w:rsid w:val="00C5070C"/>
    <w:rsid w:val="00C50D7F"/>
    <w:rsid w:val="00C50DD6"/>
    <w:rsid w:val="00C50E11"/>
    <w:rsid w:val="00C51304"/>
    <w:rsid w:val="00C51725"/>
    <w:rsid w:val="00C518A6"/>
    <w:rsid w:val="00C51CB7"/>
    <w:rsid w:val="00C51E71"/>
    <w:rsid w:val="00C51E8B"/>
    <w:rsid w:val="00C52250"/>
    <w:rsid w:val="00C5244E"/>
    <w:rsid w:val="00C527C6"/>
    <w:rsid w:val="00C52BCE"/>
    <w:rsid w:val="00C52E70"/>
    <w:rsid w:val="00C52FD4"/>
    <w:rsid w:val="00C53230"/>
    <w:rsid w:val="00C53B97"/>
    <w:rsid w:val="00C53C4F"/>
    <w:rsid w:val="00C53CBF"/>
    <w:rsid w:val="00C5425D"/>
    <w:rsid w:val="00C54B8D"/>
    <w:rsid w:val="00C550D3"/>
    <w:rsid w:val="00C554D0"/>
    <w:rsid w:val="00C55F32"/>
    <w:rsid w:val="00C5605D"/>
    <w:rsid w:val="00C563AC"/>
    <w:rsid w:val="00C5692B"/>
    <w:rsid w:val="00C56988"/>
    <w:rsid w:val="00C56BD7"/>
    <w:rsid w:val="00C56E00"/>
    <w:rsid w:val="00C57D07"/>
    <w:rsid w:val="00C6052D"/>
    <w:rsid w:val="00C60A35"/>
    <w:rsid w:val="00C60ACE"/>
    <w:rsid w:val="00C612CF"/>
    <w:rsid w:val="00C6141D"/>
    <w:rsid w:val="00C61650"/>
    <w:rsid w:val="00C61D6E"/>
    <w:rsid w:val="00C61E2A"/>
    <w:rsid w:val="00C61F57"/>
    <w:rsid w:val="00C621F9"/>
    <w:rsid w:val="00C62439"/>
    <w:rsid w:val="00C629BF"/>
    <w:rsid w:val="00C63B1C"/>
    <w:rsid w:val="00C64018"/>
    <w:rsid w:val="00C643F2"/>
    <w:rsid w:val="00C6476C"/>
    <w:rsid w:val="00C64A94"/>
    <w:rsid w:val="00C64B67"/>
    <w:rsid w:val="00C64BE7"/>
    <w:rsid w:val="00C65350"/>
    <w:rsid w:val="00C65368"/>
    <w:rsid w:val="00C654D5"/>
    <w:rsid w:val="00C656B0"/>
    <w:rsid w:val="00C65EF6"/>
    <w:rsid w:val="00C6626E"/>
    <w:rsid w:val="00C6632B"/>
    <w:rsid w:val="00C665F1"/>
    <w:rsid w:val="00C66BA7"/>
    <w:rsid w:val="00C66CCE"/>
    <w:rsid w:val="00C67363"/>
    <w:rsid w:val="00C67806"/>
    <w:rsid w:val="00C67E80"/>
    <w:rsid w:val="00C70020"/>
    <w:rsid w:val="00C70371"/>
    <w:rsid w:val="00C70A90"/>
    <w:rsid w:val="00C71062"/>
    <w:rsid w:val="00C712D8"/>
    <w:rsid w:val="00C71302"/>
    <w:rsid w:val="00C71605"/>
    <w:rsid w:val="00C716E5"/>
    <w:rsid w:val="00C7172D"/>
    <w:rsid w:val="00C71759"/>
    <w:rsid w:val="00C7188C"/>
    <w:rsid w:val="00C72678"/>
    <w:rsid w:val="00C72749"/>
    <w:rsid w:val="00C72A00"/>
    <w:rsid w:val="00C72D3B"/>
    <w:rsid w:val="00C734BD"/>
    <w:rsid w:val="00C73870"/>
    <w:rsid w:val="00C73C9B"/>
    <w:rsid w:val="00C74B41"/>
    <w:rsid w:val="00C74F45"/>
    <w:rsid w:val="00C75516"/>
    <w:rsid w:val="00C75646"/>
    <w:rsid w:val="00C75CC1"/>
    <w:rsid w:val="00C75D1E"/>
    <w:rsid w:val="00C7695D"/>
    <w:rsid w:val="00C76BE7"/>
    <w:rsid w:val="00C76C26"/>
    <w:rsid w:val="00C772FC"/>
    <w:rsid w:val="00C801FB"/>
    <w:rsid w:val="00C807E6"/>
    <w:rsid w:val="00C81097"/>
    <w:rsid w:val="00C81297"/>
    <w:rsid w:val="00C81736"/>
    <w:rsid w:val="00C817F1"/>
    <w:rsid w:val="00C81C95"/>
    <w:rsid w:val="00C8206F"/>
    <w:rsid w:val="00C82668"/>
    <w:rsid w:val="00C82823"/>
    <w:rsid w:val="00C82926"/>
    <w:rsid w:val="00C82CA8"/>
    <w:rsid w:val="00C830D8"/>
    <w:rsid w:val="00C83168"/>
    <w:rsid w:val="00C832CA"/>
    <w:rsid w:val="00C83521"/>
    <w:rsid w:val="00C83540"/>
    <w:rsid w:val="00C8364F"/>
    <w:rsid w:val="00C838FA"/>
    <w:rsid w:val="00C839CA"/>
    <w:rsid w:val="00C83DF4"/>
    <w:rsid w:val="00C84130"/>
    <w:rsid w:val="00C8448A"/>
    <w:rsid w:val="00C845FE"/>
    <w:rsid w:val="00C846A7"/>
    <w:rsid w:val="00C849DF"/>
    <w:rsid w:val="00C850B0"/>
    <w:rsid w:val="00C8607F"/>
    <w:rsid w:val="00C86385"/>
    <w:rsid w:val="00C86491"/>
    <w:rsid w:val="00C86A93"/>
    <w:rsid w:val="00C86AF9"/>
    <w:rsid w:val="00C87DFA"/>
    <w:rsid w:val="00C90052"/>
    <w:rsid w:val="00C90BED"/>
    <w:rsid w:val="00C90F9D"/>
    <w:rsid w:val="00C914A4"/>
    <w:rsid w:val="00C915BC"/>
    <w:rsid w:val="00C928CE"/>
    <w:rsid w:val="00C92C55"/>
    <w:rsid w:val="00C936A6"/>
    <w:rsid w:val="00C937B6"/>
    <w:rsid w:val="00C93851"/>
    <w:rsid w:val="00C9399B"/>
    <w:rsid w:val="00C93B12"/>
    <w:rsid w:val="00C94AF5"/>
    <w:rsid w:val="00C9527D"/>
    <w:rsid w:val="00C9555D"/>
    <w:rsid w:val="00C958DF"/>
    <w:rsid w:val="00C9590E"/>
    <w:rsid w:val="00C95B17"/>
    <w:rsid w:val="00C95F07"/>
    <w:rsid w:val="00C9612E"/>
    <w:rsid w:val="00C96FBC"/>
    <w:rsid w:val="00C97030"/>
    <w:rsid w:val="00C97506"/>
    <w:rsid w:val="00C97508"/>
    <w:rsid w:val="00C976A0"/>
    <w:rsid w:val="00C9787A"/>
    <w:rsid w:val="00C97AF0"/>
    <w:rsid w:val="00C97B62"/>
    <w:rsid w:val="00CA0006"/>
    <w:rsid w:val="00CA053C"/>
    <w:rsid w:val="00CA1824"/>
    <w:rsid w:val="00CA1896"/>
    <w:rsid w:val="00CA1B19"/>
    <w:rsid w:val="00CA1B47"/>
    <w:rsid w:val="00CA1B97"/>
    <w:rsid w:val="00CA1C83"/>
    <w:rsid w:val="00CA1CF1"/>
    <w:rsid w:val="00CA2058"/>
    <w:rsid w:val="00CA2236"/>
    <w:rsid w:val="00CA2364"/>
    <w:rsid w:val="00CA2854"/>
    <w:rsid w:val="00CA2B33"/>
    <w:rsid w:val="00CA2CB5"/>
    <w:rsid w:val="00CA2E11"/>
    <w:rsid w:val="00CA2E3E"/>
    <w:rsid w:val="00CA331B"/>
    <w:rsid w:val="00CA34A6"/>
    <w:rsid w:val="00CA35C3"/>
    <w:rsid w:val="00CA35FA"/>
    <w:rsid w:val="00CA360E"/>
    <w:rsid w:val="00CA3B58"/>
    <w:rsid w:val="00CA3CE4"/>
    <w:rsid w:val="00CA3F2E"/>
    <w:rsid w:val="00CA4782"/>
    <w:rsid w:val="00CA4C99"/>
    <w:rsid w:val="00CA4D00"/>
    <w:rsid w:val="00CA525A"/>
    <w:rsid w:val="00CA5C3A"/>
    <w:rsid w:val="00CA5EA9"/>
    <w:rsid w:val="00CA675E"/>
    <w:rsid w:val="00CA69A3"/>
    <w:rsid w:val="00CA6CB1"/>
    <w:rsid w:val="00CA75D5"/>
    <w:rsid w:val="00CA79AC"/>
    <w:rsid w:val="00CA79FB"/>
    <w:rsid w:val="00CA7AE9"/>
    <w:rsid w:val="00CA7C53"/>
    <w:rsid w:val="00CA7E58"/>
    <w:rsid w:val="00CA7E77"/>
    <w:rsid w:val="00CA7EA7"/>
    <w:rsid w:val="00CB0177"/>
    <w:rsid w:val="00CB0650"/>
    <w:rsid w:val="00CB0F49"/>
    <w:rsid w:val="00CB160A"/>
    <w:rsid w:val="00CB1CE6"/>
    <w:rsid w:val="00CB1D97"/>
    <w:rsid w:val="00CB1DD3"/>
    <w:rsid w:val="00CB1FC4"/>
    <w:rsid w:val="00CB202D"/>
    <w:rsid w:val="00CB222F"/>
    <w:rsid w:val="00CB2A16"/>
    <w:rsid w:val="00CB2FF3"/>
    <w:rsid w:val="00CB306D"/>
    <w:rsid w:val="00CB321C"/>
    <w:rsid w:val="00CB32B5"/>
    <w:rsid w:val="00CB3664"/>
    <w:rsid w:val="00CB3B4B"/>
    <w:rsid w:val="00CB4726"/>
    <w:rsid w:val="00CB4881"/>
    <w:rsid w:val="00CB48A0"/>
    <w:rsid w:val="00CB49D4"/>
    <w:rsid w:val="00CB4F3C"/>
    <w:rsid w:val="00CB5060"/>
    <w:rsid w:val="00CB574E"/>
    <w:rsid w:val="00CB5941"/>
    <w:rsid w:val="00CB5B28"/>
    <w:rsid w:val="00CB5E23"/>
    <w:rsid w:val="00CB5FED"/>
    <w:rsid w:val="00CB6A8A"/>
    <w:rsid w:val="00CB6FF2"/>
    <w:rsid w:val="00CB7177"/>
    <w:rsid w:val="00CB720C"/>
    <w:rsid w:val="00CB7639"/>
    <w:rsid w:val="00CB794A"/>
    <w:rsid w:val="00CB7F6A"/>
    <w:rsid w:val="00CC0842"/>
    <w:rsid w:val="00CC0AE1"/>
    <w:rsid w:val="00CC0CBF"/>
    <w:rsid w:val="00CC0FC7"/>
    <w:rsid w:val="00CC1272"/>
    <w:rsid w:val="00CC169E"/>
    <w:rsid w:val="00CC1B21"/>
    <w:rsid w:val="00CC1B4E"/>
    <w:rsid w:val="00CC2496"/>
    <w:rsid w:val="00CC2604"/>
    <w:rsid w:val="00CC264F"/>
    <w:rsid w:val="00CC2863"/>
    <w:rsid w:val="00CC2DDF"/>
    <w:rsid w:val="00CC2EEF"/>
    <w:rsid w:val="00CC3496"/>
    <w:rsid w:val="00CC3563"/>
    <w:rsid w:val="00CC41F1"/>
    <w:rsid w:val="00CC47CF"/>
    <w:rsid w:val="00CC547C"/>
    <w:rsid w:val="00CC5EF9"/>
    <w:rsid w:val="00CC677B"/>
    <w:rsid w:val="00CC6A37"/>
    <w:rsid w:val="00CC6C10"/>
    <w:rsid w:val="00CC6FD7"/>
    <w:rsid w:val="00CC7911"/>
    <w:rsid w:val="00CC7B29"/>
    <w:rsid w:val="00CC7E37"/>
    <w:rsid w:val="00CD01BD"/>
    <w:rsid w:val="00CD0685"/>
    <w:rsid w:val="00CD0A14"/>
    <w:rsid w:val="00CD1634"/>
    <w:rsid w:val="00CD18E6"/>
    <w:rsid w:val="00CD1EC6"/>
    <w:rsid w:val="00CD2572"/>
    <w:rsid w:val="00CD2DFD"/>
    <w:rsid w:val="00CD36D4"/>
    <w:rsid w:val="00CD37A2"/>
    <w:rsid w:val="00CD3A34"/>
    <w:rsid w:val="00CD3FBD"/>
    <w:rsid w:val="00CD412C"/>
    <w:rsid w:val="00CD4B65"/>
    <w:rsid w:val="00CD4BED"/>
    <w:rsid w:val="00CD4CFF"/>
    <w:rsid w:val="00CD5766"/>
    <w:rsid w:val="00CD6299"/>
    <w:rsid w:val="00CD6E55"/>
    <w:rsid w:val="00CD6F50"/>
    <w:rsid w:val="00CD758F"/>
    <w:rsid w:val="00CD7B2B"/>
    <w:rsid w:val="00CD7BA9"/>
    <w:rsid w:val="00CD7CDB"/>
    <w:rsid w:val="00CD7E61"/>
    <w:rsid w:val="00CE0415"/>
    <w:rsid w:val="00CE0AF9"/>
    <w:rsid w:val="00CE1162"/>
    <w:rsid w:val="00CE132A"/>
    <w:rsid w:val="00CE1966"/>
    <w:rsid w:val="00CE2049"/>
    <w:rsid w:val="00CE2072"/>
    <w:rsid w:val="00CE23F7"/>
    <w:rsid w:val="00CE2B1D"/>
    <w:rsid w:val="00CE2D9B"/>
    <w:rsid w:val="00CE2E45"/>
    <w:rsid w:val="00CE30D7"/>
    <w:rsid w:val="00CE3F97"/>
    <w:rsid w:val="00CE40B3"/>
    <w:rsid w:val="00CE4A57"/>
    <w:rsid w:val="00CE52D3"/>
    <w:rsid w:val="00CE5E17"/>
    <w:rsid w:val="00CE6781"/>
    <w:rsid w:val="00CE69B6"/>
    <w:rsid w:val="00CE6FC3"/>
    <w:rsid w:val="00CE7135"/>
    <w:rsid w:val="00CE7DC3"/>
    <w:rsid w:val="00CE7FC4"/>
    <w:rsid w:val="00CF04B4"/>
    <w:rsid w:val="00CF09E5"/>
    <w:rsid w:val="00CF133D"/>
    <w:rsid w:val="00CF1479"/>
    <w:rsid w:val="00CF157F"/>
    <w:rsid w:val="00CF1970"/>
    <w:rsid w:val="00CF1BF9"/>
    <w:rsid w:val="00CF1E14"/>
    <w:rsid w:val="00CF27F1"/>
    <w:rsid w:val="00CF2BB3"/>
    <w:rsid w:val="00CF2C16"/>
    <w:rsid w:val="00CF2D98"/>
    <w:rsid w:val="00CF2FFD"/>
    <w:rsid w:val="00CF380A"/>
    <w:rsid w:val="00CF3A0F"/>
    <w:rsid w:val="00CF3B4C"/>
    <w:rsid w:val="00CF446E"/>
    <w:rsid w:val="00CF4607"/>
    <w:rsid w:val="00CF499A"/>
    <w:rsid w:val="00CF4B19"/>
    <w:rsid w:val="00CF5371"/>
    <w:rsid w:val="00CF53E9"/>
    <w:rsid w:val="00CF5F1D"/>
    <w:rsid w:val="00CF5FD9"/>
    <w:rsid w:val="00CF64DB"/>
    <w:rsid w:val="00CF6501"/>
    <w:rsid w:val="00CF6937"/>
    <w:rsid w:val="00CF6AF2"/>
    <w:rsid w:val="00CF6CDF"/>
    <w:rsid w:val="00CF6D99"/>
    <w:rsid w:val="00CF6F01"/>
    <w:rsid w:val="00CF70D7"/>
    <w:rsid w:val="00CF7114"/>
    <w:rsid w:val="00CF7239"/>
    <w:rsid w:val="00CF73F9"/>
    <w:rsid w:val="00CF7479"/>
    <w:rsid w:val="00CF7756"/>
    <w:rsid w:val="00CF7CAF"/>
    <w:rsid w:val="00D001F1"/>
    <w:rsid w:val="00D00824"/>
    <w:rsid w:val="00D00DE3"/>
    <w:rsid w:val="00D0147B"/>
    <w:rsid w:val="00D01B13"/>
    <w:rsid w:val="00D02175"/>
    <w:rsid w:val="00D026D9"/>
    <w:rsid w:val="00D02AA4"/>
    <w:rsid w:val="00D02E0E"/>
    <w:rsid w:val="00D02F9C"/>
    <w:rsid w:val="00D03170"/>
    <w:rsid w:val="00D031CD"/>
    <w:rsid w:val="00D0323A"/>
    <w:rsid w:val="00D032CB"/>
    <w:rsid w:val="00D0335B"/>
    <w:rsid w:val="00D03791"/>
    <w:rsid w:val="00D03E3F"/>
    <w:rsid w:val="00D042E8"/>
    <w:rsid w:val="00D04891"/>
    <w:rsid w:val="00D04B3D"/>
    <w:rsid w:val="00D04DB1"/>
    <w:rsid w:val="00D04E6B"/>
    <w:rsid w:val="00D04F01"/>
    <w:rsid w:val="00D04F8A"/>
    <w:rsid w:val="00D04FFF"/>
    <w:rsid w:val="00D0559F"/>
    <w:rsid w:val="00D05686"/>
    <w:rsid w:val="00D0587D"/>
    <w:rsid w:val="00D0598B"/>
    <w:rsid w:val="00D05FB9"/>
    <w:rsid w:val="00D06154"/>
    <w:rsid w:val="00D06218"/>
    <w:rsid w:val="00D06C9D"/>
    <w:rsid w:val="00D0778E"/>
    <w:rsid w:val="00D077E9"/>
    <w:rsid w:val="00D07E31"/>
    <w:rsid w:val="00D100EE"/>
    <w:rsid w:val="00D104DC"/>
    <w:rsid w:val="00D105C4"/>
    <w:rsid w:val="00D1091D"/>
    <w:rsid w:val="00D10FEB"/>
    <w:rsid w:val="00D11183"/>
    <w:rsid w:val="00D1146A"/>
    <w:rsid w:val="00D1156D"/>
    <w:rsid w:val="00D119A8"/>
    <w:rsid w:val="00D119EF"/>
    <w:rsid w:val="00D11B55"/>
    <w:rsid w:val="00D1237D"/>
    <w:rsid w:val="00D123F9"/>
    <w:rsid w:val="00D130F8"/>
    <w:rsid w:val="00D132BD"/>
    <w:rsid w:val="00D13895"/>
    <w:rsid w:val="00D139FB"/>
    <w:rsid w:val="00D13AA1"/>
    <w:rsid w:val="00D13D52"/>
    <w:rsid w:val="00D14079"/>
    <w:rsid w:val="00D1448A"/>
    <w:rsid w:val="00D15702"/>
    <w:rsid w:val="00D157DE"/>
    <w:rsid w:val="00D158A6"/>
    <w:rsid w:val="00D15A4C"/>
    <w:rsid w:val="00D161A1"/>
    <w:rsid w:val="00D16329"/>
    <w:rsid w:val="00D16710"/>
    <w:rsid w:val="00D1695C"/>
    <w:rsid w:val="00D16CCB"/>
    <w:rsid w:val="00D178FE"/>
    <w:rsid w:val="00D17CA0"/>
    <w:rsid w:val="00D20CC2"/>
    <w:rsid w:val="00D2151E"/>
    <w:rsid w:val="00D21953"/>
    <w:rsid w:val="00D21D94"/>
    <w:rsid w:val="00D23BBE"/>
    <w:rsid w:val="00D23BC5"/>
    <w:rsid w:val="00D2486A"/>
    <w:rsid w:val="00D25248"/>
    <w:rsid w:val="00D25349"/>
    <w:rsid w:val="00D25426"/>
    <w:rsid w:val="00D25FD2"/>
    <w:rsid w:val="00D26256"/>
    <w:rsid w:val="00D26275"/>
    <w:rsid w:val="00D26627"/>
    <w:rsid w:val="00D26826"/>
    <w:rsid w:val="00D26864"/>
    <w:rsid w:val="00D269DF"/>
    <w:rsid w:val="00D26D33"/>
    <w:rsid w:val="00D27797"/>
    <w:rsid w:val="00D27909"/>
    <w:rsid w:val="00D27A7C"/>
    <w:rsid w:val="00D27BD2"/>
    <w:rsid w:val="00D27C57"/>
    <w:rsid w:val="00D27D15"/>
    <w:rsid w:val="00D27F35"/>
    <w:rsid w:val="00D30453"/>
    <w:rsid w:val="00D31332"/>
    <w:rsid w:val="00D31931"/>
    <w:rsid w:val="00D32208"/>
    <w:rsid w:val="00D32431"/>
    <w:rsid w:val="00D32548"/>
    <w:rsid w:val="00D33865"/>
    <w:rsid w:val="00D339ED"/>
    <w:rsid w:val="00D33A5B"/>
    <w:rsid w:val="00D33E17"/>
    <w:rsid w:val="00D3410B"/>
    <w:rsid w:val="00D34673"/>
    <w:rsid w:val="00D34882"/>
    <w:rsid w:val="00D348C0"/>
    <w:rsid w:val="00D35294"/>
    <w:rsid w:val="00D361F1"/>
    <w:rsid w:val="00D3682A"/>
    <w:rsid w:val="00D40074"/>
    <w:rsid w:val="00D40487"/>
    <w:rsid w:val="00D40670"/>
    <w:rsid w:val="00D40765"/>
    <w:rsid w:val="00D40C68"/>
    <w:rsid w:val="00D40C75"/>
    <w:rsid w:val="00D412DA"/>
    <w:rsid w:val="00D419F8"/>
    <w:rsid w:val="00D41D69"/>
    <w:rsid w:val="00D420C3"/>
    <w:rsid w:val="00D42CB7"/>
    <w:rsid w:val="00D43944"/>
    <w:rsid w:val="00D43D25"/>
    <w:rsid w:val="00D440C7"/>
    <w:rsid w:val="00D4467D"/>
    <w:rsid w:val="00D44B9F"/>
    <w:rsid w:val="00D4529C"/>
    <w:rsid w:val="00D4559D"/>
    <w:rsid w:val="00D4597F"/>
    <w:rsid w:val="00D45AD4"/>
    <w:rsid w:val="00D45B55"/>
    <w:rsid w:val="00D45D23"/>
    <w:rsid w:val="00D45D3B"/>
    <w:rsid w:val="00D4678B"/>
    <w:rsid w:val="00D46F0A"/>
    <w:rsid w:val="00D470CF"/>
    <w:rsid w:val="00D47225"/>
    <w:rsid w:val="00D47269"/>
    <w:rsid w:val="00D4760D"/>
    <w:rsid w:val="00D4762B"/>
    <w:rsid w:val="00D47A3C"/>
    <w:rsid w:val="00D47BCD"/>
    <w:rsid w:val="00D47C6D"/>
    <w:rsid w:val="00D47D36"/>
    <w:rsid w:val="00D47DD0"/>
    <w:rsid w:val="00D47F0D"/>
    <w:rsid w:val="00D500D2"/>
    <w:rsid w:val="00D5037C"/>
    <w:rsid w:val="00D504D7"/>
    <w:rsid w:val="00D50599"/>
    <w:rsid w:val="00D50779"/>
    <w:rsid w:val="00D50971"/>
    <w:rsid w:val="00D50CFA"/>
    <w:rsid w:val="00D50ED8"/>
    <w:rsid w:val="00D5151D"/>
    <w:rsid w:val="00D517C7"/>
    <w:rsid w:val="00D51F23"/>
    <w:rsid w:val="00D522B0"/>
    <w:rsid w:val="00D5240C"/>
    <w:rsid w:val="00D52481"/>
    <w:rsid w:val="00D5297C"/>
    <w:rsid w:val="00D53083"/>
    <w:rsid w:val="00D53A20"/>
    <w:rsid w:val="00D53C37"/>
    <w:rsid w:val="00D53DE2"/>
    <w:rsid w:val="00D53FE7"/>
    <w:rsid w:val="00D53FEA"/>
    <w:rsid w:val="00D540A9"/>
    <w:rsid w:val="00D5413D"/>
    <w:rsid w:val="00D541E2"/>
    <w:rsid w:val="00D545BE"/>
    <w:rsid w:val="00D54A74"/>
    <w:rsid w:val="00D55183"/>
    <w:rsid w:val="00D5526A"/>
    <w:rsid w:val="00D55878"/>
    <w:rsid w:val="00D55A32"/>
    <w:rsid w:val="00D56773"/>
    <w:rsid w:val="00D568AD"/>
    <w:rsid w:val="00D56CA8"/>
    <w:rsid w:val="00D56E24"/>
    <w:rsid w:val="00D56E4D"/>
    <w:rsid w:val="00D56FB8"/>
    <w:rsid w:val="00D56FFD"/>
    <w:rsid w:val="00D570A9"/>
    <w:rsid w:val="00D57241"/>
    <w:rsid w:val="00D57536"/>
    <w:rsid w:val="00D57F34"/>
    <w:rsid w:val="00D61725"/>
    <w:rsid w:val="00D62624"/>
    <w:rsid w:val="00D62661"/>
    <w:rsid w:val="00D633BA"/>
    <w:rsid w:val="00D633F5"/>
    <w:rsid w:val="00D634D9"/>
    <w:rsid w:val="00D6385E"/>
    <w:rsid w:val="00D63B25"/>
    <w:rsid w:val="00D6461F"/>
    <w:rsid w:val="00D64841"/>
    <w:rsid w:val="00D64B4E"/>
    <w:rsid w:val="00D64D6A"/>
    <w:rsid w:val="00D64DB1"/>
    <w:rsid w:val="00D6517E"/>
    <w:rsid w:val="00D65DC3"/>
    <w:rsid w:val="00D6632F"/>
    <w:rsid w:val="00D66516"/>
    <w:rsid w:val="00D66661"/>
    <w:rsid w:val="00D6684F"/>
    <w:rsid w:val="00D66B1F"/>
    <w:rsid w:val="00D66D36"/>
    <w:rsid w:val="00D66DBF"/>
    <w:rsid w:val="00D66EA8"/>
    <w:rsid w:val="00D67548"/>
    <w:rsid w:val="00D67705"/>
    <w:rsid w:val="00D67776"/>
    <w:rsid w:val="00D67FBB"/>
    <w:rsid w:val="00D67FFE"/>
    <w:rsid w:val="00D7023E"/>
    <w:rsid w:val="00D70380"/>
    <w:rsid w:val="00D704E1"/>
    <w:rsid w:val="00D708C7"/>
    <w:rsid w:val="00D70D02"/>
    <w:rsid w:val="00D70DDD"/>
    <w:rsid w:val="00D71426"/>
    <w:rsid w:val="00D7156D"/>
    <w:rsid w:val="00D716F7"/>
    <w:rsid w:val="00D71EFA"/>
    <w:rsid w:val="00D722EB"/>
    <w:rsid w:val="00D72870"/>
    <w:rsid w:val="00D72924"/>
    <w:rsid w:val="00D7295F"/>
    <w:rsid w:val="00D7298D"/>
    <w:rsid w:val="00D73072"/>
    <w:rsid w:val="00D7362A"/>
    <w:rsid w:val="00D737BA"/>
    <w:rsid w:val="00D73D9A"/>
    <w:rsid w:val="00D7487C"/>
    <w:rsid w:val="00D7515E"/>
    <w:rsid w:val="00D7523C"/>
    <w:rsid w:val="00D7527E"/>
    <w:rsid w:val="00D75406"/>
    <w:rsid w:val="00D7547B"/>
    <w:rsid w:val="00D75739"/>
    <w:rsid w:val="00D75752"/>
    <w:rsid w:val="00D75805"/>
    <w:rsid w:val="00D75CD8"/>
    <w:rsid w:val="00D75F02"/>
    <w:rsid w:val="00D76130"/>
    <w:rsid w:val="00D76990"/>
    <w:rsid w:val="00D76BB3"/>
    <w:rsid w:val="00D76FCE"/>
    <w:rsid w:val="00D770C7"/>
    <w:rsid w:val="00D77352"/>
    <w:rsid w:val="00D7765B"/>
    <w:rsid w:val="00D80C81"/>
    <w:rsid w:val="00D816DF"/>
    <w:rsid w:val="00D81B21"/>
    <w:rsid w:val="00D81C1A"/>
    <w:rsid w:val="00D81C3E"/>
    <w:rsid w:val="00D81DE9"/>
    <w:rsid w:val="00D81F06"/>
    <w:rsid w:val="00D82A22"/>
    <w:rsid w:val="00D82B98"/>
    <w:rsid w:val="00D82E20"/>
    <w:rsid w:val="00D833AF"/>
    <w:rsid w:val="00D834B6"/>
    <w:rsid w:val="00D83A04"/>
    <w:rsid w:val="00D84C1C"/>
    <w:rsid w:val="00D851ED"/>
    <w:rsid w:val="00D85571"/>
    <w:rsid w:val="00D8562F"/>
    <w:rsid w:val="00D858AE"/>
    <w:rsid w:val="00D86945"/>
    <w:rsid w:val="00D87238"/>
    <w:rsid w:val="00D8734A"/>
    <w:rsid w:val="00D8751D"/>
    <w:rsid w:val="00D8761D"/>
    <w:rsid w:val="00D87852"/>
    <w:rsid w:val="00D87982"/>
    <w:rsid w:val="00D87EBD"/>
    <w:rsid w:val="00D90290"/>
    <w:rsid w:val="00D90360"/>
    <w:rsid w:val="00D90616"/>
    <w:rsid w:val="00D90758"/>
    <w:rsid w:val="00D90AC2"/>
    <w:rsid w:val="00D90C85"/>
    <w:rsid w:val="00D91395"/>
    <w:rsid w:val="00D91993"/>
    <w:rsid w:val="00D91A49"/>
    <w:rsid w:val="00D92611"/>
    <w:rsid w:val="00D92D5A"/>
    <w:rsid w:val="00D92F04"/>
    <w:rsid w:val="00D93236"/>
    <w:rsid w:val="00D93250"/>
    <w:rsid w:val="00D9375A"/>
    <w:rsid w:val="00D93B99"/>
    <w:rsid w:val="00D93E3A"/>
    <w:rsid w:val="00D94020"/>
    <w:rsid w:val="00D94908"/>
    <w:rsid w:val="00D94B08"/>
    <w:rsid w:val="00D94F9D"/>
    <w:rsid w:val="00D951E7"/>
    <w:rsid w:val="00D953F5"/>
    <w:rsid w:val="00D95502"/>
    <w:rsid w:val="00D956E4"/>
    <w:rsid w:val="00D96106"/>
    <w:rsid w:val="00D96124"/>
    <w:rsid w:val="00D9680F"/>
    <w:rsid w:val="00D96BFB"/>
    <w:rsid w:val="00D97572"/>
    <w:rsid w:val="00D97A10"/>
    <w:rsid w:val="00D97B7C"/>
    <w:rsid w:val="00D97DB1"/>
    <w:rsid w:val="00DA06D3"/>
    <w:rsid w:val="00DA0A7E"/>
    <w:rsid w:val="00DA0B4C"/>
    <w:rsid w:val="00DA180A"/>
    <w:rsid w:val="00DA1831"/>
    <w:rsid w:val="00DA1EC9"/>
    <w:rsid w:val="00DA1EEE"/>
    <w:rsid w:val="00DA1F94"/>
    <w:rsid w:val="00DA1FAF"/>
    <w:rsid w:val="00DA23AA"/>
    <w:rsid w:val="00DA2820"/>
    <w:rsid w:val="00DA2CA6"/>
    <w:rsid w:val="00DA2D77"/>
    <w:rsid w:val="00DA2E85"/>
    <w:rsid w:val="00DA2E8E"/>
    <w:rsid w:val="00DA3387"/>
    <w:rsid w:val="00DA3AEB"/>
    <w:rsid w:val="00DA3BA8"/>
    <w:rsid w:val="00DA3D79"/>
    <w:rsid w:val="00DA3F43"/>
    <w:rsid w:val="00DA4CF6"/>
    <w:rsid w:val="00DA4FD7"/>
    <w:rsid w:val="00DA50FD"/>
    <w:rsid w:val="00DA520A"/>
    <w:rsid w:val="00DA5D4C"/>
    <w:rsid w:val="00DA6304"/>
    <w:rsid w:val="00DA643A"/>
    <w:rsid w:val="00DA6516"/>
    <w:rsid w:val="00DA679E"/>
    <w:rsid w:val="00DA6BFC"/>
    <w:rsid w:val="00DA6E29"/>
    <w:rsid w:val="00DA772E"/>
    <w:rsid w:val="00DA77B2"/>
    <w:rsid w:val="00DA799E"/>
    <w:rsid w:val="00DA7CD7"/>
    <w:rsid w:val="00DA7D71"/>
    <w:rsid w:val="00DB1394"/>
    <w:rsid w:val="00DB2058"/>
    <w:rsid w:val="00DB22AC"/>
    <w:rsid w:val="00DB28CD"/>
    <w:rsid w:val="00DB31EB"/>
    <w:rsid w:val="00DB32C2"/>
    <w:rsid w:val="00DB3D75"/>
    <w:rsid w:val="00DB4088"/>
    <w:rsid w:val="00DB4E7F"/>
    <w:rsid w:val="00DB5263"/>
    <w:rsid w:val="00DB543B"/>
    <w:rsid w:val="00DB55E0"/>
    <w:rsid w:val="00DB5DD6"/>
    <w:rsid w:val="00DB5E49"/>
    <w:rsid w:val="00DB68CE"/>
    <w:rsid w:val="00DB6F0F"/>
    <w:rsid w:val="00DB766E"/>
    <w:rsid w:val="00DC02E4"/>
    <w:rsid w:val="00DC035E"/>
    <w:rsid w:val="00DC04C9"/>
    <w:rsid w:val="00DC0C9A"/>
    <w:rsid w:val="00DC0EBF"/>
    <w:rsid w:val="00DC0FD8"/>
    <w:rsid w:val="00DC1192"/>
    <w:rsid w:val="00DC18CA"/>
    <w:rsid w:val="00DC1A03"/>
    <w:rsid w:val="00DC1AF1"/>
    <w:rsid w:val="00DC1F5F"/>
    <w:rsid w:val="00DC22B0"/>
    <w:rsid w:val="00DC252C"/>
    <w:rsid w:val="00DC26AA"/>
    <w:rsid w:val="00DC2AF7"/>
    <w:rsid w:val="00DC2E2E"/>
    <w:rsid w:val="00DC4071"/>
    <w:rsid w:val="00DC430C"/>
    <w:rsid w:val="00DC4643"/>
    <w:rsid w:val="00DC50A8"/>
    <w:rsid w:val="00DC5551"/>
    <w:rsid w:val="00DC589E"/>
    <w:rsid w:val="00DC5EF2"/>
    <w:rsid w:val="00DC6180"/>
    <w:rsid w:val="00DC6C12"/>
    <w:rsid w:val="00DC6DEA"/>
    <w:rsid w:val="00DC71A0"/>
    <w:rsid w:val="00DC729B"/>
    <w:rsid w:val="00DC7AC6"/>
    <w:rsid w:val="00DC7DC7"/>
    <w:rsid w:val="00DC7F24"/>
    <w:rsid w:val="00DC7F49"/>
    <w:rsid w:val="00DD03CA"/>
    <w:rsid w:val="00DD049F"/>
    <w:rsid w:val="00DD0FCA"/>
    <w:rsid w:val="00DD1202"/>
    <w:rsid w:val="00DD14D9"/>
    <w:rsid w:val="00DD151B"/>
    <w:rsid w:val="00DD152F"/>
    <w:rsid w:val="00DD1ECB"/>
    <w:rsid w:val="00DD2129"/>
    <w:rsid w:val="00DD242F"/>
    <w:rsid w:val="00DD27D6"/>
    <w:rsid w:val="00DD28D1"/>
    <w:rsid w:val="00DD2D25"/>
    <w:rsid w:val="00DD375A"/>
    <w:rsid w:val="00DD376D"/>
    <w:rsid w:val="00DD3B01"/>
    <w:rsid w:val="00DD3D4E"/>
    <w:rsid w:val="00DD3ED3"/>
    <w:rsid w:val="00DD45A9"/>
    <w:rsid w:val="00DD4710"/>
    <w:rsid w:val="00DD4888"/>
    <w:rsid w:val="00DD4CD7"/>
    <w:rsid w:val="00DD51AA"/>
    <w:rsid w:val="00DD531D"/>
    <w:rsid w:val="00DD57DB"/>
    <w:rsid w:val="00DD5AE4"/>
    <w:rsid w:val="00DD5B03"/>
    <w:rsid w:val="00DD5C13"/>
    <w:rsid w:val="00DD6130"/>
    <w:rsid w:val="00DD6272"/>
    <w:rsid w:val="00DD6505"/>
    <w:rsid w:val="00DD67C9"/>
    <w:rsid w:val="00DD6A5B"/>
    <w:rsid w:val="00DD71C2"/>
    <w:rsid w:val="00DD7AEA"/>
    <w:rsid w:val="00DD7C11"/>
    <w:rsid w:val="00DD7C2C"/>
    <w:rsid w:val="00DD7DC8"/>
    <w:rsid w:val="00DD7E8B"/>
    <w:rsid w:val="00DE008E"/>
    <w:rsid w:val="00DE045C"/>
    <w:rsid w:val="00DE06A3"/>
    <w:rsid w:val="00DE0D84"/>
    <w:rsid w:val="00DE11A6"/>
    <w:rsid w:val="00DE1370"/>
    <w:rsid w:val="00DE14A2"/>
    <w:rsid w:val="00DE15EE"/>
    <w:rsid w:val="00DE16C4"/>
    <w:rsid w:val="00DE1FB3"/>
    <w:rsid w:val="00DE213F"/>
    <w:rsid w:val="00DE2586"/>
    <w:rsid w:val="00DE2620"/>
    <w:rsid w:val="00DE27CF"/>
    <w:rsid w:val="00DE319D"/>
    <w:rsid w:val="00DE34F9"/>
    <w:rsid w:val="00DE36E0"/>
    <w:rsid w:val="00DE3CD7"/>
    <w:rsid w:val="00DE3EA1"/>
    <w:rsid w:val="00DE40DB"/>
    <w:rsid w:val="00DE47C1"/>
    <w:rsid w:val="00DE4CAD"/>
    <w:rsid w:val="00DE4EE7"/>
    <w:rsid w:val="00DE50B7"/>
    <w:rsid w:val="00DE5297"/>
    <w:rsid w:val="00DE58F6"/>
    <w:rsid w:val="00DE5B85"/>
    <w:rsid w:val="00DE5C93"/>
    <w:rsid w:val="00DE5E3B"/>
    <w:rsid w:val="00DE5EDA"/>
    <w:rsid w:val="00DE6CA2"/>
    <w:rsid w:val="00DE74EA"/>
    <w:rsid w:val="00DE7595"/>
    <w:rsid w:val="00DE7748"/>
    <w:rsid w:val="00DE78B5"/>
    <w:rsid w:val="00DE7AC1"/>
    <w:rsid w:val="00DE7AF8"/>
    <w:rsid w:val="00DE7D97"/>
    <w:rsid w:val="00DF027C"/>
    <w:rsid w:val="00DF05FB"/>
    <w:rsid w:val="00DF1159"/>
    <w:rsid w:val="00DF1178"/>
    <w:rsid w:val="00DF131E"/>
    <w:rsid w:val="00DF1390"/>
    <w:rsid w:val="00DF1FF8"/>
    <w:rsid w:val="00DF2A50"/>
    <w:rsid w:val="00DF2D7C"/>
    <w:rsid w:val="00DF3120"/>
    <w:rsid w:val="00DF321D"/>
    <w:rsid w:val="00DF35EF"/>
    <w:rsid w:val="00DF38BA"/>
    <w:rsid w:val="00DF3970"/>
    <w:rsid w:val="00DF3B46"/>
    <w:rsid w:val="00DF400D"/>
    <w:rsid w:val="00DF4630"/>
    <w:rsid w:val="00DF4760"/>
    <w:rsid w:val="00DF4AF1"/>
    <w:rsid w:val="00DF4D36"/>
    <w:rsid w:val="00DF505A"/>
    <w:rsid w:val="00DF50D4"/>
    <w:rsid w:val="00DF5ACA"/>
    <w:rsid w:val="00DF5B67"/>
    <w:rsid w:val="00DF60AD"/>
    <w:rsid w:val="00DF640E"/>
    <w:rsid w:val="00DF6A49"/>
    <w:rsid w:val="00DF72CF"/>
    <w:rsid w:val="00DF741C"/>
    <w:rsid w:val="00DF75B0"/>
    <w:rsid w:val="00E0062E"/>
    <w:rsid w:val="00E00A32"/>
    <w:rsid w:val="00E01CDF"/>
    <w:rsid w:val="00E01F0E"/>
    <w:rsid w:val="00E02291"/>
    <w:rsid w:val="00E0242E"/>
    <w:rsid w:val="00E028AD"/>
    <w:rsid w:val="00E02912"/>
    <w:rsid w:val="00E02AC2"/>
    <w:rsid w:val="00E03199"/>
    <w:rsid w:val="00E03364"/>
    <w:rsid w:val="00E03588"/>
    <w:rsid w:val="00E04814"/>
    <w:rsid w:val="00E04B54"/>
    <w:rsid w:val="00E04C11"/>
    <w:rsid w:val="00E05053"/>
    <w:rsid w:val="00E05C7D"/>
    <w:rsid w:val="00E05D73"/>
    <w:rsid w:val="00E05FA2"/>
    <w:rsid w:val="00E065E1"/>
    <w:rsid w:val="00E06708"/>
    <w:rsid w:val="00E0670B"/>
    <w:rsid w:val="00E06735"/>
    <w:rsid w:val="00E06B47"/>
    <w:rsid w:val="00E06C24"/>
    <w:rsid w:val="00E0714C"/>
    <w:rsid w:val="00E07575"/>
    <w:rsid w:val="00E07664"/>
    <w:rsid w:val="00E07B8C"/>
    <w:rsid w:val="00E07C63"/>
    <w:rsid w:val="00E10EF0"/>
    <w:rsid w:val="00E10F24"/>
    <w:rsid w:val="00E10F81"/>
    <w:rsid w:val="00E113AB"/>
    <w:rsid w:val="00E12AE5"/>
    <w:rsid w:val="00E13E0C"/>
    <w:rsid w:val="00E13EE9"/>
    <w:rsid w:val="00E142B0"/>
    <w:rsid w:val="00E14526"/>
    <w:rsid w:val="00E1461D"/>
    <w:rsid w:val="00E14694"/>
    <w:rsid w:val="00E14A37"/>
    <w:rsid w:val="00E14F94"/>
    <w:rsid w:val="00E1512F"/>
    <w:rsid w:val="00E154C7"/>
    <w:rsid w:val="00E15725"/>
    <w:rsid w:val="00E15868"/>
    <w:rsid w:val="00E15BA6"/>
    <w:rsid w:val="00E15C43"/>
    <w:rsid w:val="00E15CB4"/>
    <w:rsid w:val="00E160B9"/>
    <w:rsid w:val="00E16393"/>
    <w:rsid w:val="00E16587"/>
    <w:rsid w:val="00E16AAA"/>
    <w:rsid w:val="00E16D5B"/>
    <w:rsid w:val="00E16DC3"/>
    <w:rsid w:val="00E16DFB"/>
    <w:rsid w:val="00E20058"/>
    <w:rsid w:val="00E202CA"/>
    <w:rsid w:val="00E2035F"/>
    <w:rsid w:val="00E205A1"/>
    <w:rsid w:val="00E206AF"/>
    <w:rsid w:val="00E20788"/>
    <w:rsid w:val="00E20EE7"/>
    <w:rsid w:val="00E2100B"/>
    <w:rsid w:val="00E21032"/>
    <w:rsid w:val="00E21799"/>
    <w:rsid w:val="00E217F9"/>
    <w:rsid w:val="00E21EFA"/>
    <w:rsid w:val="00E22134"/>
    <w:rsid w:val="00E22541"/>
    <w:rsid w:val="00E226FD"/>
    <w:rsid w:val="00E22ACD"/>
    <w:rsid w:val="00E230C8"/>
    <w:rsid w:val="00E236D0"/>
    <w:rsid w:val="00E23AEF"/>
    <w:rsid w:val="00E23BD3"/>
    <w:rsid w:val="00E24708"/>
    <w:rsid w:val="00E250E4"/>
    <w:rsid w:val="00E255BD"/>
    <w:rsid w:val="00E25DB5"/>
    <w:rsid w:val="00E26607"/>
    <w:rsid w:val="00E26CD5"/>
    <w:rsid w:val="00E26D4E"/>
    <w:rsid w:val="00E26E55"/>
    <w:rsid w:val="00E270A5"/>
    <w:rsid w:val="00E27201"/>
    <w:rsid w:val="00E27E8C"/>
    <w:rsid w:val="00E301D4"/>
    <w:rsid w:val="00E30388"/>
    <w:rsid w:val="00E31938"/>
    <w:rsid w:val="00E3257C"/>
    <w:rsid w:val="00E326B1"/>
    <w:rsid w:val="00E3337F"/>
    <w:rsid w:val="00E33A58"/>
    <w:rsid w:val="00E33F9E"/>
    <w:rsid w:val="00E341D7"/>
    <w:rsid w:val="00E342CA"/>
    <w:rsid w:val="00E34334"/>
    <w:rsid w:val="00E3435F"/>
    <w:rsid w:val="00E34729"/>
    <w:rsid w:val="00E348B3"/>
    <w:rsid w:val="00E348E3"/>
    <w:rsid w:val="00E3510C"/>
    <w:rsid w:val="00E355B7"/>
    <w:rsid w:val="00E3566C"/>
    <w:rsid w:val="00E35CD4"/>
    <w:rsid w:val="00E35EB9"/>
    <w:rsid w:val="00E366FE"/>
    <w:rsid w:val="00E36901"/>
    <w:rsid w:val="00E36968"/>
    <w:rsid w:val="00E36F55"/>
    <w:rsid w:val="00E370CF"/>
    <w:rsid w:val="00E372EE"/>
    <w:rsid w:val="00E37928"/>
    <w:rsid w:val="00E403CD"/>
    <w:rsid w:val="00E4069B"/>
    <w:rsid w:val="00E40A58"/>
    <w:rsid w:val="00E40AB3"/>
    <w:rsid w:val="00E4108F"/>
    <w:rsid w:val="00E4188A"/>
    <w:rsid w:val="00E41D75"/>
    <w:rsid w:val="00E4229E"/>
    <w:rsid w:val="00E42310"/>
    <w:rsid w:val="00E42B20"/>
    <w:rsid w:val="00E42C23"/>
    <w:rsid w:val="00E42D8B"/>
    <w:rsid w:val="00E43837"/>
    <w:rsid w:val="00E43D19"/>
    <w:rsid w:val="00E43D89"/>
    <w:rsid w:val="00E43DC0"/>
    <w:rsid w:val="00E441A9"/>
    <w:rsid w:val="00E441AD"/>
    <w:rsid w:val="00E44448"/>
    <w:rsid w:val="00E44576"/>
    <w:rsid w:val="00E44A77"/>
    <w:rsid w:val="00E44CFF"/>
    <w:rsid w:val="00E45021"/>
    <w:rsid w:val="00E45645"/>
    <w:rsid w:val="00E45CA8"/>
    <w:rsid w:val="00E45DA9"/>
    <w:rsid w:val="00E45F6A"/>
    <w:rsid w:val="00E4658B"/>
    <w:rsid w:val="00E4679F"/>
    <w:rsid w:val="00E46C10"/>
    <w:rsid w:val="00E46C99"/>
    <w:rsid w:val="00E47B26"/>
    <w:rsid w:val="00E507CA"/>
    <w:rsid w:val="00E508A2"/>
    <w:rsid w:val="00E51004"/>
    <w:rsid w:val="00E511C7"/>
    <w:rsid w:val="00E513D7"/>
    <w:rsid w:val="00E51588"/>
    <w:rsid w:val="00E51640"/>
    <w:rsid w:val="00E51BFD"/>
    <w:rsid w:val="00E51DF1"/>
    <w:rsid w:val="00E5202E"/>
    <w:rsid w:val="00E52104"/>
    <w:rsid w:val="00E522C7"/>
    <w:rsid w:val="00E5255C"/>
    <w:rsid w:val="00E527D1"/>
    <w:rsid w:val="00E529DE"/>
    <w:rsid w:val="00E5313F"/>
    <w:rsid w:val="00E53AD8"/>
    <w:rsid w:val="00E53F41"/>
    <w:rsid w:val="00E5416C"/>
    <w:rsid w:val="00E54241"/>
    <w:rsid w:val="00E543F1"/>
    <w:rsid w:val="00E54529"/>
    <w:rsid w:val="00E54BEE"/>
    <w:rsid w:val="00E54C33"/>
    <w:rsid w:val="00E55017"/>
    <w:rsid w:val="00E55813"/>
    <w:rsid w:val="00E5594B"/>
    <w:rsid w:val="00E55ADE"/>
    <w:rsid w:val="00E56965"/>
    <w:rsid w:val="00E56F41"/>
    <w:rsid w:val="00E5708D"/>
    <w:rsid w:val="00E571E3"/>
    <w:rsid w:val="00E60504"/>
    <w:rsid w:val="00E6055A"/>
    <w:rsid w:val="00E60712"/>
    <w:rsid w:val="00E60770"/>
    <w:rsid w:val="00E60F1A"/>
    <w:rsid w:val="00E610A9"/>
    <w:rsid w:val="00E61478"/>
    <w:rsid w:val="00E61483"/>
    <w:rsid w:val="00E618A0"/>
    <w:rsid w:val="00E61C93"/>
    <w:rsid w:val="00E620B0"/>
    <w:rsid w:val="00E62434"/>
    <w:rsid w:val="00E63E35"/>
    <w:rsid w:val="00E6402D"/>
    <w:rsid w:val="00E64F36"/>
    <w:rsid w:val="00E65EA7"/>
    <w:rsid w:val="00E66017"/>
    <w:rsid w:val="00E663C3"/>
    <w:rsid w:val="00E66764"/>
    <w:rsid w:val="00E66CE9"/>
    <w:rsid w:val="00E66FB8"/>
    <w:rsid w:val="00E679E6"/>
    <w:rsid w:val="00E67A75"/>
    <w:rsid w:val="00E67AA9"/>
    <w:rsid w:val="00E70380"/>
    <w:rsid w:val="00E7087A"/>
    <w:rsid w:val="00E70FED"/>
    <w:rsid w:val="00E71619"/>
    <w:rsid w:val="00E717DF"/>
    <w:rsid w:val="00E71AFB"/>
    <w:rsid w:val="00E724CA"/>
    <w:rsid w:val="00E72772"/>
    <w:rsid w:val="00E73142"/>
    <w:rsid w:val="00E73A5C"/>
    <w:rsid w:val="00E73EE9"/>
    <w:rsid w:val="00E74CE6"/>
    <w:rsid w:val="00E7547B"/>
    <w:rsid w:val="00E7579D"/>
    <w:rsid w:val="00E75B44"/>
    <w:rsid w:val="00E761AD"/>
    <w:rsid w:val="00E76A76"/>
    <w:rsid w:val="00E76D0D"/>
    <w:rsid w:val="00E76DF0"/>
    <w:rsid w:val="00E775DA"/>
    <w:rsid w:val="00E777EE"/>
    <w:rsid w:val="00E80184"/>
    <w:rsid w:val="00E80C2E"/>
    <w:rsid w:val="00E80FA4"/>
    <w:rsid w:val="00E81B3A"/>
    <w:rsid w:val="00E81B40"/>
    <w:rsid w:val="00E821D9"/>
    <w:rsid w:val="00E824F5"/>
    <w:rsid w:val="00E8261F"/>
    <w:rsid w:val="00E82725"/>
    <w:rsid w:val="00E83046"/>
    <w:rsid w:val="00E83FCA"/>
    <w:rsid w:val="00E843D1"/>
    <w:rsid w:val="00E84564"/>
    <w:rsid w:val="00E846E9"/>
    <w:rsid w:val="00E84ABD"/>
    <w:rsid w:val="00E84DF8"/>
    <w:rsid w:val="00E84FE7"/>
    <w:rsid w:val="00E8558D"/>
    <w:rsid w:val="00E85C53"/>
    <w:rsid w:val="00E85CC1"/>
    <w:rsid w:val="00E85F31"/>
    <w:rsid w:val="00E86895"/>
    <w:rsid w:val="00E868A9"/>
    <w:rsid w:val="00E86C02"/>
    <w:rsid w:val="00E86C19"/>
    <w:rsid w:val="00E8732D"/>
    <w:rsid w:val="00E87BFF"/>
    <w:rsid w:val="00E87E02"/>
    <w:rsid w:val="00E9014B"/>
    <w:rsid w:val="00E90328"/>
    <w:rsid w:val="00E904A5"/>
    <w:rsid w:val="00E905B9"/>
    <w:rsid w:val="00E90AA1"/>
    <w:rsid w:val="00E90FF3"/>
    <w:rsid w:val="00E9133C"/>
    <w:rsid w:val="00E91431"/>
    <w:rsid w:val="00E915E8"/>
    <w:rsid w:val="00E91676"/>
    <w:rsid w:val="00E91A11"/>
    <w:rsid w:val="00E91F1C"/>
    <w:rsid w:val="00E92176"/>
    <w:rsid w:val="00E92325"/>
    <w:rsid w:val="00E923BC"/>
    <w:rsid w:val="00E92CB2"/>
    <w:rsid w:val="00E92DBE"/>
    <w:rsid w:val="00E92DFA"/>
    <w:rsid w:val="00E93862"/>
    <w:rsid w:val="00E93B29"/>
    <w:rsid w:val="00E93CD7"/>
    <w:rsid w:val="00E9401C"/>
    <w:rsid w:val="00E943A2"/>
    <w:rsid w:val="00E94543"/>
    <w:rsid w:val="00E947B4"/>
    <w:rsid w:val="00E947C2"/>
    <w:rsid w:val="00E94B41"/>
    <w:rsid w:val="00E957C8"/>
    <w:rsid w:val="00E96E66"/>
    <w:rsid w:val="00E9787D"/>
    <w:rsid w:val="00E97A10"/>
    <w:rsid w:val="00EA0272"/>
    <w:rsid w:val="00EA0326"/>
    <w:rsid w:val="00EA10BD"/>
    <w:rsid w:val="00EA1A54"/>
    <w:rsid w:val="00EA1C07"/>
    <w:rsid w:val="00EA1E77"/>
    <w:rsid w:val="00EA22EC"/>
    <w:rsid w:val="00EA2912"/>
    <w:rsid w:val="00EA2AA9"/>
    <w:rsid w:val="00EA3036"/>
    <w:rsid w:val="00EA3330"/>
    <w:rsid w:val="00EA3AC7"/>
    <w:rsid w:val="00EA3C46"/>
    <w:rsid w:val="00EA3D02"/>
    <w:rsid w:val="00EA45A2"/>
    <w:rsid w:val="00EA4AB7"/>
    <w:rsid w:val="00EA4F94"/>
    <w:rsid w:val="00EA540B"/>
    <w:rsid w:val="00EA56B5"/>
    <w:rsid w:val="00EA57AA"/>
    <w:rsid w:val="00EA5994"/>
    <w:rsid w:val="00EA6109"/>
    <w:rsid w:val="00EA74EA"/>
    <w:rsid w:val="00EA7612"/>
    <w:rsid w:val="00EA787B"/>
    <w:rsid w:val="00EA78C6"/>
    <w:rsid w:val="00EA7D92"/>
    <w:rsid w:val="00EB08D1"/>
    <w:rsid w:val="00EB09B7"/>
    <w:rsid w:val="00EB0A77"/>
    <w:rsid w:val="00EB0D26"/>
    <w:rsid w:val="00EB1051"/>
    <w:rsid w:val="00EB1367"/>
    <w:rsid w:val="00EB168A"/>
    <w:rsid w:val="00EB180F"/>
    <w:rsid w:val="00EB21C5"/>
    <w:rsid w:val="00EB2500"/>
    <w:rsid w:val="00EB25CD"/>
    <w:rsid w:val="00EB2D08"/>
    <w:rsid w:val="00EB2D57"/>
    <w:rsid w:val="00EB33E4"/>
    <w:rsid w:val="00EB3B64"/>
    <w:rsid w:val="00EB3FDD"/>
    <w:rsid w:val="00EB40E5"/>
    <w:rsid w:val="00EB4295"/>
    <w:rsid w:val="00EB4300"/>
    <w:rsid w:val="00EB4D15"/>
    <w:rsid w:val="00EB516E"/>
    <w:rsid w:val="00EB5464"/>
    <w:rsid w:val="00EB59BA"/>
    <w:rsid w:val="00EB5D82"/>
    <w:rsid w:val="00EB6317"/>
    <w:rsid w:val="00EB63DF"/>
    <w:rsid w:val="00EB6BE2"/>
    <w:rsid w:val="00EB6E2C"/>
    <w:rsid w:val="00EB719E"/>
    <w:rsid w:val="00EB7575"/>
    <w:rsid w:val="00EC00C3"/>
    <w:rsid w:val="00EC0734"/>
    <w:rsid w:val="00EC08FF"/>
    <w:rsid w:val="00EC1448"/>
    <w:rsid w:val="00EC1613"/>
    <w:rsid w:val="00EC19F0"/>
    <w:rsid w:val="00EC2865"/>
    <w:rsid w:val="00EC29C8"/>
    <w:rsid w:val="00EC39D1"/>
    <w:rsid w:val="00EC4B63"/>
    <w:rsid w:val="00EC54E4"/>
    <w:rsid w:val="00EC56CE"/>
    <w:rsid w:val="00EC5871"/>
    <w:rsid w:val="00EC5AEC"/>
    <w:rsid w:val="00EC5CAB"/>
    <w:rsid w:val="00EC5F64"/>
    <w:rsid w:val="00EC6179"/>
    <w:rsid w:val="00EC65ED"/>
    <w:rsid w:val="00EC6B89"/>
    <w:rsid w:val="00EC6C6F"/>
    <w:rsid w:val="00EC704F"/>
    <w:rsid w:val="00EC739B"/>
    <w:rsid w:val="00EC7529"/>
    <w:rsid w:val="00EC7F65"/>
    <w:rsid w:val="00ED0011"/>
    <w:rsid w:val="00ED0653"/>
    <w:rsid w:val="00ED0682"/>
    <w:rsid w:val="00ED07E3"/>
    <w:rsid w:val="00ED0BA9"/>
    <w:rsid w:val="00ED0E02"/>
    <w:rsid w:val="00ED0E1D"/>
    <w:rsid w:val="00ED12E3"/>
    <w:rsid w:val="00ED1727"/>
    <w:rsid w:val="00ED1951"/>
    <w:rsid w:val="00ED1982"/>
    <w:rsid w:val="00ED1F55"/>
    <w:rsid w:val="00ED20B4"/>
    <w:rsid w:val="00ED28E6"/>
    <w:rsid w:val="00ED2C1F"/>
    <w:rsid w:val="00ED325F"/>
    <w:rsid w:val="00ED36AC"/>
    <w:rsid w:val="00ED38C1"/>
    <w:rsid w:val="00ED4EE2"/>
    <w:rsid w:val="00ED5445"/>
    <w:rsid w:val="00ED57C5"/>
    <w:rsid w:val="00ED599C"/>
    <w:rsid w:val="00ED5E4E"/>
    <w:rsid w:val="00ED5FB3"/>
    <w:rsid w:val="00ED626D"/>
    <w:rsid w:val="00ED6535"/>
    <w:rsid w:val="00ED6D99"/>
    <w:rsid w:val="00ED7C75"/>
    <w:rsid w:val="00ED7CC5"/>
    <w:rsid w:val="00ED7CD1"/>
    <w:rsid w:val="00ED7D7B"/>
    <w:rsid w:val="00ED7E89"/>
    <w:rsid w:val="00EE00BF"/>
    <w:rsid w:val="00EE0863"/>
    <w:rsid w:val="00EE0F0E"/>
    <w:rsid w:val="00EE117A"/>
    <w:rsid w:val="00EE1321"/>
    <w:rsid w:val="00EE2DC5"/>
    <w:rsid w:val="00EE31F6"/>
    <w:rsid w:val="00EE39E3"/>
    <w:rsid w:val="00EE3D6B"/>
    <w:rsid w:val="00EE3DBC"/>
    <w:rsid w:val="00EE417C"/>
    <w:rsid w:val="00EE4325"/>
    <w:rsid w:val="00EE4571"/>
    <w:rsid w:val="00EE47F2"/>
    <w:rsid w:val="00EE4984"/>
    <w:rsid w:val="00EE5305"/>
    <w:rsid w:val="00EE572C"/>
    <w:rsid w:val="00EE5929"/>
    <w:rsid w:val="00EE5DF2"/>
    <w:rsid w:val="00EE611C"/>
    <w:rsid w:val="00EE643D"/>
    <w:rsid w:val="00EE6810"/>
    <w:rsid w:val="00EE6C89"/>
    <w:rsid w:val="00EE6FFC"/>
    <w:rsid w:val="00EE789B"/>
    <w:rsid w:val="00EE7F1C"/>
    <w:rsid w:val="00EF026B"/>
    <w:rsid w:val="00EF07C0"/>
    <w:rsid w:val="00EF0FDF"/>
    <w:rsid w:val="00EF1941"/>
    <w:rsid w:val="00EF1CDA"/>
    <w:rsid w:val="00EF1DE4"/>
    <w:rsid w:val="00EF2188"/>
    <w:rsid w:val="00EF2390"/>
    <w:rsid w:val="00EF256B"/>
    <w:rsid w:val="00EF28DF"/>
    <w:rsid w:val="00EF292E"/>
    <w:rsid w:val="00EF2C47"/>
    <w:rsid w:val="00EF2C71"/>
    <w:rsid w:val="00EF2E4D"/>
    <w:rsid w:val="00EF3786"/>
    <w:rsid w:val="00EF3CDA"/>
    <w:rsid w:val="00EF3DD4"/>
    <w:rsid w:val="00EF3F4E"/>
    <w:rsid w:val="00EF3F6C"/>
    <w:rsid w:val="00EF43A7"/>
    <w:rsid w:val="00EF4C71"/>
    <w:rsid w:val="00EF4CA6"/>
    <w:rsid w:val="00EF4E56"/>
    <w:rsid w:val="00EF522D"/>
    <w:rsid w:val="00EF52B1"/>
    <w:rsid w:val="00EF5481"/>
    <w:rsid w:val="00EF548D"/>
    <w:rsid w:val="00EF555B"/>
    <w:rsid w:val="00EF577B"/>
    <w:rsid w:val="00EF5AA3"/>
    <w:rsid w:val="00EF5DEC"/>
    <w:rsid w:val="00EF63C2"/>
    <w:rsid w:val="00EF6615"/>
    <w:rsid w:val="00EF740E"/>
    <w:rsid w:val="00EF7651"/>
    <w:rsid w:val="00EF7966"/>
    <w:rsid w:val="00F00088"/>
    <w:rsid w:val="00F00307"/>
    <w:rsid w:val="00F00764"/>
    <w:rsid w:val="00F00861"/>
    <w:rsid w:val="00F00CAE"/>
    <w:rsid w:val="00F01217"/>
    <w:rsid w:val="00F01450"/>
    <w:rsid w:val="00F01A13"/>
    <w:rsid w:val="00F025B8"/>
    <w:rsid w:val="00F027BB"/>
    <w:rsid w:val="00F02BC0"/>
    <w:rsid w:val="00F02CBF"/>
    <w:rsid w:val="00F02DF2"/>
    <w:rsid w:val="00F02FA6"/>
    <w:rsid w:val="00F0302D"/>
    <w:rsid w:val="00F03FB1"/>
    <w:rsid w:val="00F045C8"/>
    <w:rsid w:val="00F0568A"/>
    <w:rsid w:val="00F05930"/>
    <w:rsid w:val="00F05D45"/>
    <w:rsid w:val="00F0614D"/>
    <w:rsid w:val="00F0669A"/>
    <w:rsid w:val="00F06746"/>
    <w:rsid w:val="00F06FA9"/>
    <w:rsid w:val="00F072D2"/>
    <w:rsid w:val="00F0753A"/>
    <w:rsid w:val="00F07618"/>
    <w:rsid w:val="00F07A87"/>
    <w:rsid w:val="00F07D03"/>
    <w:rsid w:val="00F10324"/>
    <w:rsid w:val="00F10349"/>
    <w:rsid w:val="00F10C05"/>
    <w:rsid w:val="00F111FB"/>
    <w:rsid w:val="00F114D9"/>
    <w:rsid w:val="00F1169F"/>
    <w:rsid w:val="00F11BB7"/>
    <w:rsid w:val="00F11DCF"/>
    <w:rsid w:val="00F11E25"/>
    <w:rsid w:val="00F1259E"/>
    <w:rsid w:val="00F12CD5"/>
    <w:rsid w:val="00F13011"/>
    <w:rsid w:val="00F13017"/>
    <w:rsid w:val="00F13EB9"/>
    <w:rsid w:val="00F14076"/>
    <w:rsid w:val="00F1513D"/>
    <w:rsid w:val="00F1539D"/>
    <w:rsid w:val="00F1549D"/>
    <w:rsid w:val="00F15777"/>
    <w:rsid w:val="00F159FF"/>
    <w:rsid w:val="00F15FA1"/>
    <w:rsid w:val="00F162EA"/>
    <w:rsid w:val="00F16743"/>
    <w:rsid w:val="00F167CC"/>
    <w:rsid w:val="00F16CBF"/>
    <w:rsid w:val="00F172F3"/>
    <w:rsid w:val="00F178C4"/>
    <w:rsid w:val="00F179BB"/>
    <w:rsid w:val="00F17B75"/>
    <w:rsid w:val="00F205A5"/>
    <w:rsid w:val="00F20837"/>
    <w:rsid w:val="00F20F7E"/>
    <w:rsid w:val="00F213C6"/>
    <w:rsid w:val="00F22010"/>
    <w:rsid w:val="00F22310"/>
    <w:rsid w:val="00F226B7"/>
    <w:rsid w:val="00F22868"/>
    <w:rsid w:val="00F22B68"/>
    <w:rsid w:val="00F22D01"/>
    <w:rsid w:val="00F23878"/>
    <w:rsid w:val="00F23B95"/>
    <w:rsid w:val="00F245F2"/>
    <w:rsid w:val="00F24B76"/>
    <w:rsid w:val="00F2617D"/>
    <w:rsid w:val="00F26416"/>
    <w:rsid w:val="00F27016"/>
    <w:rsid w:val="00F272C4"/>
    <w:rsid w:val="00F27393"/>
    <w:rsid w:val="00F301A0"/>
    <w:rsid w:val="00F3038C"/>
    <w:rsid w:val="00F303D2"/>
    <w:rsid w:val="00F30497"/>
    <w:rsid w:val="00F308AB"/>
    <w:rsid w:val="00F30CC6"/>
    <w:rsid w:val="00F31172"/>
    <w:rsid w:val="00F3148A"/>
    <w:rsid w:val="00F319E1"/>
    <w:rsid w:val="00F31C92"/>
    <w:rsid w:val="00F31CED"/>
    <w:rsid w:val="00F31F11"/>
    <w:rsid w:val="00F32312"/>
    <w:rsid w:val="00F32723"/>
    <w:rsid w:val="00F327C8"/>
    <w:rsid w:val="00F32A74"/>
    <w:rsid w:val="00F32D5F"/>
    <w:rsid w:val="00F32F78"/>
    <w:rsid w:val="00F3300B"/>
    <w:rsid w:val="00F3325B"/>
    <w:rsid w:val="00F33540"/>
    <w:rsid w:val="00F33714"/>
    <w:rsid w:val="00F3396C"/>
    <w:rsid w:val="00F34200"/>
    <w:rsid w:val="00F34AA0"/>
    <w:rsid w:val="00F35630"/>
    <w:rsid w:val="00F3597E"/>
    <w:rsid w:val="00F35991"/>
    <w:rsid w:val="00F35A5D"/>
    <w:rsid w:val="00F36B1C"/>
    <w:rsid w:val="00F36EAC"/>
    <w:rsid w:val="00F3778F"/>
    <w:rsid w:val="00F379C0"/>
    <w:rsid w:val="00F37C9D"/>
    <w:rsid w:val="00F37D13"/>
    <w:rsid w:val="00F404D7"/>
    <w:rsid w:val="00F40594"/>
    <w:rsid w:val="00F4059B"/>
    <w:rsid w:val="00F4105B"/>
    <w:rsid w:val="00F42398"/>
    <w:rsid w:val="00F42554"/>
    <w:rsid w:val="00F426B9"/>
    <w:rsid w:val="00F42809"/>
    <w:rsid w:val="00F42C14"/>
    <w:rsid w:val="00F42CB1"/>
    <w:rsid w:val="00F4300D"/>
    <w:rsid w:val="00F430A8"/>
    <w:rsid w:val="00F43A83"/>
    <w:rsid w:val="00F43A91"/>
    <w:rsid w:val="00F4421B"/>
    <w:rsid w:val="00F44273"/>
    <w:rsid w:val="00F444F3"/>
    <w:rsid w:val="00F44E56"/>
    <w:rsid w:val="00F44EC9"/>
    <w:rsid w:val="00F44F4D"/>
    <w:rsid w:val="00F450B3"/>
    <w:rsid w:val="00F4517D"/>
    <w:rsid w:val="00F4528E"/>
    <w:rsid w:val="00F453B3"/>
    <w:rsid w:val="00F45589"/>
    <w:rsid w:val="00F455EE"/>
    <w:rsid w:val="00F458F9"/>
    <w:rsid w:val="00F45CA5"/>
    <w:rsid w:val="00F45D55"/>
    <w:rsid w:val="00F46403"/>
    <w:rsid w:val="00F46589"/>
    <w:rsid w:val="00F46D20"/>
    <w:rsid w:val="00F46F95"/>
    <w:rsid w:val="00F46FC7"/>
    <w:rsid w:val="00F4713A"/>
    <w:rsid w:val="00F47173"/>
    <w:rsid w:val="00F475FD"/>
    <w:rsid w:val="00F4787C"/>
    <w:rsid w:val="00F47B48"/>
    <w:rsid w:val="00F47C42"/>
    <w:rsid w:val="00F5013A"/>
    <w:rsid w:val="00F50994"/>
    <w:rsid w:val="00F50AC4"/>
    <w:rsid w:val="00F50AFE"/>
    <w:rsid w:val="00F50BB4"/>
    <w:rsid w:val="00F50C94"/>
    <w:rsid w:val="00F50CFF"/>
    <w:rsid w:val="00F50D49"/>
    <w:rsid w:val="00F51979"/>
    <w:rsid w:val="00F51D22"/>
    <w:rsid w:val="00F52578"/>
    <w:rsid w:val="00F5291E"/>
    <w:rsid w:val="00F52D27"/>
    <w:rsid w:val="00F52FEE"/>
    <w:rsid w:val="00F538F2"/>
    <w:rsid w:val="00F5398F"/>
    <w:rsid w:val="00F53C16"/>
    <w:rsid w:val="00F53D0E"/>
    <w:rsid w:val="00F53E15"/>
    <w:rsid w:val="00F542A8"/>
    <w:rsid w:val="00F5493D"/>
    <w:rsid w:val="00F549E3"/>
    <w:rsid w:val="00F54A37"/>
    <w:rsid w:val="00F54D87"/>
    <w:rsid w:val="00F54F41"/>
    <w:rsid w:val="00F55361"/>
    <w:rsid w:val="00F554A0"/>
    <w:rsid w:val="00F557B9"/>
    <w:rsid w:val="00F55D83"/>
    <w:rsid w:val="00F567FB"/>
    <w:rsid w:val="00F579A9"/>
    <w:rsid w:val="00F57C46"/>
    <w:rsid w:val="00F60087"/>
    <w:rsid w:val="00F6078F"/>
    <w:rsid w:val="00F60918"/>
    <w:rsid w:val="00F60EC9"/>
    <w:rsid w:val="00F6107A"/>
    <w:rsid w:val="00F611A8"/>
    <w:rsid w:val="00F6158B"/>
    <w:rsid w:val="00F61598"/>
    <w:rsid w:val="00F615BE"/>
    <w:rsid w:val="00F615E1"/>
    <w:rsid w:val="00F617BC"/>
    <w:rsid w:val="00F61835"/>
    <w:rsid w:val="00F622A8"/>
    <w:rsid w:val="00F623E7"/>
    <w:rsid w:val="00F62594"/>
    <w:rsid w:val="00F62672"/>
    <w:rsid w:val="00F62B19"/>
    <w:rsid w:val="00F633A9"/>
    <w:rsid w:val="00F63F75"/>
    <w:rsid w:val="00F63F7F"/>
    <w:rsid w:val="00F64163"/>
    <w:rsid w:val="00F64508"/>
    <w:rsid w:val="00F6453F"/>
    <w:rsid w:val="00F64B38"/>
    <w:rsid w:val="00F64C7B"/>
    <w:rsid w:val="00F64E0E"/>
    <w:rsid w:val="00F650FC"/>
    <w:rsid w:val="00F6572E"/>
    <w:rsid w:val="00F65856"/>
    <w:rsid w:val="00F658EC"/>
    <w:rsid w:val="00F65B51"/>
    <w:rsid w:val="00F666F1"/>
    <w:rsid w:val="00F66BD3"/>
    <w:rsid w:val="00F66DF9"/>
    <w:rsid w:val="00F672C0"/>
    <w:rsid w:val="00F672F1"/>
    <w:rsid w:val="00F67305"/>
    <w:rsid w:val="00F673E3"/>
    <w:rsid w:val="00F70358"/>
    <w:rsid w:val="00F70B6F"/>
    <w:rsid w:val="00F71302"/>
    <w:rsid w:val="00F71472"/>
    <w:rsid w:val="00F71A0D"/>
    <w:rsid w:val="00F71C03"/>
    <w:rsid w:val="00F71E5D"/>
    <w:rsid w:val="00F71EA9"/>
    <w:rsid w:val="00F71F0E"/>
    <w:rsid w:val="00F72415"/>
    <w:rsid w:val="00F72464"/>
    <w:rsid w:val="00F72A13"/>
    <w:rsid w:val="00F72EE7"/>
    <w:rsid w:val="00F72F3B"/>
    <w:rsid w:val="00F73079"/>
    <w:rsid w:val="00F73C06"/>
    <w:rsid w:val="00F73D73"/>
    <w:rsid w:val="00F73D90"/>
    <w:rsid w:val="00F7400A"/>
    <w:rsid w:val="00F7430D"/>
    <w:rsid w:val="00F749CF"/>
    <w:rsid w:val="00F74DE0"/>
    <w:rsid w:val="00F75085"/>
    <w:rsid w:val="00F755B7"/>
    <w:rsid w:val="00F75BCC"/>
    <w:rsid w:val="00F75EDA"/>
    <w:rsid w:val="00F75FB3"/>
    <w:rsid w:val="00F765BF"/>
    <w:rsid w:val="00F76761"/>
    <w:rsid w:val="00F76762"/>
    <w:rsid w:val="00F767B2"/>
    <w:rsid w:val="00F768F3"/>
    <w:rsid w:val="00F76A31"/>
    <w:rsid w:val="00F77751"/>
    <w:rsid w:val="00F7792B"/>
    <w:rsid w:val="00F77D65"/>
    <w:rsid w:val="00F77FC3"/>
    <w:rsid w:val="00F8017C"/>
    <w:rsid w:val="00F801C7"/>
    <w:rsid w:val="00F80519"/>
    <w:rsid w:val="00F80531"/>
    <w:rsid w:val="00F80759"/>
    <w:rsid w:val="00F8195A"/>
    <w:rsid w:val="00F81D61"/>
    <w:rsid w:val="00F8202A"/>
    <w:rsid w:val="00F82499"/>
    <w:rsid w:val="00F828EA"/>
    <w:rsid w:val="00F82A25"/>
    <w:rsid w:val="00F82CA2"/>
    <w:rsid w:val="00F82D30"/>
    <w:rsid w:val="00F82DB3"/>
    <w:rsid w:val="00F83527"/>
    <w:rsid w:val="00F836D5"/>
    <w:rsid w:val="00F83861"/>
    <w:rsid w:val="00F84041"/>
    <w:rsid w:val="00F842AB"/>
    <w:rsid w:val="00F8446E"/>
    <w:rsid w:val="00F847B7"/>
    <w:rsid w:val="00F84DC9"/>
    <w:rsid w:val="00F84FF9"/>
    <w:rsid w:val="00F8528E"/>
    <w:rsid w:val="00F85A33"/>
    <w:rsid w:val="00F85B37"/>
    <w:rsid w:val="00F85B8E"/>
    <w:rsid w:val="00F85CBB"/>
    <w:rsid w:val="00F8607E"/>
    <w:rsid w:val="00F86CD0"/>
    <w:rsid w:val="00F86EA4"/>
    <w:rsid w:val="00F8708A"/>
    <w:rsid w:val="00F875DC"/>
    <w:rsid w:val="00F87B3C"/>
    <w:rsid w:val="00F87D96"/>
    <w:rsid w:val="00F90C74"/>
    <w:rsid w:val="00F91160"/>
    <w:rsid w:val="00F9137F"/>
    <w:rsid w:val="00F91482"/>
    <w:rsid w:val="00F923E4"/>
    <w:rsid w:val="00F92989"/>
    <w:rsid w:val="00F92E0F"/>
    <w:rsid w:val="00F933F4"/>
    <w:rsid w:val="00F93556"/>
    <w:rsid w:val="00F93607"/>
    <w:rsid w:val="00F936A4"/>
    <w:rsid w:val="00F937AB"/>
    <w:rsid w:val="00F939B9"/>
    <w:rsid w:val="00F939FE"/>
    <w:rsid w:val="00F94EC1"/>
    <w:rsid w:val="00F95051"/>
    <w:rsid w:val="00F956DF"/>
    <w:rsid w:val="00F95951"/>
    <w:rsid w:val="00F95C4C"/>
    <w:rsid w:val="00F95D16"/>
    <w:rsid w:val="00F96927"/>
    <w:rsid w:val="00F96CFA"/>
    <w:rsid w:val="00F9704A"/>
    <w:rsid w:val="00F97698"/>
    <w:rsid w:val="00F97B29"/>
    <w:rsid w:val="00F97EB1"/>
    <w:rsid w:val="00F97F85"/>
    <w:rsid w:val="00FA0124"/>
    <w:rsid w:val="00FA0268"/>
    <w:rsid w:val="00FA1F92"/>
    <w:rsid w:val="00FA217C"/>
    <w:rsid w:val="00FA249C"/>
    <w:rsid w:val="00FA2AC1"/>
    <w:rsid w:val="00FA329A"/>
    <w:rsid w:val="00FA358F"/>
    <w:rsid w:val="00FA35DF"/>
    <w:rsid w:val="00FA3879"/>
    <w:rsid w:val="00FA3900"/>
    <w:rsid w:val="00FA3E87"/>
    <w:rsid w:val="00FA4410"/>
    <w:rsid w:val="00FA4741"/>
    <w:rsid w:val="00FA4A6D"/>
    <w:rsid w:val="00FA4BB3"/>
    <w:rsid w:val="00FA4F4D"/>
    <w:rsid w:val="00FA5506"/>
    <w:rsid w:val="00FA5BF2"/>
    <w:rsid w:val="00FA5C7A"/>
    <w:rsid w:val="00FA5EB4"/>
    <w:rsid w:val="00FA60DA"/>
    <w:rsid w:val="00FA622F"/>
    <w:rsid w:val="00FA66B6"/>
    <w:rsid w:val="00FA6718"/>
    <w:rsid w:val="00FA6A76"/>
    <w:rsid w:val="00FA6D0B"/>
    <w:rsid w:val="00FA6F5A"/>
    <w:rsid w:val="00FA7482"/>
    <w:rsid w:val="00FA74B6"/>
    <w:rsid w:val="00FA7BA4"/>
    <w:rsid w:val="00FA7C91"/>
    <w:rsid w:val="00FA7D16"/>
    <w:rsid w:val="00FB02CC"/>
    <w:rsid w:val="00FB0579"/>
    <w:rsid w:val="00FB0B5E"/>
    <w:rsid w:val="00FB0F32"/>
    <w:rsid w:val="00FB2987"/>
    <w:rsid w:val="00FB32EE"/>
    <w:rsid w:val="00FB338A"/>
    <w:rsid w:val="00FB3CC1"/>
    <w:rsid w:val="00FB404C"/>
    <w:rsid w:val="00FB41FF"/>
    <w:rsid w:val="00FB422D"/>
    <w:rsid w:val="00FB4451"/>
    <w:rsid w:val="00FB4CA7"/>
    <w:rsid w:val="00FB4D77"/>
    <w:rsid w:val="00FB54D5"/>
    <w:rsid w:val="00FB5521"/>
    <w:rsid w:val="00FB573A"/>
    <w:rsid w:val="00FB5753"/>
    <w:rsid w:val="00FB5806"/>
    <w:rsid w:val="00FB591F"/>
    <w:rsid w:val="00FB5F34"/>
    <w:rsid w:val="00FB64DA"/>
    <w:rsid w:val="00FB67B6"/>
    <w:rsid w:val="00FB689B"/>
    <w:rsid w:val="00FB69A0"/>
    <w:rsid w:val="00FB6BBA"/>
    <w:rsid w:val="00FC0D52"/>
    <w:rsid w:val="00FC0EDC"/>
    <w:rsid w:val="00FC1723"/>
    <w:rsid w:val="00FC177E"/>
    <w:rsid w:val="00FC177F"/>
    <w:rsid w:val="00FC1AC8"/>
    <w:rsid w:val="00FC1D03"/>
    <w:rsid w:val="00FC22D1"/>
    <w:rsid w:val="00FC2344"/>
    <w:rsid w:val="00FC3380"/>
    <w:rsid w:val="00FC3542"/>
    <w:rsid w:val="00FC38B0"/>
    <w:rsid w:val="00FC3B6F"/>
    <w:rsid w:val="00FC3CD4"/>
    <w:rsid w:val="00FC3D7F"/>
    <w:rsid w:val="00FC3F2A"/>
    <w:rsid w:val="00FC40F2"/>
    <w:rsid w:val="00FC4326"/>
    <w:rsid w:val="00FC443B"/>
    <w:rsid w:val="00FC47E1"/>
    <w:rsid w:val="00FC4A80"/>
    <w:rsid w:val="00FC4C3D"/>
    <w:rsid w:val="00FC4E6C"/>
    <w:rsid w:val="00FC4F7D"/>
    <w:rsid w:val="00FC501B"/>
    <w:rsid w:val="00FC5125"/>
    <w:rsid w:val="00FC542A"/>
    <w:rsid w:val="00FC5C15"/>
    <w:rsid w:val="00FC5FC7"/>
    <w:rsid w:val="00FC6165"/>
    <w:rsid w:val="00FC639A"/>
    <w:rsid w:val="00FC66C1"/>
    <w:rsid w:val="00FC6DC3"/>
    <w:rsid w:val="00FC7123"/>
    <w:rsid w:val="00FC74AD"/>
    <w:rsid w:val="00FC78CA"/>
    <w:rsid w:val="00FC7A84"/>
    <w:rsid w:val="00FC7BA3"/>
    <w:rsid w:val="00FC7C37"/>
    <w:rsid w:val="00FC7C7E"/>
    <w:rsid w:val="00FC7E3E"/>
    <w:rsid w:val="00FD0069"/>
    <w:rsid w:val="00FD03B2"/>
    <w:rsid w:val="00FD05F6"/>
    <w:rsid w:val="00FD07AF"/>
    <w:rsid w:val="00FD0D24"/>
    <w:rsid w:val="00FD16C0"/>
    <w:rsid w:val="00FD19B1"/>
    <w:rsid w:val="00FD2544"/>
    <w:rsid w:val="00FD26EE"/>
    <w:rsid w:val="00FD2BB6"/>
    <w:rsid w:val="00FD3607"/>
    <w:rsid w:val="00FD36D2"/>
    <w:rsid w:val="00FD3762"/>
    <w:rsid w:val="00FD40FF"/>
    <w:rsid w:val="00FD43D6"/>
    <w:rsid w:val="00FD45F4"/>
    <w:rsid w:val="00FD464A"/>
    <w:rsid w:val="00FD46C5"/>
    <w:rsid w:val="00FD47BA"/>
    <w:rsid w:val="00FD489D"/>
    <w:rsid w:val="00FD5048"/>
    <w:rsid w:val="00FD508D"/>
    <w:rsid w:val="00FD52F9"/>
    <w:rsid w:val="00FD583F"/>
    <w:rsid w:val="00FD6150"/>
    <w:rsid w:val="00FD6570"/>
    <w:rsid w:val="00FD6871"/>
    <w:rsid w:val="00FD695F"/>
    <w:rsid w:val="00FD6C3E"/>
    <w:rsid w:val="00FD7488"/>
    <w:rsid w:val="00FD759C"/>
    <w:rsid w:val="00FD75FE"/>
    <w:rsid w:val="00FD7EFC"/>
    <w:rsid w:val="00FE0014"/>
    <w:rsid w:val="00FE025D"/>
    <w:rsid w:val="00FE038B"/>
    <w:rsid w:val="00FE07AE"/>
    <w:rsid w:val="00FE0F7E"/>
    <w:rsid w:val="00FE1791"/>
    <w:rsid w:val="00FE19CF"/>
    <w:rsid w:val="00FE1B01"/>
    <w:rsid w:val="00FE21B3"/>
    <w:rsid w:val="00FE23AE"/>
    <w:rsid w:val="00FE31FD"/>
    <w:rsid w:val="00FE35FA"/>
    <w:rsid w:val="00FE3A54"/>
    <w:rsid w:val="00FE4229"/>
    <w:rsid w:val="00FE426B"/>
    <w:rsid w:val="00FE429B"/>
    <w:rsid w:val="00FE4443"/>
    <w:rsid w:val="00FE4B3A"/>
    <w:rsid w:val="00FE4C3B"/>
    <w:rsid w:val="00FE5536"/>
    <w:rsid w:val="00FE559A"/>
    <w:rsid w:val="00FE5C58"/>
    <w:rsid w:val="00FE620F"/>
    <w:rsid w:val="00FE629D"/>
    <w:rsid w:val="00FE62CA"/>
    <w:rsid w:val="00FE6683"/>
    <w:rsid w:val="00FE6728"/>
    <w:rsid w:val="00FE6AC7"/>
    <w:rsid w:val="00FE7307"/>
    <w:rsid w:val="00FE7610"/>
    <w:rsid w:val="00FE762E"/>
    <w:rsid w:val="00FE76F8"/>
    <w:rsid w:val="00FF09A3"/>
    <w:rsid w:val="00FF0E32"/>
    <w:rsid w:val="00FF16B4"/>
    <w:rsid w:val="00FF16F7"/>
    <w:rsid w:val="00FF1876"/>
    <w:rsid w:val="00FF1879"/>
    <w:rsid w:val="00FF1997"/>
    <w:rsid w:val="00FF1F5E"/>
    <w:rsid w:val="00FF2586"/>
    <w:rsid w:val="00FF2A11"/>
    <w:rsid w:val="00FF2CCA"/>
    <w:rsid w:val="00FF2F02"/>
    <w:rsid w:val="00FF2FB5"/>
    <w:rsid w:val="00FF308D"/>
    <w:rsid w:val="00FF33EE"/>
    <w:rsid w:val="00FF34B2"/>
    <w:rsid w:val="00FF3DD1"/>
    <w:rsid w:val="00FF3EB6"/>
    <w:rsid w:val="00FF3F4D"/>
    <w:rsid w:val="00FF4080"/>
    <w:rsid w:val="00FF42F3"/>
    <w:rsid w:val="00FF4307"/>
    <w:rsid w:val="00FF4614"/>
    <w:rsid w:val="00FF4685"/>
    <w:rsid w:val="00FF46FF"/>
    <w:rsid w:val="00FF4E57"/>
    <w:rsid w:val="00FF530F"/>
    <w:rsid w:val="00FF5585"/>
    <w:rsid w:val="00FF56BE"/>
    <w:rsid w:val="00FF6793"/>
    <w:rsid w:val="00FF6A7E"/>
    <w:rsid w:val="00FF6B32"/>
    <w:rsid w:val="00FF6CE5"/>
    <w:rsid w:val="00FF6FD3"/>
    <w:rsid w:val="00FF76DD"/>
    <w:rsid w:val="00FF7BB8"/>
    <w:rsid w:val="00FF7E33"/>
    <w:rsid w:val="0E0D09B0"/>
    <w:rsid w:val="4CB90997"/>
  </w:rsids>
  <m:mathPr>
    <m:mathFont m:val="Cambria Math"/>
    <m:brkBin m:val="before"/>
    <m:brkBinSub m:val="--"/>
    <m:smallFrac m:val="0"/>
    <m:dispDef/>
    <m:lMargin m:val="1440"/>
    <m:rMargin m:val="1440"/>
    <m:defJc m:val="centerGroup"/>
    <m:wrapIndent m:val="1440"/>
    <m:intLim m:val="subSup"/>
    <m:naryLim m:val="undOvr"/>
  </m:mathPr>
  <w:attachedSchema w:val="urn:DocumentPartTemplate"/>
  <w:attachedSchema w:val="http://schemas.microsoft.com/temp/samples"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2ED03657"/>
  <w15:docId w15:val="{B7518FCF-80CE-478D-BD9A-F52DC5370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bg-BG" w:eastAsia="bg-BG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4" w:qFormat="1"/>
    <w:lsdException w:name="heading 2" w:uiPriority="4" w:qFormat="1"/>
    <w:lsdException w:name="heading 3" w:semiHidden="1" w:uiPriority="5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8" w:unhideWhenUsed="1"/>
    <w:lsdException w:name="footer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" w:unhideWhenUsed="1" w:qFormat="1"/>
    <w:lsdException w:name="Hyperlink" w:unhideWhenUsed="1"/>
    <w:lsdException w:name="FollowedHyperlink" w:semiHidden="1" w:unhideWhenUsed="1"/>
    <w:lsdException w:name="Strong" w:uiPriority="2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1" w:qFormat="1"/>
    <w:lsdException w:name="Table Theme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Theme="minorHAnsi" w:eastAsiaTheme="minorEastAsia" w:hAnsiTheme="minorHAnsi" w:cstheme="minorBidi"/>
      <w:b/>
      <w:color w:val="082A75" w:themeColor="text2"/>
      <w:sz w:val="28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4"/>
    <w:qFormat/>
    <w:pPr>
      <w:keepNext/>
      <w:spacing w:before="240" w:after="60"/>
      <w:outlineLvl w:val="0"/>
    </w:pPr>
    <w:rPr>
      <w:rFonts w:asciiTheme="majorHAnsi" w:eastAsiaTheme="majorEastAsia" w:hAnsiTheme="majorHAnsi" w:cstheme="majorBidi"/>
      <w:color w:val="061F57" w:themeColor="text2" w:themeShade="BF"/>
      <w:kern w:val="28"/>
      <w:sz w:val="52"/>
      <w:szCs w:val="32"/>
    </w:rPr>
  </w:style>
  <w:style w:type="paragraph" w:styleId="Heading2">
    <w:name w:val="heading 2"/>
    <w:basedOn w:val="Normal"/>
    <w:next w:val="Normal"/>
    <w:link w:val="Heading2Char"/>
    <w:uiPriority w:val="4"/>
    <w:qFormat/>
    <w:pPr>
      <w:keepNext/>
      <w:spacing w:after="240"/>
      <w:outlineLvl w:val="1"/>
    </w:pPr>
    <w:rPr>
      <w:rFonts w:eastAsiaTheme="majorEastAsia" w:cstheme="majorBidi"/>
      <w:b w:val="0"/>
      <w:sz w:val="3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Cs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3592CF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</w:style>
  <w:style w:type="paragraph" w:styleId="Header">
    <w:name w:val="header"/>
    <w:basedOn w:val="Normal"/>
    <w:link w:val="HeaderChar"/>
    <w:uiPriority w:val="8"/>
    <w:unhideWhenUsed/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</w:pPr>
    <w:rPr>
      <w:b w:val="0"/>
      <w:caps/>
      <w:spacing w:val="20"/>
      <w:sz w:val="32"/>
    </w:rPr>
  </w:style>
  <w:style w:type="table" w:styleId="TableGrid">
    <w:name w:val="Table Grid"/>
    <w:basedOn w:val="TableNormal"/>
    <w:uiPriority w:val="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uiPriority w:val="10"/>
    <w:qFormat/>
    <w:pPr>
      <w:spacing w:after="200"/>
    </w:pPr>
    <w:rPr>
      <w:rFonts w:asciiTheme="majorHAnsi" w:eastAsiaTheme="majorEastAsia" w:hAnsiTheme="majorHAnsi" w:cstheme="majorBidi"/>
      <w:bCs/>
      <w:sz w:val="72"/>
      <w:szCs w:val="5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b/>
      <w:bCs/>
      <w:color w:val="082A75" w:themeColor="text2"/>
      <w:sz w:val="72"/>
      <w:szCs w:val="52"/>
    </w:rPr>
  </w:style>
  <w:style w:type="character" w:customStyle="1" w:styleId="SubtitleChar">
    <w:name w:val="Subtitle Char"/>
    <w:basedOn w:val="DefaultParagraphFont"/>
    <w:link w:val="Subtitle"/>
    <w:uiPriority w:val="2"/>
    <w:qFormat/>
    <w:rPr>
      <w:rFonts w:eastAsiaTheme="minorEastAsia"/>
      <w:caps/>
      <w:color w:val="082A75" w:themeColor="text2"/>
      <w:spacing w:val="20"/>
      <w:sz w:val="32"/>
      <w:szCs w:val="22"/>
    </w:rPr>
  </w:style>
  <w:style w:type="character" w:customStyle="1" w:styleId="Heading1Char">
    <w:name w:val="Heading 1 Char"/>
    <w:basedOn w:val="DefaultParagraphFont"/>
    <w:link w:val="Heading1"/>
    <w:uiPriority w:val="4"/>
    <w:rPr>
      <w:rFonts w:asciiTheme="majorHAnsi" w:eastAsiaTheme="majorEastAsia" w:hAnsiTheme="majorHAnsi" w:cstheme="majorBidi"/>
      <w:b/>
      <w:color w:val="061F57" w:themeColor="text2" w:themeShade="BF"/>
      <w:kern w:val="28"/>
      <w:sz w:val="52"/>
      <w:szCs w:val="32"/>
    </w:rPr>
  </w:style>
  <w:style w:type="character" w:customStyle="1" w:styleId="HeaderChar">
    <w:name w:val="Header Char"/>
    <w:basedOn w:val="DefaultParagraphFont"/>
    <w:link w:val="Header"/>
    <w:uiPriority w:val="8"/>
  </w:style>
  <w:style w:type="character" w:customStyle="1" w:styleId="FooterChar">
    <w:name w:val="Footer Char"/>
    <w:basedOn w:val="DefaultParagraphFont"/>
    <w:link w:val="Footer"/>
    <w:uiPriority w:val="99"/>
    <w:rPr>
      <w:sz w:val="24"/>
      <w:szCs w:val="24"/>
    </w:rPr>
  </w:style>
  <w:style w:type="paragraph" w:customStyle="1" w:styleId="Name">
    <w:name w:val="Name"/>
    <w:basedOn w:val="Normal"/>
    <w:uiPriority w:val="3"/>
    <w:qFormat/>
    <w:pPr>
      <w:jc w:val="right"/>
    </w:pPr>
  </w:style>
  <w:style w:type="character" w:customStyle="1" w:styleId="Heading2Char">
    <w:name w:val="Heading 2 Char"/>
    <w:basedOn w:val="DefaultParagraphFont"/>
    <w:link w:val="Heading2"/>
    <w:uiPriority w:val="4"/>
    <w:qFormat/>
    <w:rPr>
      <w:rFonts w:eastAsiaTheme="majorEastAsia" w:cstheme="majorBidi"/>
      <w:color w:val="082A75" w:themeColor="text2"/>
      <w:sz w:val="36"/>
      <w:szCs w:val="26"/>
    </w:rPr>
  </w:style>
  <w:style w:type="character" w:styleId="PlaceholderText">
    <w:name w:val="Placeholder Text"/>
    <w:basedOn w:val="DefaultParagraphFont"/>
    <w:uiPriority w:val="99"/>
    <w:unhideWhenUsed/>
    <w:rPr>
      <w:color w:val="808080"/>
    </w:rPr>
  </w:style>
  <w:style w:type="paragraph" w:customStyle="1" w:styleId="Content">
    <w:name w:val="Content"/>
    <w:basedOn w:val="Normal"/>
    <w:link w:val="ContentChar"/>
    <w:qFormat/>
    <w:rPr>
      <w:b w:val="0"/>
    </w:rPr>
  </w:style>
  <w:style w:type="paragraph" w:customStyle="1" w:styleId="EmphasisText">
    <w:name w:val="Emphasis Text"/>
    <w:basedOn w:val="Normal"/>
    <w:link w:val="EmphasisTextChar"/>
    <w:qFormat/>
  </w:style>
  <w:style w:type="character" w:customStyle="1" w:styleId="ContentChar">
    <w:name w:val="Content Char"/>
    <w:basedOn w:val="DefaultParagraphFont"/>
    <w:link w:val="Content"/>
    <w:rPr>
      <w:rFonts w:eastAsiaTheme="minorEastAsia"/>
      <w:color w:val="082A75" w:themeColor="text2"/>
      <w:sz w:val="28"/>
      <w:szCs w:val="22"/>
    </w:rPr>
  </w:style>
  <w:style w:type="character" w:customStyle="1" w:styleId="EmphasisTextChar">
    <w:name w:val="Emphasis Text Char"/>
    <w:basedOn w:val="DefaultParagraphFont"/>
    <w:link w:val="EmphasisText"/>
    <w:rPr>
      <w:rFonts w:eastAsiaTheme="minorEastAsia"/>
      <w:b/>
      <w:color w:val="082A75" w:themeColor="text2"/>
      <w:sz w:val="28"/>
      <w:szCs w:val="22"/>
    </w:rPr>
  </w:style>
  <w:style w:type="paragraph" w:customStyle="1" w:styleId="z-TopofForm1">
    <w:name w:val="z-Top of Form1"/>
    <w:basedOn w:val="Normal"/>
    <w:next w:val="Normal"/>
    <w:link w:val="z-TopofFormChar"/>
    <w:uiPriority w:val="99"/>
    <w:semiHidden/>
    <w:unhideWhenUsed/>
    <w:pPr>
      <w:pBdr>
        <w:bottom w:val="single" w:sz="6" w:space="1" w:color="auto"/>
      </w:pBdr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TopofFormChar">
    <w:name w:val="z-Top of Form Char"/>
    <w:basedOn w:val="DefaultParagraphFont"/>
    <w:link w:val="z-TopofForm1"/>
    <w:uiPriority w:val="99"/>
    <w:semiHidden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z-BottomofForm1">
    <w:name w:val="z-Bottom of Form1"/>
    <w:basedOn w:val="Normal"/>
    <w:next w:val="Normal"/>
    <w:link w:val="z-BottomofFormChar"/>
    <w:uiPriority w:val="99"/>
    <w:semiHidden/>
    <w:unhideWhenUsed/>
    <w:pPr>
      <w:pBdr>
        <w:top w:val="single" w:sz="6" w:space="1" w:color="auto"/>
      </w:pBdr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BottomofFormChar">
    <w:name w:val="z-Bottom of Form Char"/>
    <w:basedOn w:val="DefaultParagraphFont"/>
    <w:link w:val="z-BottomofForm1"/>
    <w:uiPriority w:val="99"/>
    <w:semiHidden/>
    <w:qFormat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center">
    <w:name w:val="center"/>
    <w:basedOn w:val="Normal"/>
    <w:pPr>
      <w:spacing w:before="100" w:beforeAutospacing="1" w:after="100" w:afterAutospacing="1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eastAsiaTheme="minorEastAsia"/>
      <w:b/>
      <w:color w:val="082A75" w:themeColor="text2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eastAsiaTheme="minorEastAsia"/>
      <w:b/>
      <w:bCs/>
      <w:color w:val="082A75" w:themeColor="text2"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character" w:customStyle="1" w:styleId="font41">
    <w:name w:val="font41"/>
    <w:rPr>
      <w:rFonts w:ascii="Calibri" w:hAnsi="Calibri" w:cs="Calibri" w:hint="default"/>
      <w:b/>
      <w:bCs/>
      <w:color w:val="000000"/>
      <w:sz w:val="32"/>
      <w:szCs w:val="32"/>
      <w:u w:val="none"/>
    </w:rPr>
  </w:style>
  <w:style w:type="character" w:customStyle="1" w:styleId="font01">
    <w:name w:val="font01"/>
    <w:rPr>
      <w:rFonts w:ascii="Arial" w:hAnsi="Arial" w:cs="Arial" w:hint="default"/>
      <w:b/>
      <w:bCs/>
      <w:color w:val="000000"/>
      <w:sz w:val="20"/>
      <w:szCs w:val="20"/>
      <w:u w:val="none"/>
    </w:rPr>
  </w:style>
  <w:style w:type="character" w:customStyle="1" w:styleId="font131">
    <w:name w:val="font131"/>
    <w:rPr>
      <w:rFonts w:ascii="Arial" w:hAnsi="Arial" w:cs="Arial" w:hint="default"/>
      <w:b/>
      <w:bCs/>
      <w:color w:val="000000"/>
      <w:sz w:val="20"/>
      <w:szCs w:val="20"/>
      <w:u w:val="none"/>
      <w:vertAlign w:val="subscript"/>
    </w:rPr>
  </w:style>
  <w:style w:type="character" w:customStyle="1" w:styleId="font141">
    <w:name w:val="font141"/>
    <w:rPr>
      <w:rFonts w:ascii="Arial" w:hAnsi="Arial" w:cs="Arial" w:hint="default"/>
      <w:b/>
      <w:bCs/>
      <w:color w:val="000000"/>
      <w:sz w:val="20"/>
      <w:szCs w:val="20"/>
      <w:u w:val="none"/>
      <w:vertAlign w:val="superscript"/>
    </w:rPr>
  </w:style>
  <w:style w:type="paragraph" w:customStyle="1" w:styleId="Default">
    <w:name w:val="Default"/>
    <w:rsid w:val="00215F42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styleId="Revision">
    <w:name w:val="Revision"/>
    <w:hidden/>
    <w:uiPriority w:val="99"/>
    <w:semiHidden/>
    <w:rsid w:val="00C40C8B"/>
    <w:rPr>
      <w:rFonts w:asciiTheme="minorHAnsi" w:eastAsiaTheme="minorEastAsia" w:hAnsiTheme="minorHAnsi" w:cstheme="minorBidi"/>
      <w:b/>
      <w:color w:val="082A75" w:themeColor="text2"/>
      <w:sz w:val="28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9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2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4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7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7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5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0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5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0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5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9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6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1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6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9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1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2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2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3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3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0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3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3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2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8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3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3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7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0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2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0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4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9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9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4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0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3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3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7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0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3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3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1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6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1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9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2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1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5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1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0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5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2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8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3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eea.government.bg/bg/output/daily/pollutants/n2o.htm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eea.government.bg/bg/output/daily/pollutants/s2o.html" TargetMode="External"/><Relationship Id="rId17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hyperlink" Target="http://eea.government.bg/kav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ea.government.bg/bg/output/daily/pollutants/ozone.html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hyperlink" Target="http://eea.government.bg/bg/output/daily/pollutants/pm.html" TargetMode="External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ostro\AppData\Local\Microsoft\Office\16.0\DTS\en-US%7b4DC32458-A0DF-4AA2-8495-496BEF4B0761%7d\%7bAA8D14E6-A7EA-41F9-846E-4F5418752192%7dtf16392850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3D580C550354B0BA2ADEA259439D6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E784BE-9EE1-43D6-AD01-1064AD89B881}"/>
      </w:docPartPr>
      <w:docPartBody>
        <w:p w:rsidR="000B0487" w:rsidRDefault="00D141B9">
          <w:pPr>
            <w:pStyle w:val="13D580C550354B0BA2ADEA259439D696"/>
          </w:pPr>
          <w:r>
            <w:rPr>
              <w:rStyle w:val="SubtitleChar"/>
              <w:b/>
            </w:rPr>
            <w:fldChar w:fldCharType="begin"/>
          </w:r>
          <w:r>
            <w:rPr>
              <w:rStyle w:val="SubtitleChar"/>
            </w:rPr>
            <w:instrText xml:space="preserve"> DATE  \@ "MMMM d"  \* MERGEFORMAT </w:instrText>
          </w:r>
          <w:r>
            <w:rPr>
              <w:rStyle w:val="SubtitleChar"/>
              <w:b/>
            </w:rPr>
            <w:fldChar w:fldCharType="separate"/>
          </w:r>
          <w:r>
            <w:rPr>
              <w:rStyle w:val="SubtitleChar"/>
            </w:rPr>
            <w:t>February 15</w:t>
          </w:r>
          <w:r>
            <w:rPr>
              <w:rStyle w:val="SubtitleChar"/>
              <w:b/>
            </w:rPr>
            <w:fldChar w:fldCharType="end"/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5FDC" w:rsidRDefault="00FA5FDC">
      <w:pPr>
        <w:spacing w:line="240" w:lineRule="auto"/>
      </w:pPr>
      <w:r>
        <w:separator/>
      </w:r>
    </w:p>
  </w:endnote>
  <w:endnote w:type="continuationSeparator" w:id="0">
    <w:p w:rsidR="00FA5FDC" w:rsidRDefault="00FA5FDC">
      <w:pPr>
        <w:spacing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5FDC" w:rsidRDefault="00FA5FDC">
      <w:pPr>
        <w:spacing w:after="0"/>
      </w:pPr>
      <w:r>
        <w:separator/>
      </w:r>
    </w:p>
  </w:footnote>
  <w:footnote w:type="continuationSeparator" w:id="0">
    <w:p w:rsidR="00FA5FDC" w:rsidRDefault="00FA5FDC">
      <w:pPr>
        <w:spacing w:after="0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72F"/>
    <w:rsid w:val="00000A4F"/>
    <w:rsid w:val="00000D3A"/>
    <w:rsid w:val="00001F4A"/>
    <w:rsid w:val="00004714"/>
    <w:rsid w:val="00004C51"/>
    <w:rsid w:val="0000578D"/>
    <w:rsid w:val="00006AC7"/>
    <w:rsid w:val="00007F8A"/>
    <w:rsid w:val="00010145"/>
    <w:rsid w:val="000125AE"/>
    <w:rsid w:val="00012757"/>
    <w:rsid w:val="00015091"/>
    <w:rsid w:val="00020A2E"/>
    <w:rsid w:val="00020BE2"/>
    <w:rsid w:val="00021436"/>
    <w:rsid w:val="00021CF7"/>
    <w:rsid w:val="00022520"/>
    <w:rsid w:val="000245B8"/>
    <w:rsid w:val="00024A8A"/>
    <w:rsid w:val="00024B08"/>
    <w:rsid w:val="00025AFF"/>
    <w:rsid w:val="00026C50"/>
    <w:rsid w:val="00026D05"/>
    <w:rsid w:val="0003042C"/>
    <w:rsid w:val="00030C3C"/>
    <w:rsid w:val="00030F39"/>
    <w:rsid w:val="0003108E"/>
    <w:rsid w:val="00031C37"/>
    <w:rsid w:val="00032932"/>
    <w:rsid w:val="00033DBF"/>
    <w:rsid w:val="00034E54"/>
    <w:rsid w:val="000351B0"/>
    <w:rsid w:val="00035364"/>
    <w:rsid w:val="0004470F"/>
    <w:rsid w:val="000467FD"/>
    <w:rsid w:val="00047DD7"/>
    <w:rsid w:val="0005015F"/>
    <w:rsid w:val="0005032F"/>
    <w:rsid w:val="000515DC"/>
    <w:rsid w:val="00052DB8"/>
    <w:rsid w:val="000533A2"/>
    <w:rsid w:val="000539A0"/>
    <w:rsid w:val="0006015B"/>
    <w:rsid w:val="0006054C"/>
    <w:rsid w:val="00060F9D"/>
    <w:rsid w:val="000611E2"/>
    <w:rsid w:val="000629AD"/>
    <w:rsid w:val="00062CF8"/>
    <w:rsid w:val="00063077"/>
    <w:rsid w:val="0006327D"/>
    <w:rsid w:val="000643D0"/>
    <w:rsid w:val="00066F63"/>
    <w:rsid w:val="00067947"/>
    <w:rsid w:val="00071497"/>
    <w:rsid w:val="00075124"/>
    <w:rsid w:val="0007531E"/>
    <w:rsid w:val="0007557E"/>
    <w:rsid w:val="0008021E"/>
    <w:rsid w:val="000811F5"/>
    <w:rsid w:val="00082F4C"/>
    <w:rsid w:val="00083F65"/>
    <w:rsid w:val="000853BD"/>
    <w:rsid w:val="00086C6D"/>
    <w:rsid w:val="00087498"/>
    <w:rsid w:val="00087A0E"/>
    <w:rsid w:val="00087AE9"/>
    <w:rsid w:val="00087C75"/>
    <w:rsid w:val="000A4530"/>
    <w:rsid w:val="000A498E"/>
    <w:rsid w:val="000A4B0E"/>
    <w:rsid w:val="000B0487"/>
    <w:rsid w:val="000B0A15"/>
    <w:rsid w:val="000B10E4"/>
    <w:rsid w:val="000B1ABB"/>
    <w:rsid w:val="000B1B11"/>
    <w:rsid w:val="000B3329"/>
    <w:rsid w:val="000B3358"/>
    <w:rsid w:val="000B3953"/>
    <w:rsid w:val="000B39D1"/>
    <w:rsid w:val="000B42AB"/>
    <w:rsid w:val="000B4391"/>
    <w:rsid w:val="000B520F"/>
    <w:rsid w:val="000B653D"/>
    <w:rsid w:val="000B6C8D"/>
    <w:rsid w:val="000B7154"/>
    <w:rsid w:val="000B7548"/>
    <w:rsid w:val="000B7BA9"/>
    <w:rsid w:val="000C14D7"/>
    <w:rsid w:val="000C3E6F"/>
    <w:rsid w:val="000C4194"/>
    <w:rsid w:val="000C7FBA"/>
    <w:rsid w:val="000D2137"/>
    <w:rsid w:val="000D3091"/>
    <w:rsid w:val="000D488D"/>
    <w:rsid w:val="000D52E4"/>
    <w:rsid w:val="000D5F2C"/>
    <w:rsid w:val="000D69AE"/>
    <w:rsid w:val="000D7DCD"/>
    <w:rsid w:val="000E375F"/>
    <w:rsid w:val="000E3A19"/>
    <w:rsid w:val="000E6C96"/>
    <w:rsid w:val="000E6EF4"/>
    <w:rsid w:val="000E705D"/>
    <w:rsid w:val="000F2B6A"/>
    <w:rsid w:val="000F2DCA"/>
    <w:rsid w:val="000F3AC5"/>
    <w:rsid w:val="000F41CB"/>
    <w:rsid w:val="000F639E"/>
    <w:rsid w:val="000F72E5"/>
    <w:rsid w:val="000F76E9"/>
    <w:rsid w:val="000F77EF"/>
    <w:rsid w:val="00100AC0"/>
    <w:rsid w:val="001011A6"/>
    <w:rsid w:val="00101A23"/>
    <w:rsid w:val="00101E8B"/>
    <w:rsid w:val="00102572"/>
    <w:rsid w:val="00102A4F"/>
    <w:rsid w:val="0010417B"/>
    <w:rsid w:val="0010515B"/>
    <w:rsid w:val="001054CE"/>
    <w:rsid w:val="001114DA"/>
    <w:rsid w:val="00113A20"/>
    <w:rsid w:val="001162FA"/>
    <w:rsid w:val="00116B5B"/>
    <w:rsid w:val="00116CBE"/>
    <w:rsid w:val="001212D6"/>
    <w:rsid w:val="001251CF"/>
    <w:rsid w:val="00127172"/>
    <w:rsid w:val="00127782"/>
    <w:rsid w:val="001326E3"/>
    <w:rsid w:val="0013611A"/>
    <w:rsid w:val="00136715"/>
    <w:rsid w:val="001379B4"/>
    <w:rsid w:val="00141B27"/>
    <w:rsid w:val="00143D8D"/>
    <w:rsid w:val="001453F3"/>
    <w:rsid w:val="0014742C"/>
    <w:rsid w:val="00150145"/>
    <w:rsid w:val="001503B4"/>
    <w:rsid w:val="00152905"/>
    <w:rsid w:val="0015385A"/>
    <w:rsid w:val="00154121"/>
    <w:rsid w:val="00154EAD"/>
    <w:rsid w:val="0016045D"/>
    <w:rsid w:val="001628D2"/>
    <w:rsid w:val="001645A3"/>
    <w:rsid w:val="00166910"/>
    <w:rsid w:val="00166CAA"/>
    <w:rsid w:val="001702C2"/>
    <w:rsid w:val="00172A2B"/>
    <w:rsid w:val="00175594"/>
    <w:rsid w:val="001774D6"/>
    <w:rsid w:val="00184733"/>
    <w:rsid w:val="001859B5"/>
    <w:rsid w:val="0018784D"/>
    <w:rsid w:val="00191C79"/>
    <w:rsid w:val="0019216D"/>
    <w:rsid w:val="00195832"/>
    <w:rsid w:val="001976D3"/>
    <w:rsid w:val="001A09EE"/>
    <w:rsid w:val="001A2430"/>
    <w:rsid w:val="001A2812"/>
    <w:rsid w:val="001A329C"/>
    <w:rsid w:val="001A34A9"/>
    <w:rsid w:val="001A361D"/>
    <w:rsid w:val="001B25AB"/>
    <w:rsid w:val="001B357A"/>
    <w:rsid w:val="001B3B56"/>
    <w:rsid w:val="001B5BD2"/>
    <w:rsid w:val="001B70BF"/>
    <w:rsid w:val="001C1722"/>
    <w:rsid w:val="001C1A88"/>
    <w:rsid w:val="001C2415"/>
    <w:rsid w:val="001C7871"/>
    <w:rsid w:val="001D028F"/>
    <w:rsid w:val="001D164F"/>
    <w:rsid w:val="001D340E"/>
    <w:rsid w:val="001D4C70"/>
    <w:rsid w:val="001E2B03"/>
    <w:rsid w:val="001E3E89"/>
    <w:rsid w:val="001E490F"/>
    <w:rsid w:val="001E659D"/>
    <w:rsid w:val="001E691E"/>
    <w:rsid w:val="001E7B25"/>
    <w:rsid w:val="001F36C3"/>
    <w:rsid w:val="001F4562"/>
    <w:rsid w:val="001F6B11"/>
    <w:rsid w:val="001F6B30"/>
    <w:rsid w:val="002007D7"/>
    <w:rsid w:val="00201D2F"/>
    <w:rsid w:val="00202DA8"/>
    <w:rsid w:val="00204862"/>
    <w:rsid w:val="00206755"/>
    <w:rsid w:val="002069A1"/>
    <w:rsid w:val="0020763A"/>
    <w:rsid w:val="00212256"/>
    <w:rsid w:val="002147B7"/>
    <w:rsid w:val="00215BD2"/>
    <w:rsid w:val="00216D30"/>
    <w:rsid w:val="00217B9E"/>
    <w:rsid w:val="00221C2D"/>
    <w:rsid w:val="0022282F"/>
    <w:rsid w:val="00222D22"/>
    <w:rsid w:val="00222E68"/>
    <w:rsid w:val="002238B0"/>
    <w:rsid w:val="00223CF8"/>
    <w:rsid w:val="002240DA"/>
    <w:rsid w:val="0022493B"/>
    <w:rsid w:val="00224BAF"/>
    <w:rsid w:val="00225668"/>
    <w:rsid w:val="002256E2"/>
    <w:rsid w:val="00226031"/>
    <w:rsid w:val="002305B0"/>
    <w:rsid w:val="00230EA4"/>
    <w:rsid w:val="002340A9"/>
    <w:rsid w:val="0023500F"/>
    <w:rsid w:val="00235260"/>
    <w:rsid w:val="0023706C"/>
    <w:rsid w:val="0023725A"/>
    <w:rsid w:val="002419E4"/>
    <w:rsid w:val="00244EC0"/>
    <w:rsid w:val="002461BA"/>
    <w:rsid w:val="002505A8"/>
    <w:rsid w:val="002519E1"/>
    <w:rsid w:val="002521A9"/>
    <w:rsid w:val="00252997"/>
    <w:rsid w:val="00252A1D"/>
    <w:rsid w:val="002546BD"/>
    <w:rsid w:val="00255588"/>
    <w:rsid w:val="00257A00"/>
    <w:rsid w:val="002601FE"/>
    <w:rsid w:val="00262ACA"/>
    <w:rsid w:val="00262E7D"/>
    <w:rsid w:val="00263B18"/>
    <w:rsid w:val="00265D1C"/>
    <w:rsid w:val="00266879"/>
    <w:rsid w:val="002677E1"/>
    <w:rsid w:val="0027080C"/>
    <w:rsid w:val="00272CB3"/>
    <w:rsid w:val="00274FA9"/>
    <w:rsid w:val="0027537B"/>
    <w:rsid w:val="002757A2"/>
    <w:rsid w:val="00277169"/>
    <w:rsid w:val="00277BC7"/>
    <w:rsid w:val="00280D10"/>
    <w:rsid w:val="00281D1C"/>
    <w:rsid w:val="00282531"/>
    <w:rsid w:val="00282539"/>
    <w:rsid w:val="00282C2B"/>
    <w:rsid w:val="002835C3"/>
    <w:rsid w:val="002836CB"/>
    <w:rsid w:val="0028471B"/>
    <w:rsid w:val="00290132"/>
    <w:rsid w:val="002902DB"/>
    <w:rsid w:val="00291804"/>
    <w:rsid w:val="00292009"/>
    <w:rsid w:val="002935EE"/>
    <w:rsid w:val="0029649A"/>
    <w:rsid w:val="002A077E"/>
    <w:rsid w:val="002A0D07"/>
    <w:rsid w:val="002A18BA"/>
    <w:rsid w:val="002A26BD"/>
    <w:rsid w:val="002A2E4D"/>
    <w:rsid w:val="002A30E8"/>
    <w:rsid w:val="002A710D"/>
    <w:rsid w:val="002B0554"/>
    <w:rsid w:val="002B2423"/>
    <w:rsid w:val="002B35D1"/>
    <w:rsid w:val="002B520D"/>
    <w:rsid w:val="002B56D6"/>
    <w:rsid w:val="002C070F"/>
    <w:rsid w:val="002C1AE5"/>
    <w:rsid w:val="002C2BD6"/>
    <w:rsid w:val="002C2E21"/>
    <w:rsid w:val="002C3729"/>
    <w:rsid w:val="002C37AC"/>
    <w:rsid w:val="002C3A80"/>
    <w:rsid w:val="002C543D"/>
    <w:rsid w:val="002C546C"/>
    <w:rsid w:val="002C7DAE"/>
    <w:rsid w:val="002D2004"/>
    <w:rsid w:val="002D74C0"/>
    <w:rsid w:val="002D7ACF"/>
    <w:rsid w:val="002E00C9"/>
    <w:rsid w:val="002E0266"/>
    <w:rsid w:val="002E28C7"/>
    <w:rsid w:val="002E34D7"/>
    <w:rsid w:val="002E3D8A"/>
    <w:rsid w:val="002E4AEC"/>
    <w:rsid w:val="002E4E0D"/>
    <w:rsid w:val="002E6266"/>
    <w:rsid w:val="002E7C71"/>
    <w:rsid w:val="002E7DBF"/>
    <w:rsid w:val="002E7E12"/>
    <w:rsid w:val="002F111B"/>
    <w:rsid w:val="002F2A84"/>
    <w:rsid w:val="002F4946"/>
    <w:rsid w:val="002F7B2D"/>
    <w:rsid w:val="002F7D6E"/>
    <w:rsid w:val="00307C14"/>
    <w:rsid w:val="00315739"/>
    <w:rsid w:val="00316C1F"/>
    <w:rsid w:val="003209DB"/>
    <w:rsid w:val="00320BA4"/>
    <w:rsid w:val="00320CC9"/>
    <w:rsid w:val="00321716"/>
    <w:rsid w:val="0032178A"/>
    <w:rsid w:val="00322792"/>
    <w:rsid w:val="003228BD"/>
    <w:rsid w:val="00322B79"/>
    <w:rsid w:val="00327155"/>
    <w:rsid w:val="003275A8"/>
    <w:rsid w:val="0033053C"/>
    <w:rsid w:val="00330BBB"/>
    <w:rsid w:val="00331B49"/>
    <w:rsid w:val="003328B7"/>
    <w:rsid w:val="00334330"/>
    <w:rsid w:val="003344E4"/>
    <w:rsid w:val="003405EE"/>
    <w:rsid w:val="00342F7A"/>
    <w:rsid w:val="0034373F"/>
    <w:rsid w:val="00344D05"/>
    <w:rsid w:val="003461B6"/>
    <w:rsid w:val="00346D67"/>
    <w:rsid w:val="003503EA"/>
    <w:rsid w:val="00351121"/>
    <w:rsid w:val="00351F4A"/>
    <w:rsid w:val="00352E42"/>
    <w:rsid w:val="003535A3"/>
    <w:rsid w:val="003537A4"/>
    <w:rsid w:val="00354F7C"/>
    <w:rsid w:val="00355A2F"/>
    <w:rsid w:val="003577BD"/>
    <w:rsid w:val="00357D16"/>
    <w:rsid w:val="00357EDA"/>
    <w:rsid w:val="00361703"/>
    <w:rsid w:val="00362A7B"/>
    <w:rsid w:val="0036338E"/>
    <w:rsid w:val="00363D30"/>
    <w:rsid w:val="003644BE"/>
    <w:rsid w:val="003644D5"/>
    <w:rsid w:val="0036475E"/>
    <w:rsid w:val="00365770"/>
    <w:rsid w:val="003669C9"/>
    <w:rsid w:val="00366E59"/>
    <w:rsid w:val="00367833"/>
    <w:rsid w:val="00371EB1"/>
    <w:rsid w:val="0037438A"/>
    <w:rsid w:val="00374978"/>
    <w:rsid w:val="00375186"/>
    <w:rsid w:val="003751C2"/>
    <w:rsid w:val="00376E09"/>
    <w:rsid w:val="00377425"/>
    <w:rsid w:val="003806A1"/>
    <w:rsid w:val="00380BE7"/>
    <w:rsid w:val="00380FF0"/>
    <w:rsid w:val="00383A44"/>
    <w:rsid w:val="00386153"/>
    <w:rsid w:val="00390F7E"/>
    <w:rsid w:val="00392F1C"/>
    <w:rsid w:val="00393042"/>
    <w:rsid w:val="00394BEB"/>
    <w:rsid w:val="003955B2"/>
    <w:rsid w:val="00397EA8"/>
    <w:rsid w:val="003A32C2"/>
    <w:rsid w:val="003A3F29"/>
    <w:rsid w:val="003A6DCF"/>
    <w:rsid w:val="003A7993"/>
    <w:rsid w:val="003B07CE"/>
    <w:rsid w:val="003B07DA"/>
    <w:rsid w:val="003B3432"/>
    <w:rsid w:val="003B52A1"/>
    <w:rsid w:val="003B5794"/>
    <w:rsid w:val="003B5863"/>
    <w:rsid w:val="003B648C"/>
    <w:rsid w:val="003B6B1F"/>
    <w:rsid w:val="003C1645"/>
    <w:rsid w:val="003C3708"/>
    <w:rsid w:val="003C3EE5"/>
    <w:rsid w:val="003C44A7"/>
    <w:rsid w:val="003C54AB"/>
    <w:rsid w:val="003C5D1F"/>
    <w:rsid w:val="003C6839"/>
    <w:rsid w:val="003C6AD3"/>
    <w:rsid w:val="003D047F"/>
    <w:rsid w:val="003D192C"/>
    <w:rsid w:val="003D1BA8"/>
    <w:rsid w:val="003D476C"/>
    <w:rsid w:val="003D531F"/>
    <w:rsid w:val="003D5B40"/>
    <w:rsid w:val="003D5FF4"/>
    <w:rsid w:val="003E32DB"/>
    <w:rsid w:val="003E414A"/>
    <w:rsid w:val="003E64A7"/>
    <w:rsid w:val="003E6855"/>
    <w:rsid w:val="003F0EAA"/>
    <w:rsid w:val="003F1D0E"/>
    <w:rsid w:val="003F1E97"/>
    <w:rsid w:val="003F2A71"/>
    <w:rsid w:val="003F3617"/>
    <w:rsid w:val="003F46E1"/>
    <w:rsid w:val="003F47FD"/>
    <w:rsid w:val="003F5BDE"/>
    <w:rsid w:val="003F60D5"/>
    <w:rsid w:val="003F7008"/>
    <w:rsid w:val="004013C4"/>
    <w:rsid w:val="00403098"/>
    <w:rsid w:val="00403A21"/>
    <w:rsid w:val="00403C24"/>
    <w:rsid w:val="00405510"/>
    <w:rsid w:val="0040620E"/>
    <w:rsid w:val="00406B94"/>
    <w:rsid w:val="004073CD"/>
    <w:rsid w:val="00412422"/>
    <w:rsid w:val="00412D35"/>
    <w:rsid w:val="0041536E"/>
    <w:rsid w:val="004156A1"/>
    <w:rsid w:val="00415E3F"/>
    <w:rsid w:val="00420238"/>
    <w:rsid w:val="00421EF8"/>
    <w:rsid w:val="00422072"/>
    <w:rsid w:val="004224D1"/>
    <w:rsid w:val="00422585"/>
    <w:rsid w:val="004225B5"/>
    <w:rsid w:val="004228BD"/>
    <w:rsid w:val="004252C4"/>
    <w:rsid w:val="00425A03"/>
    <w:rsid w:val="00426C0A"/>
    <w:rsid w:val="004275FC"/>
    <w:rsid w:val="00431336"/>
    <w:rsid w:val="0043470C"/>
    <w:rsid w:val="00436251"/>
    <w:rsid w:val="00436CEE"/>
    <w:rsid w:val="004425F0"/>
    <w:rsid w:val="0044415D"/>
    <w:rsid w:val="00444536"/>
    <w:rsid w:val="004457BD"/>
    <w:rsid w:val="0044673F"/>
    <w:rsid w:val="00450A2B"/>
    <w:rsid w:val="00452CFB"/>
    <w:rsid w:val="004545DC"/>
    <w:rsid w:val="00456703"/>
    <w:rsid w:val="004568D9"/>
    <w:rsid w:val="00460238"/>
    <w:rsid w:val="00461A40"/>
    <w:rsid w:val="004625F6"/>
    <w:rsid w:val="004633DB"/>
    <w:rsid w:val="00464520"/>
    <w:rsid w:val="00465106"/>
    <w:rsid w:val="00466267"/>
    <w:rsid w:val="00466E33"/>
    <w:rsid w:val="004671A1"/>
    <w:rsid w:val="004721EC"/>
    <w:rsid w:val="004728A5"/>
    <w:rsid w:val="004739C9"/>
    <w:rsid w:val="00474339"/>
    <w:rsid w:val="00474D76"/>
    <w:rsid w:val="004753C6"/>
    <w:rsid w:val="00475943"/>
    <w:rsid w:val="00475EFF"/>
    <w:rsid w:val="00480EA9"/>
    <w:rsid w:val="0048674B"/>
    <w:rsid w:val="0048755B"/>
    <w:rsid w:val="004919B7"/>
    <w:rsid w:val="00492186"/>
    <w:rsid w:val="0049789D"/>
    <w:rsid w:val="004A156E"/>
    <w:rsid w:val="004A15D5"/>
    <w:rsid w:val="004A1C5E"/>
    <w:rsid w:val="004A1F4B"/>
    <w:rsid w:val="004A2352"/>
    <w:rsid w:val="004A393F"/>
    <w:rsid w:val="004A79B4"/>
    <w:rsid w:val="004B03DD"/>
    <w:rsid w:val="004B055E"/>
    <w:rsid w:val="004B1289"/>
    <w:rsid w:val="004B1296"/>
    <w:rsid w:val="004B31D5"/>
    <w:rsid w:val="004B3E1A"/>
    <w:rsid w:val="004B5B34"/>
    <w:rsid w:val="004B6ED7"/>
    <w:rsid w:val="004B6F0A"/>
    <w:rsid w:val="004B7542"/>
    <w:rsid w:val="004C2349"/>
    <w:rsid w:val="004C3F9A"/>
    <w:rsid w:val="004C4C22"/>
    <w:rsid w:val="004C757F"/>
    <w:rsid w:val="004C78B0"/>
    <w:rsid w:val="004D0677"/>
    <w:rsid w:val="004D24C9"/>
    <w:rsid w:val="004D2DA5"/>
    <w:rsid w:val="004D31CF"/>
    <w:rsid w:val="004D5C1F"/>
    <w:rsid w:val="004D6E5F"/>
    <w:rsid w:val="004D7414"/>
    <w:rsid w:val="004E05AA"/>
    <w:rsid w:val="004E1D48"/>
    <w:rsid w:val="004E1ECB"/>
    <w:rsid w:val="004E3625"/>
    <w:rsid w:val="004E3BBA"/>
    <w:rsid w:val="004E3FF2"/>
    <w:rsid w:val="004E4953"/>
    <w:rsid w:val="004E4E24"/>
    <w:rsid w:val="004E526D"/>
    <w:rsid w:val="004E5B2B"/>
    <w:rsid w:val="004E639C"/>
    <w:rsid w:val="004E7DDA"/>
    <w:rsid w:val="004F06F5"/>
    <w:rsid w:val="004F1D10"/>
    <w:rsid w:val="004F364F"/>
    <w:rsid w:val="004F3F02"/>
    <w:rsid w:val="004F6070"/>
    <w:rsid w:val="004F689B"/>
    <w:rsid w:val="004F70CB"/>
    <w:rsid w:val="004F772F"/>
    <w:rsid w:val="005005E4"/>
    <w:rsid w:val="00500D9F"/>
    <w:rsid w:val="00502C6F"/>
    <w:rsid w:val="005048C9"/>
    <w:rsid w:val="0050706A"/>
    <w:rsid w:val="00510800"/>
    <w:rsid w:val="00511ED0"/>
    <w:rsid w:val="00512332"/>
    <w:rsid w:val="00514551"/>
    <w:rsid w:val="005145D3"/>
    <w:rsid w:val="00515A53"/>
    <w:rsid w:val="0052060A"/>
    <w:rsid w:val="00521609"/>
    <w:rsid w:val="005218A7"/>
    <w:rsid w:val="00524E30"/>
    <w:rsid w:val="00525120"/>
    <w:rsid w:val="0052569F"/>
    <w:rsid w:val="005257D0"/>
    <w:rsid w:val="00526659"/>
    <w:rsid w:val="00526AE2"/>
    <w:rsid w:val="00526B64"/>
    <w:rsid w:val="00530139"/>
    <w:rsid w:val="005302C5"/>
    <w:rsid w:val="0053078B"/>
    <w:rsid w:val="00532A0B"/>
    <w:rsid w:val="00532FB3"/>
    <w:rsid w:val="00533411"/>
    <w:rsid w:val="0053405C"/>
    <w:rsid w:val="005354A3"/>
    <w:rsid w:val="00541E32"/>
    <w:rsid w:val="00541FFE"/>
    <w:rsid w:val="00542523"/>
    <w:rsid w:val="00542A09"/>
    <w:rsid w:val="005440E1"/>
    <w:rsid w:val="005457F5"/>
    <w:rsid w:val="00546764"/>
    <w:rsid w:val="00547593"/>
    <w:rsid w:val="00550398"/>
    <w:rsid w:val="00552295"/>
    <w:rsid w:val="00554669"/>
    <w:rsid w:val="00555028"/>
    <w:rsid w:val="00555233"/>
    <w:rsid w:val="00557B18"/>
    <w:rsid w:val="005609FB"/>
    <w:rsid w:val="00563F31"/>
    <w:rsid w:val="005650D3"/>
    <w:rsid w:val="0056742C"/>
    <w:rsid w:val="0056774C"/>
    <w:rsid w:val="00570EEB"/>
    <w:rsid w:val="0057179A"/>
    <w:rsid w:val="00575653"/>
    <w:rsid w:val="005806FF"/>
    <w:rsid w:val="0058255D"/>
    <w:rsid w:val="00582B65"/>
    <w:rsid w:val="00582D06"/>
    <w:rsid w:val="005846C8"/>
    <w:rsid w:val="005917CE"/>
    <w:rsid w:val="00591A96"/>
    <w:rsid w:val="00595502"/>
    <w:rsid w:val="00595AEA"/>
    <w:rsid w:val="00597A65"/>
    <w:rsid w:val="005A03C4"/>
    <w:rsid w:val="005A09F3"/>
    <w:rsid w:val="005A12B1"/>
    <w:rsid w:val="005A2452"/>
    <w:rsid w:val="005A378D"/>
    <w:rsid w:val="005A47C8"/>
    <w:rsid w:val="005A5E8B"/>
    <w:rsid w:val="005B04FC"/>
    <w:rsid w:val="005B23A7"/>
    <w:rsid w:val="005B2C1F"/>
    <w:rsid w:val="005B3765"/>
    <w:rsid w:val="005B37BA"/>
    <w:rsid w:val="005B3AEA"/>
    <w:rsid w:val="005B459B"/>
    <w:rsid w:val="005C09E9"/>
    <w:rsid w:val="005C1208"/>
    <w:rsid w:val="005C28E9"/>
    <w:rsid w:val="005C4030"/>
    <w:rsid w:val="005C463E"/>
    <w:rsid w:val="005C5BFC"/>
    <w:rsid w:val="005C5E8C"/>
    <w:rsid w:val="005C68B6"/>
    <w:rsid w:val="005C6B37"/>
    <w:rsid w:val="005C6C42"/>
    <w:rsid w:val="005C6F64"/>
    <w:rsid w:val="005D06A8"/>
    <w:rsid w:val="005D0D5B"/>
    <w:rsid w:val="005D1676"/>
    <w:rsid w:val="005D2625"/>
    <w:rsid w:val="005D4E2C"/>
    <w:rsid w:val="005D7A24"/>
    <w:rsid w:val="005E1FA7"/>
    <w:rsid w:val="005E26FD"/>
    <w:rsid w:val="005E2F39"/>
    <w:rsid w:val="005E3C61"/>
    <w:rsid w:val="005E3FA5"/>
    <w:rsid w:val="005E4304"/>
    <w:rsid w:val="005E5B08"/>
    <w:rsid w:val="005E6199"/>
    <w:rsid w:val="005E6506"/>
    <w:rsid w:val="005E6ABB"/>
    <w:rsid w:val="005E6F0A"/>
    <w:rsid w:val="005F009D"/>
    <w:rsid w:val="005F1B63"/>
    <w:rsid w:val="005F2AEE"/>
    <w:rsid w:val="005F380E"/>
    <w:rsid w:val="005F530B"/>
    <w:rsid w:val="005F5318"/>
    <w:rsid w:val="005F5C2D"/>
    <w:rsid w:val="00601C2B"/>
    <w:rsid w:val="00604AC8"/>
    <w:rsid w:val="00604E12"/>
    <w:rsid w:val="00615289"/>
    <w:rsid w:val="00616ACB"/>
    <w:rsid w:val="0061768B"/>
    <w:rsid w:val="00620AD2"/>
    <w:rsid w:val="006212BD"/>
    <w:rsid w:val="0062163B"/>
    <w:rsid w:val="00621DE7"/>
    <w:rsid w:val="00621DFA"/>
    <w:rsid w:val="00621E21"/>
    <w:rsid w:val="00623E2E"/>
    <w:rsid w:val="00624866"/>
    <w:rsid w:val="00625EA2"/>
    <w:rsid w:val="0063003B"/>
    <w:rsid w:val="006313B6"/>
    <w:rsid w:val="006321D1"/>
    <w:rsid w:val="0063340B"/>
    <w:rsid w:val="006343D8"/>
    <w:rsid w:val="006344FB"/>
    <w:rsid w:val="0063463F"/>
    <w:rsid w:val="0063798F"/>
    <w:rsid w:val="00637FCB"/>
    <w:rsid w:val="00641085"/>
    <w:rsid w:val="006423D1"/>
    <w:rsid w:val="006447BC"/>
    <w:rsid w:val="006455ED"/>
    <w:rsid w:val="00645B55"/>
    <w:rsid w:val="0064695D"/>
    <w:rsid w:val="00650873"/>
    <w:rsid w:val="00650D00"/>
    <w:rsid w:val="00651356"/>
    <w:rsid w:val="00651A61"/>
    <w:rsid w:val="00652613"/>
    <w:rsid w:val="006533CB"/>
    <w:rsid w:val="00653F9C"/>
    <w:rsid w:val="0065573C"/>
    <w:rsid w:val="006558E2"/>
    <w:rsid w:val="00655E9A"/>
    <w:rsid w:val="0066033D"/>
    <w:rsid w:val="00660526"/>
    <w:rsid w:val="00660A84"/>
    <w:rsid w:val="00660DA3"/>
    <w:rsid w:val="00663CB6"/>
    <w:rsid w:val="006641DB"/>
    <w:rsid w:val="00667118"/>
    <w:rsid w:val="00667402"/>
    <w:rsid w:val="006674A8"/>
    <w:rsid w:val="00670F2D"/>
    <w:rsid w:val="00672651"/>
    <w:rsid w:val="00675A73"/>
    <w:rsid w:val="00676A8B"/>
    <w:rsid w:val="00680133"/>
    <w:rsid w:val="0068051E"/>
    <w:rsid w:val="00682EF0"/>
    <w:rsid w:val="0068395F"/>
    <w:rsid w:val="00683C17"/>
    <w:rsid w:val="00684903"/>
    <w:rsid w:val="0068541D"/>
    <w:rsid w:val="00685900"/>
    <w:rsid w:val="00685FD5"/>
    <w:rsid w:val="00690C8B"/>
    <w:rsid w:val="00691FFA"/>
    <w:rsid w:val="00693D85"/>
    <w:rsid w:val="00695575"/>
    <w:rsid w:val="006A1521"/>
    <w:rsid w:val="006A1891"/>
    <w:rsid w:val="006A193C"/>
    <w:rsid w:val="006A1CC3"/>
    <w:rsid w:val="006A2540"/>
    <w:rsid w:val="006A28E6"/>
    <w:rsid w:val="006A465C"/>
    <w:rsid w:val="006A54B8"/>
    <w:rsid w:val="006A620C"/>
    <w:rsid w:val="006A686D"/>
    <w:rsid w:val="006B1B0E"/>
    <w:rsid w:val="006B3832"/>
    <w:rsid w:val="006B42D5"/>
    <w:rsid w:val="006B6430"/>
    <w:rsid w:val="006C1449"/>
    <w:rsid w:val="006C1F95"/>
    <w:rsid w:val="006C3E02"/>
    <w:rsid w:val="006C40DB"/>
    <w:rsid w:val="006C5F30"/>
    <w:rsid w:val="006C7D93"/>
    <w:rsid w:val="006D2A6C"/>
    <w:rsid w:val="006D3020"/>
    <w:rsid w:val="006D367D"/>
    <w:rsid w:val="006D3AC1"/>
    <w:rsid w:val="006D716E"/>
    <w:rsid w:val="006E3581"/>
    <w:rsid w:val="006E4E68"/>
    <w:rsid w:val="006E6135"/>
    <w:rsid w:val="006E6A04"/>
    <w:rsid w:val="006E702B"/>
    <w:rsid w:val="006E73E9"/>
    <w:rsid w:val="006F1B6C"/>
    <w:rsid w:val="006F6309"/>
    <w:rsid w:val="006F6B6A"/>
    <w:rsid w:val="006F6EA1"/>
    <w:rsid w:val="006F6F3D"/>
    <w:rsid w:val="0070016F"/>
    <w:rsid w:val="007018F0"/>
    <w:rsid w:val="007019C0"/>
    <w:rsid w:val="007024B2"/>
    <w:rsid w:val="00705C9C"/>
    <w:rsid w:val="00706879"/>
    <w:rsid w:val="007076FF"/>
    <w:rsid w:val="007102B7"/>
    <w:rsid w:val="00711015"/>
    <w:rsid w:val="00711065"/>
    <w:rsid w:val="00711CC5"/>
    <w:rsid w:val="007134F6"/>
    <w:rsid w:val="007142B1"/>
    <w:rsid w:val="00714876"/>
    <w:rsid w:val="00721062"/>
    <w:rsid w:val="007228C1"/>
    <w:rsid w:val="00722976"/>
    <w:rsid w:val="00723185"/>
    <w:rsid w:val="007252BB"/>
    <w:rsid w:val="007254DF"/>
    <w:rsid w:val="00726110"/>
    <w:rsid w:val="0072628E"/>
    <w:rsid w:val="00726C45"/>
    <w:rsid w:val="0073096E"/>
    <w:rsid w:val="00733C79"/>
    <w:rsid w:val="00733F5D"/>
    <w:rsid w:val="00734D64"/>
    <w:rsid w:val="0073587B"/>
    <w:rsid w:val="0073669F"/>
    <w:rsid w:val="00740834"/>
    <w:rsid w:val="00741048"/>
    <w:rsid w:val="00743A9A"/>
    <w:rsid w:val="00745D81"/>
    <w:rsid w:val="0074613B"/>
    <w:rsid w:val="0075377D"/>
    <w:rsid w:val="00753E63"/>
    <w:rsid w:val="007544B9"/>
    <w:rsid w:val="0075456F"/>
    <w:rsid w:val="00754D95"/>
    <w:rsid w:val="007566AF"/>
    <w:rsid w:val="00756728"/>
    <w:rsid w:val="00756F9E"/>
    <w:rsid w:val="00760F50"/>
    <w:rsid w:val="007629CE"/>
    <w:rsid w:val="00762AB2"/>
    <w:rsid w:val="00763301"/>
    <w:rsid w:val="0076339D"/>
    <w:rsid w:val="00763D35"/>
    <w:rsid w:val="007643EA"/>
    <w:rsid w:val="0076580E"/>
    <w:rsid w:val="00765815"/>
    <w:rsid w:val="00765A91"/>
    <w:rsid w:val="0077083F"/>
    <w:rsid w:val="007733B7"/>
    <w:rsid w:val="00773F5C"/>
    <w:rsid w:val="00774020"/>
    <w:rsid w:val="00774642"/>
    <w:rsid w:val="00774C89"/>
    <w:rsid w:val="007760E5"/>
    <w:rsid w:val="00776F86"/>
    <w:rsid w:val="00777F65"/>
    <w:rsid w:val="00780737"/>
    <w:rsid w:val="007811A6"/>
    <w:rsid w:val="007827DA"/>
    <w:rsid w:val="00782C52"/>
    <w:rsid w:val="007849C3"/>
    <w:rsid w:val="00784C16"/>
    <w:rsid w:val="00785C1C"/>
    <w:rsid w:val="00787EB9"/>
    <w:rsid w:val="00791524"/>
    <w:rsid w:val="00791D20"/>
    <w:rsid w:val="00792741"/>
    <w:rsid w:val="007929D5"/>
    <w:rsid w:val="00793C98"/>
    <w:rsid w:val="00793FC2"/>
    <w:rsid w:val="00794E76"/>
    <w:rsid w:val="00796944"/>
    <w:rsid w:val="007977A5"/>
    <w:rsid w:val="00797ABD"/>
    <w:rsid w:val="007A0321"/>
    <w:rsid w:val="007A0A3F"/>
    <w:rsid w:val="007A150C"/>
    <w:rsid w:val="007A342C"/>
    <w:rsid w:val="007A58CB"/>
    <w:rsid w:val="007B0B89"/>
    <w:rsid w:val="007B0EC9"/>
    <w:rsid w:val="007B25CD"/>
    <w:rsid w:val="007B2FC4"/>
    <w:rsid w:val="007B35FF"/>
    <w:rsid w:val="007B399F"/>
    <w:rsid w:val="007B5473"/>
    <w:rsid w:val="007B6C41"/>
    <w:rsid w:val="007C0BEE"/>
    <w:rsid w:val="007C1202"/>
    <w:rsid w:val="007C26D3"/>
    <w:rsid w:val="007C4394"/>
    <w:rsid w:val="007C6773"/>
    <w:rsid w:val="007C67F7"/>
    <w:rsid w:val="007C6817"/>
    <w:rsid w:val="007C6A8B"/>
    <w:rsid w:val="007D67E0"/>
    <w:rsid w:val="007D6A92"/>
    <w:rsid w:val="007E02BB"/>
    <w:rsid w:val="007E1547"/>
    <w:rsid w:val="007E2FBC"/>
    <w:rsid w:val="007E37C8"/>
    <w:rsid w:val="007E409C"/>
    <w:rsid w:val="007E4161"/>
    <w:rsid w:val="007E4EFA"/>
    <w:rsid w:val="007F0B4B"/>
    <w:rsid w:val="007F186A"/>
    <w:rsid w:val="007F3682"/>
    <w:rsid w:val="0080011C"/>
    <w:rsid w:val="00803FE7"/>
    <w:rsid w:val="00805050"/>
    <w:rsid w:val="0080572C"/>
    <w:rsid w:val="00805DB0"/>
    <w:rsid w:val="008123E8"/>
    <w:rsid w:val="00813F65"/>
    <w:rsid w:val="00814D9C"/>
    <w:rsid w:val="00815124"/>
    <w:rsid w:val="00815A8A"/>
    <w:rsid w:val="00815D99"/>
    <w:rsid w:val="008169F8"/>
    <w:rsid w:val="00817B58"/>
    <w:rsid w:val="0082375C"/>
    <w:rsid w:val="00826F74"/>
    <w:rsid w:val="00826F7F"/>
    <w:rsid w:val="008270B0"/>
    <w:rsid w:val="008272B7"/>
    <w:rsid w:val="00830626"/>
    <w:rsid w:val="00832DD7"/>
    <w:rsid w:val="0083325E"/>
    <w:rsid w:val="00833280"/>
    <w:rsid w:val="00835B71"/>
    <w:rsid w:val="00836184"/>
    <w:rsid w:val="008368D1"/>
    <w:rsid w:val="00836AC9"/>
    <w:rsid w:val="00836C3B"/>
    <w:rsid w:val="008404AB"/>
    <w:rsid w:val="00840FBC"/>
    <w:rsid w:val="00841EB1"/>
    <w:rsid w:val="008437A1"/>
    <w:rsid w:val="00844955"/>
    <w:rsid w:val="00844B31"/>
    <w:rsid w:val="008459CD"/>
    <w:rsid w:val="008462C1"/>
    <w:rsid w:val="008462FE"/>
    <w:rsid w:val="008463BD"/>
    <w:rsid w:val="00851662"/>
    <w:rsid w:val="00851B9E"/>
    <w:rsid w:val="008524E5"/>
    <w:rsid w:val="00852CF3"/>
    <w:rsid w:val="00855EE3"/>
    <w:rsid w:val="00856C1F"/>
    <w:rsid w:val="00856F0F"/>
    <w:rsid w:val="008571B2"/>
    <w:rsid w:val="0086029D"/>
    <w:rsid w:val="00866A9E"/>
    <w:rsid w:val="00870BA4"/>
    <w:rsid w:val="008737AD"/>
    <w:rsid w:val="00874DB7"/>
    <w:rsid w:val="00876AEE"/>
    <w:rsid w:val="008771D2"/>
    <w:rsid w:val="00880807"/>
    <w:rsid w:val="00882D83"/>
    <w:rsid w:val="00883758"/>
    <w:rsid w:val="00885E24"/>
    <w:rsid w:val="008867C5"/>
    <w:rsid w:val="00887F95"/>
    <w:rsid w:val="00890524"/>
    <w:rsid w:val="0089451A"/>
    <w:rsid w:val="00894696"/>
    <w:rsid w:val="00896CE3"/>
    <w:rsid w:val="008A1028"/>
    <w:rsid w:val="008A1B5A"/>
    <w:rsid w:val="008A20E1"/>
    <w:rsid w:val="008A3206"/>
    <w:rsid w:val="008A3A20"/>
    <w:rsid w:val="008A5A50"/>
    <w:rsid w:val="008A6D48"/>
    <w:rsid w:val="008A7AB1"/>
    <w:rsid w:val="008B08FC"/>
    <w:rsid w:val="008B11F9"/>
    <w:rsid w:val="008B2C8C"/>
    <w:rsid w:val="008B2F73"/>
    <w:rsid w:val="008B312C"/>
    <w:rsid w:val="008B6845"/>
    <w:rsid w:val="008B6C4C"/>
    <w:rsid w:val="008B7E4D"/>
    <w:rsid w:val="008C0EC4"/>
    <w:rsid w:val="008C0F7A"/>
    <w:rsid w:val="008C341F"/>
    <w:rsid w:val="008C369D"/>
    <w:rsid w:val="008C6F40"/>
    <w:rsid w:val="008C7380"/>
    <w:rsid w:val="008D22B1"/>
    <w:rsid w:val="008D428A"/>
    <w:rsid w:val="008D5699"/>
    <w:rsid w:val="008D58BC"/>
    <w:rsid w:val="008D5AC8"/>
    <w:rsid w:val="008D5D23"/>
    <w:rsid w:val="008D6248"/>
    <w:rsid w:val="008D6F9E"/>
    <w:rsid w:val="008E0100"/>
    <w:rsid w:val="008E3A62"/>
    <w:rsid w:val="008E53A1"/>
    <w:rsid w:val="008E55FE"/>
    <w:rsid w:val="008E7288"/>
    <w:rsid w:val="008E7DF3"/>
    <w:rsid w:val="008F088F"/>
    <w:rsid w:val="008F0DA7"/>
    <w:rsid w:val="008F1A53"/>
    <w:rsid w:val="008F1F84"/>
    <w:rsid w:val="008F1FBF"/>
    <w:rsid w:val="008F3ABD"/>
    <w:rsid w:val="008F4246"/>
    <w:rsid w:val="008F48B0"/>
    <w:rsid w:val="008F4970"/>
    <w:rsid w:val="008F49F8"/>
    <w:rsid w:val="008F50DC"/>
    <w:rsid w:val="008F71E9"/>
    <w:rsid w:val="008F7712"/>
    <w:rsid w:val="008F7A60"/>
    <w:rsid w:val="009006C0"/>
    <w:rsid w:val="00902A91"/>
    <w:rsid w:val="0090491D"/>
    <w:rsid w:val="00904A0B"/>
    <w:rsid w:val="00905757"/>
    <w:rsid w:val="009067C5"/>
    <w:rsid w:val="00907D4F"/>
    <w:rsid w:val="009103C5"/>
    <w:rsid w:val="0091065A"/>
    <w:rsid w:val="009140F0"/>
    <w:rsid w:val="00914E63"/>
    <w:rsid w:val="00915276"/>
    <w:rsid w:val="00915C07"/>
    <w:rsid w:val="00916C3B"/>
    <w:rsid w:val="009205DB"/>
    <w:rsid w:val="009209EA"/>
    <w:rsid w:val="00920FCE"/>
    <w:rsid w:val="00922A3C"/>
    <w:rsid w:val="00923336"/>
    <w:rsid w:val="00924F08"/>
    <w:rsid w:val="0092748F"/>
    <w:rsid w:val="00927AED"/>
    <w:rsid w:val="00927C7B"/>
    <w:rsid w:val="00927CA1"/>
    <w:rsid w:val="009318CA"/>
    <w:rsid w:val="00932619"/>
    <w:rsid w:val="009332BE"/>
    <w:rsid w:val="00936547"/>
    <w:rsid w:val="00942A7A"/>
    <w:rsid w:val="0094373A"/>
    <w:rsid w:val="00944FFE"/>
    <w:rsid w:val="009453D3"/>
    <w:rsid w:val="0094694F"/>
    <w:rsid w:val="00946F7B"/>
    <w:rsid w:val="00950212"/>
    <w:rsid w:val="0095223A"/>
    <w:rsid w:val="00952B1B"/>
    <w:rsid w:val="009540DA"/>
    <w:rsid w:val="00954196"/>
    <w:rsid w:val="00954257"/>
    <w:rsid w:val="0095455D"/>
    <w:rsid w:val="0095598C"/>
    <w:rsid w:val="009567C9"/>
    <w:rsid w:val="00956C0E"/>
    <w:rsid w:val="00957641"/>
    <w:rsid w:val="009600D9"/>
    <w:rsid w:val="0096045C"/>
    <w:rsid w:val="00962CED"/>
    <w:rsid w:val="00963988"/>
    <w:rsid w:val="00963E02"/>
    <w:rsid w:val="009649BE"/>
    <w:rsid w:val="00966B94"/>
    <w:rsid w:val="00967A3D"/>
    <w:rsid w:val="00970F8B"/>
    <w:rsid w:val="0097565C"/>
    <w:rsid w:val="00976B83"/>
    <w:rsid w:val="009802D0"/>
    <w:rsid w:val="0098294B"/>
    <w:rsid w:val="00984C2B"/>
    <w:rsid w:val="00986473"/>
    <w:rsid w:val="0098793C"/>
    <w:rsid w:val="00987C10"/>
    <w:rsid w:val="00990211"/>
    <w:rsid w:val="00990439"/>
    <w:rsid w:val="009906CB"/>
    <w:rsid w:val="009918FD"/>
    <w:rsid w:val="00991AED"/>
    <w:rsid w:val="00991C5F"/>
    <w:rsid w:val="0099220D"/>
    <w:rsid w:val="0099391A"/>
    <w:rsid w:val="0099424B"/>
    <w:rsid w:val="00995045"/>
    <w:rsid w:val="00997129"/>
    <w:rsid w:val="009A1143"/>
    <w:rsid w:val="009A1A6E"/>
    <w:rsid w:val="009A3BB0"/>
    <w:rsid w:val="009A55D5"/>
    <w:rsid w:val="009A638F"/>
    <w:rsid w:val="009A6886"/>
    <w:rsid w:val="009A7DDC"/>
    <w:rsid w:val="009A7E70"/>
    <w:rsid w:val="009B35D0"/>
    <w:rsid w:val="009B3D3C"/>
    <w:rsid w:val="009B4094"/>
    <w:rsid w:val="009B41B6"/>
    <w:rsid w:val="009B48E1"/>
    <w:rsid w:val="009B4DEB"/>
    <w:rsid w:val="009C3FCC"/>
    <w:rsid w:val="009C7140"/>
    <w:rsid w:val="009D07B4"/>
    <w:rsid w:val="009D0920"/>
    <w:rsid w:val="009D30C3"/>
    <w:rsid w:val="009D32BD"/>
    <w:rsid w:val="009D3F03"/>
    <w:rsid w:val="009D50EA"/>
    <w:rsid w:val="009D58D5"/>
    <w:rsid w:val="009D62AB"/>
    <w:rsid w:val="009D6417"/>
    <w:rsid w:val="009D6C5C"/>
    <w:rsid w:val="009D71BE"/>
    <w:rsid w:val="009E1002"/>
    <w:rsid w:val="009E48DD"/>
    <w:rsid w:val="009E57A2"/>
    <w:rsid w:val="009E5F54"/>
    <w:rsid w:val="009F0C41"/>
    <w:rsid w:val="009F1379"/>
    <w:rsid w:val="009F13D2"/>
    <w:rsid w:val="009F4288"/>
    <w:rsid w:val="009F4A61"/>
    <w:rsid w:val="009F5446"/>
    <w:rsid w:val="009F55E9"/>
    <w:rsid w:val="009F5665"/>
    <w:rsid w:val="00A00B42"/>
    <w:rsid w:val="00A00E80"/>
    <w:rsid w:val="00A010A6"/>
    <w:rsid w:val="00A021DD"/>
    <w:rsid w:val="00A024F1"/>
    <w:rsid w:val="00A02ED2"/>
    <w:rsid w:val="00A03468"/>
    <w:rsid w:val="00A040C0"/>
    <w:rsid w:val="00A05CC1"/>
    <w:rsid w:val="00A0620B"/>
    <w:rsid w:val="00A1148D"/>
    <w:rsid w:val="00A121F6"/>
    <w:rsid w:val="00A13C90"/>
    <w:rsid w:val="00A15114"/>
    <w:rsid w:val="00A17707"/>
    <w:rsid w:val="00A2143A"/>
    <w:rsid w:val="00A21BCF"/>
    <w:rsid w:val="00A22EFC"/>
    <w:rsid w:val="00A26A41"/>
    <w:rsid w:val="00A27517"/>
    <w:rsid w:val="00A31E9B"/>
    <w:rsid w:val="00A323DA"/>
    <w:rsid w:val="00A3317E"/>
    <w:rsid w:val="00A33205"/>
    <w:rsid w:val="00A34E0F"/>
    <w:rsid w:val="00A35BAA"/>
    <w:rsid w:val="00A3615E"/>
    <w:rsid w:val="00A37AF6"/>
    <w:rsid w:val="00A413B2"/>
    <w:rsid w:val="00A41BEC"/>
    <w:rsid w:val="00A433CD"/>
    <w:rsid w:val="00A43CCB"/>
    <w:rsid w:val="00A43E57"/>
    <w:rsid w:val="00A51CE2"/>
    <w:rsid w:val="00A53CD6"/>
    <w:rsid w:val="00A54849"/>
    <w:rsid w:val="00A55F64"/>
    <w:rsid w:val="00A56199"/>
    <w:rsid w:val="00A56367"/>
    <w:rsid w:val="00A57A1D"/>
    <w:rsid w:val="00A57DB0"/>
    <w:rsid w:val="00A60B72"/>
    <w:rsid w:val="00A612C0"/>
    <w:rsid w:val="00A649E3"/>
    <w:rsid w:val="00A658E6"/>
    <w:rsid w:val="00A66DCB"/>
    <w:rsid w:val="00A702EF"/>
    <w:rsid w:val="00A711A9"/>
    <w:rsid w:val="00A71539"/>
    <w:rsid w:val="00A752C5"/>
    <w:rsid w:val="00A755F4"/>
    <w:rsid w:val="00A7699F"/>
    <w:rsid w:val="00A8156A"/>
    <w:rsid w:val="00A83278"/>
    <w:rsid w:val="00A84ED1"/>
    <w:rsid w:val="00A8563F"/>
    <w:rsid w:val="00A856F7"/>
    <w:rsid w:val="00A85795"/>
    <w:rsid w:val="00A85CB4"/>
    <w:rsid w:val="00A86470"/>
    <w:rsid w:val="00A87177"/>
    <w:rsid w:val="00A91E22"/>
    <w:rsid w:val="00A9567A"/>
    <w:rsid w:val="00A96091"/>
    <w:rsid w:val="00A96120"/>
    <w:rsid w:val="00A9720C"/>
    <w:rsid w:val="00A974CD"/>
    <w:rsid w:val="00AA2AC8"/>
    <w:rsid w:val="00AA2B2D"/>
    <w:rsid w:val="00AA2E09"/>
    <w:rsid w:val="00AA3F06"/>
    <w:rsid w:val="00AA5397"/>
    <w:rsid w:val="00AB01F3"/>
    <w:rsid w:val="00AB04F6"/>
    <w:rsid w:val="00AB3595"/>
    <w:rsid w:val="00AB3684"/>
    <w:rsid w:val="00AB382C"/>
    <w:rsid w:val="00AB3A92"/>
    <w:rsid w:val="00AB451B"/>
    <w:rsid w:val="00AB46AC"/>
    <w:rsid w:val="00AB5D31"/>
    <w:rsid w:val="00AB6764"/>
    <w:rsid w:val="00AC14A2"/>
    <w:rsid w:val="00AC196E"/>
    <w:rsid w:val="00AC1D50"/>
    <w:rsid w:val="00AC2886"/>
    <w:rsid w:val="00AC2D41"/>
    <w:rsid w:val="00AC2E21"/>
    <w:rsid w:val="00AC3DA5"/>
    <w:rsid w:val="00AC42E9"/>
    <w:rsid w:val="00AC779D"/>
    <w:rsid w:val="00AD08E1"/>
    <w:rsid w:val="00AD2691"/>
    <w:rsid w:val="00AD44D2"/>
    <w:rsid w:val="00AD4A2A"/>
    <w:rsid w:val="00AD6AD5"/>
    <w:rsid w:val="00AD6B37"/>
    <w:rsid w:val="00AD7E8C"/>
    <w:rsid w:val="00AE0FD5"/>
    <w:rsid w:val="00AE3C2C"/>
    <w:rsid w:val="00AE401D"/>
    <w:rsid w:val="00AE651E"/>
    <w:rsid w:val="00AF15F5"/>
    <w:rsid w:val="00AF1EFC"/>
    <w:rsid w:val="00AF3FAE"/>
    <w:rsid w:val="00AF4CF8"/>
    <w:rsid w:val="00AF6CA5"/>
    <w:rsid w:val="00B017A1"/>
    <w:rsid w:val="00B0362A"/>
    <w:rsid w:val="00B0372B"/>
    <w:rsid w:val="00B03986"/>
    <w:rsid w:val="00B03DDD"/>
    <w:rsid w:val="00B06937"/>
    <w:rsid w:val="00B11033"/>
    <w:rsid w:val="00B13E31"/>
    <w:rsid w:val="00B14484"/>
    <w:rsid w:val="00B154D5"/>
    <w:rsid w:val="00B16CBC"/>
    <w:rsid w:val="00B21CAA"/>
    <w:rsid w:val="00B21E73"/>
    <w:rsid w:val="00B23AAB"/>
    <w:rsid w:val="00B23B59"/>
    <w:rsid w:val="00B24B48"/>
    <w:rsid w:val="00B25768"/>
    <w:rsid w:val="00B31782"/>
    <w:rsid w:val="00B329A7"/>
    <w:rsid w:val="00B335D3"/>
    <w:rsid w:val="00B33BBF"/>
    <w:rsid w:val="00B33C61"/>
    <w:rsid w:val="00B3552B"/>
    <w:rsid w:val="00B37887"/>
    <w:rsid w:val="00B4003C"/>
    <w:rsid w:val="00B41B0E"/>
    <w:rsid w:val="00B421BA"/>
    <w:rsid w:val="00B4336F"/>
    <w:rsid w:val="00B512C2"/>
    <w:rsid w:val="00B5272D"/>
    <w:rsid w:val="00B53108"/>
    <w:rsid w:val="00B5360A"/>
    <w:rsid w:val="00B542E4"/>
    <w:rsid w:val="00B54A45"/>
    <w:rsid w:val="00B54AAB"/>
    <w:rsid w:val="00B54C20"/>
    <w:rsid w:val="00B54DB3"/>
    <w:rsid w:val="00B55238"/>
    <w:rsid w:val="00B57A17"/>
    <w:rsid w:val="00B60999"/>
    <w:rsid w:val="00B61D39"/>
    <w:rsid w:val="00B6220B"/>
    <w:rsid w:val="00B630B5"/>
    <w:rsid w:val="00B642E8"/>
    <w:rsid w:val="00B651AC"/>
    <w:rsid w:val="00B66457"/>
    <w:rsid w:val="00B6697A"/>
    <w:rsid w:val="00B67581"/>
    <w:rsid w:val="00B6796A"/>
    <w:rsid w:val="00B73782"/>
    <w:rsid w:val="00B747F2"/>
    <w:rsid w:val="00B752C6"/>
    <w:rsid w:val="00B777C7"/>
    <w:rsid w:val="00B80BDF"/>
    <w:rsid w:val="00B80CBA"/>
    <w:rsid w:val="00B810CF"/>
    <w:rsid w:val="00B81861"/>
    <w:rsid w:val="00B81ABB"/>
    <w:rsid w:val="00B83582"/>
    <w:rsid w:val="00B83BD9"/>
    <w:rsid w:val="00B83E8B"/>
    <w:rsid w:val="00B84A84"/>
    <w:rsid w:val="00B85108"/>
    <w:rsid w:val="00B8608C"/>
    <w:rsid w:val="00B8638A"/>
    <w:rsid w:val="00B9026E"/>
    <w:rsid w:val="00B931F6"/>
    <w:rsid w:val="00B95BED"/>
    <w:rsid w:val="00B972CC"/>
    <w:rsid w:val="00B9770E"/>
    <w:rsid w:val="00BA115E"/>
    <w:rsid w:val="00BA2C61"/>
    <w:rsid w:val="00BA3AFF"/>
    <w:rsid w:val="00BA656E"/>
    <w:rsid w:val="00BB02CD"/>
    <w:rsid w:val="00BB095C"/>
    <w:rsid w:val="00BB1DC8"/>
    <w:rsid w:val="00BB3540"/>
    <w:rsid w:val="00BB3E73"/>
    <w:rsid w:val="00BB6089"/>
    <w:rsid w:val="00BB7104"/>
    <w:rsid w:val="00BC00B6"/>
    <w:rsid w:val="00BC2AAC"/>
    <w:rsid w:val="00BD1C92"/>
    <w:rsid w:val="00BD1FE7"/>
    <w:rsid w:val="00BD285A"/>
    <w:rsid w:val="00BD4D5F"/>
    <w:rsid w:val="00BD4FE3"/>
    <w:rsid w:val="00BD5040"/>
    <w:rsid w:val="00BD58DD"/>
    <w:rsid w:val="00BD7AE9"/>
    <w:rsid w:val="00BE12A2"/>
    <w:rsid w:val="00BE1DF5"/>
    <w:rsid w:val="00BE25F7"/>
    <w:rsid w:val="00BE3BA8"/>
    <w:rsid w:val="00BE515F"/>
    <w:rsid w:val="00BE613C"/>
    <w:rsid w:val="00BE66FB"/>
    <w:rsid w:val="00BE747A"/>
    <w:rsid w:val="00BF1DD1"/>
    <w:rsid w:val="00BF209D"/>
    <w:rsid w:val="00BF34BF"/>
    <w:rsid w:val="00BF34DE"/>
    <w:rsid w:val="00BF4826"/>
    <w:rsid w:val="00BF4B27"/>
    <w:rsid w:val="00C00908"/>
    <w:rsid w:val="00C00C7B"/>
    <w:rsid w:val="00C00CB7"/>
    <w:rsid w:val="00C012D4"/>
    <w:rsid w:val="00C0144D"/>
    <w:rsid w:val="00C01C44"/>
    <w:rsid w:val="00C039F0"/>
    <w:rsid w:val="00C06E28"/>
    <w:rsid w:val="00C06EE4"/>
    <w:rsid w:val="00C104B8"/>
    <w:rsid w:val="00C10A5B"/>
    <w:rsid w:val="00C11007"/>
    <w:rsid w:val="00C118CE"/>
    <w:rsid w:val="00C12CDE"/>
    <w:rsid w:val="00C140B9"/>
    <w:rsid w:val="00C148FF"/>
    <w:rsid w:val="00C14EBD"/>
    <w:rsid w:val="00C23F6F"/>
    <w:rsid w:val="00C25D81"/>
    <w:rsid w:val="00C3055D"/>
    <w:rsid w:val="00C30C57"/>
    <w:rsid w:val="00C31CEC"/>
    <w:rsid w:val="00C3256F"/>
    <w:rsid w:val="00C35085"/>
    <w:rsid w:val="00C35529"/>
    <w:rsid w:val="00C4163A"/>
    <w:rsid w:val="00C41F24"/>
    <w:rsid w:val="00C42593"/>
    <w:rsid w:val="00C4458F"/>
    <w:rsid w:val="00C461D0"/>
    <w:rsid w:val="00C4677E"/>
    <w:rsid w:val="00C468A9"/>
    <w:rsid w:val="00C46AEE"/>
    <w:rsid w:val="00C51C5E"/>
    <w:rsid w:val="00C527B6"/>
    <w:rsid w:val="00C528F9"/>
    <w:rsid w:val="00C53CA7"/>
    <w:rsid w:val="00C54180"/>
    <w:rsid w:val="00C54642"/>
    <w:rsid w:val="00C55897"/>
    <w:rsid w:val="00C578DA"/>
    <w:rsid w:val="00C57DFF"/>
    <w:rsid w:val="00C6044C"/>
    <w:rsid w:val="00C60E45"/>
    <w:rsid w:val="00C61FB9"/>
    <w:rsid w:val="00C627BC"/>
    <w:rsid w:val="00C62CF4"/>
    <w:rsid w:val="00C635CC"/>
    <w:rsid w:val="00C65366"/>
    <w:rsid w:val="00C7166D"/>
    <w:rsid w:val="00C71D97"/>
    <w:rsid w:val="00C72F09"/>
    <w:rsid w:val="00C739FB"/>
    <w:rsid w:val="00C74391"/>
    <w:rsid w:val="00C74FF2"/>
    <w:rsid w:val="00C7654B"/>
    <w:rsid w:val="00C81215"/>
    <w:rsid w:val="00C82BD2"/>
    <w:rsid w:val="00C84F8E"/>
    <w:rsid w:val="00C8564C"/>
    <w:rsid w:val="00C85770"/>
    <w:rsid w:val="00C86759"/>
    <w:rsid w:val="00C91217"/>
    <w:rsid w:val="00C91263"/>
    <w:rsid w:val="00C92BB6"/>
    <w:rsid w:val="00C94A06"/>
    <w:rsid w:val="00C95DDA"/>
    <w:rsid w:val="00C97C17"/>
    <w:rsid w:val="00C97D77"/>
    <w:rsid w:val="00CA3089"/>
    <w:rsid w:val="00CA7F79"/>
    <w:rsid w:val="00CB15F1"/>
    <w:rsid w:val="00CB1783"/>
    <w:rsid w:val="00CB1C61"/>
    <w:rsid w:val="00CB1CBC"/>
    <w:rsid w:val="00CB61D6"/>
    <w:rsid w:val="00CB7280"/>
    <w:rsid w:val="00CC335B"/>
    <w:rsid w:val="00CC53F8"/>
    <w:rsid w:val="00CC54B9"/>
    <w:rsid w:val="00CC57A9"/>
    <w:rsid w:val="00CC5959"/>
    <w:rsid w:val="00CC657C"/>
    <w:rsid w:val="00CC6B23"/>
    <w:rsid w:val="00CC6DA1"/>
    <w:rsid w:val="00CC6F42"/>
    <w:rsid w:val="00CC7950"/>
    <w:rsid w:val="00CD1A97"/>
    <w:rsid w:val="00CD3CC7"/>
    <w:rsid w:val="00CD4234"/>
    <w:rsid w:val="00CD4275"/>
    <w:rsid w:val="00CD42F0"/>
    <w:rsid w:val="00CD6C69"/>
    <w:rsid w:val="00CD6C9C"/>
    <w:rsid w:val="00CD7254"/>
    <w:rsid w:val="00CD74BA"/>
    <w:rsid w:val="00CE01B2"/>
    <w:rsid w:val="00CE04FB"/>
    <w:rsid w:val="00CE2E60"/>
    <w:rsid w:val="00CE3BAC"/>
    <w:rsid w:val="00CE5D92"/>
    <w:rsid w:val="00CF5AD2"/>
    <w:rsid w:val="00CF7199"/>
    <w:rsid w:val="00CF7490"/>
    <w:rsid w:val="00D0295D"/>
    <w:rsid w:val="00D02C31"/>
    <w:rsid w:val="00D04278"/>
    <w:rsid w:val="00D04DFC"/>
    <w:rsid w:val="00D05015"/>
    <w:rsid w:val="00D1347B"/>
    <w:rsid w:val="00D141B9"/>
    <w:rsid w:val="00D14CA1"/>
    <w:rsid w:val="00D17CC0"/>
    <w:rsid w:val="00D20630"/>
    <w:rsid w:val="00D20842"/>
    <w:rsid w:val="00D21682"/>
    <w:rsid w:val="00D2179B"/>
    <w:rsid w:val="00D217BA"/>
    <w:rsid w:val="00D21845"/>
    <w:rsid w:val="00D2325C"/>
    <w:rsid w:val="00D25E70"/>
    <w:rsid w:val="00D300EE"/>
    <w:rsid w:val="00D32095"/>
    <w:rsid w:val="00D325F8"/>
    <w:rsid w:val="00D32887"/>
    <w:rsid w:val="00D32BC2"/>
    <w:rsid w:val="00D33865"/>
    <w:rsid w:val="00D357FF"/>
    <w:rsid w:val="00D4256F"/>
    <w:rsid w:val="00D45477"/>
    <w:rsid w:val="00D45684"/>
    <w:rsid w:val="00D466FC"/>
    <w:rsid w:val="00D51305"/>
    <w:rsid w:val="00D51D7A"/>
    <w:rsid w:val="00D52032"/>
    <w:rsid w:val="00D52C31"/>
    <w:rsid w:val="00D55EAD"/>
    <w:rsid w:val="00D573A6"/>
    <w:rsid w:val="00D60DCE"/>
    <w:rsid w:val="00D62138"/>
    <w:rsid w:val="00D6343D"/>
    <w:rsid w:val="00D63602"/>
    <w:rsid w:val="00D64D48"/>
    <w:rsid w:val="00D650D9"/>
    <w:rsid w:val="00D65E4E"/>
    <w:rsid w:val="00D65F69"/>
    <w:rsid w:val="00D66069"/>
    <w:rsid w:val="00D70F5F"/>
    <w:rsid w:val="00D72D87"/>
    <w:rsid w:val="00D75868"/>
    <w:rsid w:val="00D80184"/>
    <w:rsid w:val="00D80679"/>
    <w:rsid w:val="00D815F3"/>
    <w:rsid w:val="00D830A9"/>
    <w:rsid w:val="00D83E51"/>
    <w:rsid w:val="00D85589"/>
    <w:rsid w:val="00D85F4E"/>
    <w:rsid w:val="00D86E99"/>
    <w:rsid w:val="00D919A4"/>
    <w:rsid w:val="00D92B7B"/>
    <w:rsid w:val="00D92C52"/>
    <w:rsid w:val="00D93029"/>
    <w:rsid w:val="00D944AB"/>
    <w:rsid w:val="00D94B69"/>
    <w:rsid w:val="00D94FE8"/>
    <w:rsid w:val="00D96AE2"/>
    <w:rsid w:val="00D97198"/>
    <w:rsid w:val="00D97893"/>
    <w:rsid w:val="00DA0B74"/>
    <w:rsid w:val="00DA16A0"/>
    <w:rsid w:val="00DA220A"/>
    <w:rsid w:val="00DA3AC5"/>
    <w:rsid w:val="00DA4A2E"/>
    <w:rsid w:val="00DA6E14"/>
    <w:rsid w:val="00DA71D9"/>
    <w:rsid w:val="00DA725E"/>
    <w:rsid w:val="00DB06E2"/>
    <w:rsid w:val="00DB0ECF"/>
    <w:rsid w:val="00DB1939"/>
    <w:rsid w:val="00DB1DEC"/>
    <w:rsid w:val="00DB279C"/>
    <w:rsid w:val="00DB46B5"/>
    <w:rsid w:val="00DB5796"/>
    <w:rsid w:val="00DB5EE8"/>
    <w:rsid w:val="00DC1170"/>
    <w:rsid w:val="00DC25E8"/>
    <w:rsid w:val="00DC26A3"/>
    <w:rsid w:val="00DC3805"/>
    <w:rsid w:val="00DC459D"/>
    <w:rsid w:val="00DC57A2"/>
    <w:rsid w:val="00DC64E6"/>
    <w:rsid w:val="00DC72B8"/>
    <w:rsid w:val="00DC7E78"/>
    <w:rsid w:val="00DD09DF"/>
    <w:rsid w:val="00DD15E8"/>
    <w:rsid w:val="00DD1EB5"/>
    <w:rsid w:val="00DD59C0"/>
    <w:rsid w:val="00DD6075"/>
    <w:rsid w:val="00DD6214"/>
    <w:rsid w:val="00DD6615"/>
    <w:rsid w:val="00DD7B6C"/>
    <w:rsid w:val="00DD7BC1"/>
    <w:rsid w:val="00DE1D97"/>
    <w:rsid w:val="00DE498D"/>
    <w:rsid w:val="00DE4C5B"/>
    <w:rsid w:val="00DE668F"/>
    <w:rsid w:val="00DE6F32"/>
    <w:rsid w:val="00DE7BDA"/>
    <w:rsid w:val="00DF1AA9"/>
    <w:rsid w:val="00DF2715"/>
    <w:rsid w:val="00DF604A"/>
    <w:rsid w:val="00DF7044"/>
    <w:rsid w:val="00E00F13"/>
    <w:rsid w:val="00E01630"/>
    <w:rsid w:val="00E026D1"/>
    <w:rsid w:val="00E05273"/>
    <w:rsid w:val="00E05CD3"/>
    <w:rsid w:val="00E11E40"/>
    <w:rsid w:val="00E11F12"/>
    <w:rsid w:val="00E1323F"/>
    <w:rsid w:val="00E13C77"/>
    <w:rsid w:val="00E154FD"/>
    <w:rsid w:val="00E15FDD"/>
    <w:rsid w:val="00E17E24"/>
    <w:rsid w:val="00E225E8"/>
    <w:rsid w:val="00E22956"/>
    <w:rsid w:val="00E22B08"/>
    <w:rsid w:val="00E233A0"/>
    <w:rsid w:val="00E23508"/>
    <w:rsid w:val="00E24071"/>
    <w:rsid w:val="00E24A39"/>
    <w:rsid w:val="00E26038"/>
    <w:rsid w:val="00E27864"/>
    <w:rsid w:val="00E348B2"/>
    <w:rsid w:val="00E3537B"/>
    <w:rsid w:val="00E35AAF"/>
    <w:rsid w:val="00E41A9E"/>
    <w:rsid w:val="00E41F01"/>
    <w:rsid w:val="00E43B28"/>
    <w:rsid w:val="00E44AF7"/>
    <w:rsid w:val="00E4520B"/>
    <w:rsid w:val="00E45A9C"/>
    <w:rsid w:val="00E45E96"/>
    <w:rsid w:val="00E47914"/>
    <w:rsid w:val="00E51D3E"/>
    <w:rsid w:val="00E537CB"/>
    <w:rsid w:val="00E55B73"/>
    <w:rsid w:val="00E55B8E"/>
    <w:rsid w:val="00E55C27"/>
    <w:rsid w:val="00E56D12"/>
    <w:rsid w:val="00E56FF2"/>
    <w:rsid w:val="00E57D81"/>
    <w:rsid w:val="00E57FFE"/>
    <w:rsid w:val="00E6007F"/>
    <w:rsid w:val="00E60609"/>
    <w:rsid w:val="00E61B0F"/>
    <w:rsid w:val="00E64986"/>
    <w:rsid w:val="00E6769A"/>
    <w:rsid w:val="00E71719"/>
    <w:rsid w:val="00E71BFB"/>
    <w:rsid w:val="00E72F06"/>
    <w:rsid w:val="00E74414"/>
    <w:rsid w:val="00E74B92"/>
    <w:rsid w:val="00E755B9"/>
    <w:rsid w:val="00E7670D"/>
    <w:rsid w:val="00E768FB"/>
    <w:rsid w:val="00E76D8F"/>
    <w:rsid w:val="00E827A1"/>
    <w:rsid w:val="00E82D73"/>
    <w:rsid w:val="00E856EB"/>
    <w:rsid w:val="00E8585B"/>
    <w:rsid w:val="00E85D2B"/>
    <w:rsid w:val="00E872C6"/>
    <w:rsid w:val="00E878BD"/>
    <w:rsid w:val="00E921C9"/>
    <w:rsid w:val="00E97517"/>
    <w:rsid w:val="00E97617"/>
    <w:rsid w:val="00E97737"/>
    <w:rsid w:val="00E97F2C"/>
    <w:rsid w:val="00EA1F96"/>
    <w:rsid w:val="00EA1FDD"/>
    <w:rsid w:val="00EA2CE9"/>
    <w:rsid w:val="00EA5A40"/>
    <w:rsid w:val="00EA5EC2"/>
    <w:rsid w:val="00EA6120"/>
    <w:rsid w:val="00EA6DC2"/>
    <w:rsid w:val="00EA7927"/>
    <w:rsid w:val="00EB14E0"/>
    <w:rsid w:val="00EB28E6"/>
    <w:rsid w:val="00EB2DFC"/>
    <w:rsid w:val="00EB3563"/>
    <w:rsid w:val="00EB576B"/>
    <w:rsid w:val="00EB5CE6"/>
    <w:rsid w:val="00EB6DC5"/>
    <w:rsid w:val="00EB70F7"/>
    <w:rsid w:val="00EB7A76"/>
    <w:rsid w:val="00EC060F"/>
    <w:rsid w:val="00EC15FA"/>
    <w:rsid w:val="00EC36EB"/>
    <w:rsid w:val="00EC3B79"/>
    <w:rsid w:val="00EC75CE"/>
    <w:rsid w:val="00EC7EC5"/>
    <w:rsid w:val="00ED1767"/>
    <w:rsid w:val="00ED270A"/>
    <w:rsid w:val="00ED5093"/>
    <w:rsid w:val="00ED597E"/>
    <w:rsid w:val="00ED679D"/>
    <w:rsid w:val="00ED71FC"/>
    <w:rsid w:val="00EE0595"/>
    <w:rsid w:val="00EE0989"/>
    <w:rsid w:val="00EE1ABB"/>
    <w:rsid w:val="00EE596D"/>
    <w:rsid w:val="00EE654B"/>
    <w:rsid w:val="00EE6EFC"/>
    <w:rsid w:val="00EE7FA8"/>
    <w:rsid w:val="00EF0159"/>
    <w:rsid w:val="00EF166B"/>
    <w:rsid w:val="00EF2002"/>
    <w:rsid w:val="00EF2B47"/>
    <w:rsid w:val="00EF6946"/>
    <w:rsid w:val="00F028C9"/>
    <w:rsid w:val="00F061FA"/>
    <w:rsid w:val="00F06D06"/>
    <w:rsid w:val="00F074CE"/>
    <w:rsid w:val="00F07CCB"/>
    <w:rsid w:val="00F10D3B"/>
    <w:rsid w:val="00F112D4"/>
    <w:rsid w:val="00F11554"/>
    <w:rsid w:val="00F1366D"/>
    <w:rsid w:val="00F13924"/>
    <w:rsid w:val="00F13F21"/>
    <w:rsid w:val="00F1513A"/>
    <w:rsid w:val="00F16CED"/>
    <w:rsid w:val="00F205BF"/>
    <w:rsid w:val="00F207EF"/>
    <w:rsid w:val="00F21DFD"/>
    <w:rsid w:val="00F22568"/>
    <w:rsid w:val="00F2270D"/>
    <w:rsid w:val="00F2291E"/>
    <w:rsid w:val="00F23565"/>
    <w:rsid w:val="00F23D51"/>
    <w:rsid w:val="00F24D67"/>
    <w:rsid w:val="00F254EB"/>
    <w:rsid w:val="00F25542"/>
    <w:rsid w:val="00F255C3"/>
    <w:rsid w:val="00F25A82"/>
    <w:rsid w:val="00F2730E"/>
    <w:rsid w:val="00F27AFC"/>
    <w:rsid w:val="00F31B08"/>
    <w:rsid w:val="00F34154"/>
    <w:rsid w:val="00F34663"/>
    <w:rsid w:val="00F35DF8"/>
    <w:rsid w:val="00F41CB7"/>
    <w:rsid w:val="00F42263"/>
    <w:rsid w:val="00F42361"/>
    <w:rsid w:val="00F42F2C"/>
    <w:rsid w:val="00F44BE2"/>
    <w:rsid w:val="00F46659"/>
    <w:rsid w:val="00F46F19"/>
    <w:rsid w:val="00F5044F"/>
    <w:rsid w:val="00F50B50"/>
    <w:rsid w:val="00F50F18"/>
    <w:rsid w:val="00F51572"/>
    <w:rsid w:val="00F51F67"/>
    <w:rsid w:val="00F5279F"/>
    <w:rsid w:val="00F535C6"/>
    <w:rsid w:val="00F53D91"/>
    <w:rsid w:val="00F5524B"/>
    <w:rsid w:val="00F572A9"/>
    <w:rsid w:val="00F6174C"/>
    <w:rsid w:val="00F62D21"/>
    <w:rsid w:val="00F62E26"/>
    <w:rsid w:val="00F639C7"/>
    <w:rsid w:val="00F64B64"/>
    <w:rsid w:val="00F64E44"/>
    <w:rsid w:val="00F6623C"/>
    <w:rsid w:val="00F66F55"/>
    <w:rsid w:val="00F6710E"/>
    <w:rsid w:val="00F74347"/>
    <w:rsid w:val="00F746FC"/>
    <w:rsid w:val="00F74720"/>
    <w:rsid w:val="00F754B7"/>
    <w:rsid w:val="00F75599"/>
    <w:rsid w:val="00F76659"/>
    <w:rsid w:val="00F82435"/>
    <w:rsid w:val="00F847E1"/>
    <w:rsid w:val="00F85B39"/>
    <w:rsid w:val="00F86EE8"/>
    <w:rsid w:val="00F871AF"/>
    <w:rsid w:val="00F902B3"/>
    <w:rsid w:val="00F911D4"/>
    <w:rsid w:val="00F96CEB"/>
    <w:rsid w:val="00FA00A4"/>
    <w:rsid w:val="00FA00F2"/>
    <w:rsid w:val="00FA0549"/>
    <w:rsid w:val="00FA06FE"/>
    <w:rsid w:val="00FA1DE2"/>
    <w:rsid w:val="00FA27E7"/>
    <w:rsid w:val="00FA4D5D"/>
    <w:rsid w:val="00FA5FDC"/>
    <w:rsid w:val="00FB263A"/>
    <w:rsid w:val="00FB48AC"/>
    <w:rsid w:val="00FC1FA5"/>
    <w:rsid w:val="00FC3873"/>
    <w:rsid w:val="00FC3E18"/>
    <w:rsid w:val="00FC6490"/>
    <w:rsid w:val="00FC66C7"/>
    <w:rsid w:val="00FC7AB1"/>
    <w:rsid w:val="00FD0802"/>
    <w:rsid w:val="00FD58BD"/>
    <w:rsid w:val="00FD6E4A"/>
    <w:rsid w:val="00FD7F64"/>
    <w:rsid w:val="00FE187A"/>
    <w:rsid w:val="00FE451D"/>
    <w:rsid w:val="00FE4691"/>
    <w:rsid w:val="00FE4967"/>
    <w:rsid w:val="00FE4C29"/>
    <w:rsid w:val="00FE645A"/>
    <w:rsid w:val="00FF01CE"/>
    <w:rsid w:val="00FF0DBD"/>
    <w:rsid w:val="00FF1D7D"/>
    <w:rsid w:val="00FF41FD"/>
    <w:rsid w:val="00FF4831"/>
    <w:rsid w:val="00FF553B"/>
    <w:rsid w:val="00FF6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  <w:spacing w:after="0" w:line="276" w:lineRule="auto"/>
    </w:pPr>
    <w:rPr>
      <w:caps/>
      <w:color w:val="44546A" w:themeColor="text2"/>
      <w:spacing w:val="20"/>
      <w:sz w:val="32"/>
      <w:lang w:val="en-US" w:eastAsia="en-US"/>
    </w:rPr>
  </w:style>
  <w:style w:type="character" w:customStyle="1" w:styleId="SubtitleChar">
    <w:name w:val="Subtitle Char"/>
    <w:basedOn w:val="DefaultParagraphFont"/>
    <w:link w:val="Subtitle"/>
    <w:uiPriority w:val="2"/>
    <w:rPr>
      <w:caps/>
      <w:color w:val="44546A" w:themeColor="text2"/>
      <w:spacing w:val="20"/>
      <w:sz w:val="32"/>
      <w:lang w:val="en-US" w:eastAsia="en-US"/>
    </w:rPr>
  </w:style>
  <w:style w:type="paragraph" w:customStyle="1" w:styleId="13D580C550354B0BA2ADEA259439D696">
    <w:name w:val="13D580C550354B0BA2ADEA259439D696"/>
    <w:pPr>
      <w:spacing w:after="160" w:line="259" w:lineRule="auto"/>
    </w:pPr>
    <w:rPr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theme/theme1.xml><?xml version="1.0" encoding="utf-8"?>
<a:theme xmlns:a="http://schemas.openxmlformats.org/drawingml/2006/main" name="Custom Theme">
  <a:themeElements>
    <a:clrScheme name="Custom 29">
      <a:dk1>
        <a:srgbClr val="0F0D29"/>
      </a:dk1>
      <a:lt1>
        <a:srgbClr val="FFFFFF"/>
      </a:lt1>
      <a:dk2>
        <a:srgbClr val="082A75"/>
      </a:dk2>
      <a:lt2>
        <a:srgbClr val="E7E6E6"/>
      </a:lt2>
      <a:accent1>
        <a:srgbClr val="024F75"/>
      </a:accent1>
      <a:accent2>
        <a:srgbClr val="3592CF"/>
      </a:accent2>
      <a:accent3>
        <a:srgbClr val="34ABA2"/>
      </a:accent3>
      <a:accent4>
        <a:srgbClr val="66B2CA"/>
      </a:accent4>
      <a:accent5>
        <a:srgbClr val="C1D9CB"/>
      </a:accent5>
      <a:accent6>
        <a:srgbClr val="34ABA2"/>
      </a:accent6>
      <a:hlink>
        <a:srgbClr val="3592CF"/>
      </a:hlink>
      <a:folHlink>
        <a:srgbClr val="3592CF"/>
      </a:folHlink>
    </a:clrScheme>
    <a:fontScheme name="Custom 20">
      <a:majorFont>
        <a:latin typeface="Arial"/>
        <a:ea typeface=""/>
        <a:cs typeface=""/>
      </a:majorFont>
      <a:minorFont>
        <a:latin typeface="Calibri"/>
        <a:ea typeface=""/>
        <a:cs typeface=""/>
      </a:minorFont>
    </a:fontScheme>
    <a:fmtScheme name="Office Effects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33000"/>
              </a:schemeClr>
            </a:gs>
            <a:gs pos="15000">
              <a:schemeClr val="phClr">
                <a:tint val="50000"/>
                <a:shade val="100000"/>
                <a:satMod val="140000"/>
              </a:schemeClr>
            </a:gs>
            <a:gs pos="100000">
              <a:schemeClr val="phClr">
                <a:tint val="1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75000"/>
                <a:satMod val="160000"/>
              </a:schemeClr>
            </a:gs>
            <a:gs pos="62000">
              <a:schemeClr val="phClr">
                <a:tint val="100000"/>
                <a:shade val="100000"/>
                <a:satMod val="125000"/>
              </a:schemeClr>
            </a:gs>
            <a:gs pos="100000">
              <a:schemeClr val="phClr">
                <a:tint val="80000"/>
                <a:shade val="100000"/>
                <a:satMod val="140000"/>
              </a:schemeClr>
            </a:gs>
          </a:gsLst>
          <a:lin ang="162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61176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12700" stA="25000" endPos="28000" dist="38100" dir="5400000" sy="-10000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40000">
              <a:schemeClr val="phClr">
                <a:tint val="100000"/>
                <a:shade val="70000"/>
                <a:satMod val="145000"/>
              </a:schemeClr>
            </a:gs>
            <a:gs pos="100000">
              <a:schemeClr val="phClr">
                <a:tint val="85000"/>
                <a:shade val="100000"/>
                <a:satMod val="15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30000">
              <a:schemeClr val="phClr">
                <a:tint val="100000"/>
                <a:shade val="65000"/>
                <a:satMod val="155000"/>
              </a:schemeClr>
            </a:gs>
            <a:gs pos="100000">
              <a:schemeClr val="phClr">
                <a:tint val="60000"/>
                <a:shade val="10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BEC9844-8A0A-48DC-BC40-5B6DF94821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{AA8D14E6-A7EA-41F9-846E-4F5418752192}tf16392850_win32.dotx</Template>
  <TotalTime>1143</TotalTime>
  <Pages>5</Pages>
  <Words>1610</Words>
  <Characters>9180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Vostro</dc:creator>
  <cp:lastModifiedBy>Windows User</cp:lastModifiedBy>
  <cp:revision>3112</cp:revision>
  <cp:lastPrinted>2023-03-30T09:06:00Z</cp:lastPrinted>
  <dcterms:created xsi:type="dcterms:W3CDTF">2026-05-13T11:33:00Z</dcterms:created>
  <dcterms:modified xsi:type="dcterms:W3CDTF">2026-09-01T09:56:00Z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TC100670409990</vt:lpwstr>
  </property>
  <property fmtid="{D5CDD505-2E9C-101B-9397-08002B2CF9AE}" pid="3" name="KSOProductBuildVer">
    <vt:lpwstr>1033-11.2.0.11440</vt:lpwstr>
  </property>
  <property fmtid="{D5CDD505-2E9C-101B-9397-08002B2CF9AE}" pid="4" name="ICV">
    <vt:lpwstr>347FD13540AD4D8395B6A68913653A58</vt:lpwstr>
  </property>
</Properties>
</file>